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小四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小四班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25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25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今天是宝贝们来园的第二天，</w:t>
      </w:r>
      <w:r>
        <w:rPr>
          <w:rFonts w:hint="eastAsia" w:ascii="宋体" w:hAnsi="宋体" w:cs="宋体"/>
          <w:bCs/>
          <w:color w:val="000000"/>
          <w:sz w:val="24"/>
        </w:rPr>
        <w:t>是元气满满的一天。宝贝们踏着轻快的步伐，带着灿烂的笑容，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走进班级里并自主加入喜欢的游戏。</w:t>
      </w:r>
      <w:r>
        <w:rPr>
          <w:rFonts w:hint="eastAsia" w:ascii="宋体" w:hAnsi="宋体" w:cs="宋体"/>
          <w:bCs/>
          <w:color w:val="000000"/>
          <w:sz w:val="24"/>
        </w:rPr>
        <w:t>让我们一起看看我们观察到的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宝贝们的</w:t>
      </w:r>
      <w:r>
        <w:rPr>
          <w:rFonts w:hint="eastAsia" w:ascii="宋体" w:hAnsi="宋体" w:cs="宋体"/>
          <w:bCs/>
          <w:color w:val="000000"/>
          <w:sz w:val="24"/>
        </w:rPr>
        <w:t>一日生活习惯和自理能力吧！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66040</wp:posOffset>
            </wp:positionV>
            <wp:extent cx="4500880" cy="6796405"/>
            <wp:effectExtent l="0" t="0" r="7620" b="10795"/>
            <wp:wrapNone/>
            <wp:docPr id="11" name="图片 6" descr="D:\滨江小四班照片\9.2\QQ图片20220902154918.jpgQQ图片2022090215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:\滨江小四班照片\9.2\QQ图片20220902154918.jpgQQ图片2022090215491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74930</wp:posOffset>
            </wp:positionV>
            <wp:extent cx="2033270" cy="1524635"/>
            <wp:effectExtent l="0" t="0" r="11430" b="12065"/>
            <wp:wrapNone/>
            <wp:docPr id="17" name="图片 6" descr="D:\滨江小四班照片\9.2\QQ图片20220902134755.jpgQQ图片2022090213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D:\滨江小四班照片\9.2\QQ图片20220902134755.jpgQQ图片2022090213475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63500</wp:posOffset>
            </wp:positionV>
            <wp:extent cx="2032635" cy="1524635"/>
            <wp:effectExtent l="0" t="0" r="12065" b="12065"/>
            <wp:wrapNone/>
            <wp:docPr id="15" name="图片 6" descr="D:\滨江小四班照片\9.2\QQ图片20220902134641.jpgQQ图片2022090213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D:\滨江小四班照片\9.2\QQ图片20220902134641.jpgQQ图片2022090213464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69850</wp:posOffset>
            </wp:positionV>
            <wp:extent cx="2033270" cy="1524635"/>
            <wp:effectExtent l="0" t="0" r="11430" b="12065"/>
            <wp:wrapNone/>
            <wp:docPr id="16" name="图片 6" descr="D:\滨江小四班照片\9.2\QQ图片20220902135035.jpgQQ图片2022090213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D:\滨江小四班照片\9.2\QQ图片20220902135035.jpgQQ图片2022090213503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254000</wp:posOffset>
            </wp:positionV>
            <wp:extent cx="2032635" cy="1524635"/>
            <wp:effectExtent l="0" t="0" r="12065" b="12065"/>
            <wp:wrapNone/>
            <wp:docPr id="19" name="图片 6" descr="D:\滨江小四班照片\9.2\QQ图片20220902134447.jpgQQ图片2022090213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D:\滨江小四班照片\9.2\QQ图片20220902134447.jpgQQ图片2022090213444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203200</wp:posOffset>
            </wp:positionV>
            <wp:extent cx="2032635" cy="1524635"/>
            <wp:effectExtent l="0" t="0" r="12065" b="12065"/>
            <wp:wrapNone/>
            <wp:docPr id="18" name="图片 6" descr="D:\滨江小四班照片\9.2\QQ图片20220902134438.jpgQQ图片2022090213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D:\滨江小四班照片\9.2\QQ图片20220902134438.jpgQQ图片2022090213443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0</wp:posOffset>
            </wp:positionV>
            <wp:extent cx="2032635" cy="1524635"/>
            <wp:effectExtent l="0" t="0" r="12065" b="12065"/>
            <wp:wrapNone/>
            <wp:docPr id="20" name="图片 6" descr="D:\滨江小四班照片\9.2\QQ图片20220902134512.jpgQQ图片2022090213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D:\滨江小四班照片\9.2\QQ图片20220902134512.jpgQQ图片202209021345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190500</wp:posOffset>
            </wp:positionV>
            <wp:extent cx="2032000" cy="1524635"/>
            <wp:effectExtent l="0" t="0" r="0" b="12065"/>
            <wp:wrapNone/>
            <wp:docPr id="2" name="图片 6" descr="D:\滨江小四班照片\9.2\QQ图片20220902134358.jpgQQ图片2022090213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D:\滨江小四班照片\9.2\QQ图片20220902134358.jpgQQ图片2022090213435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139700</wp:posOffset>
            </wp:positionV>
            <wp:extent cx="1143635" cy="1524635"/>
            <wp:effectExtent l="0" t="0" r="12065" b="12065"/>
            <wp:wrapNone/>
            <wp:docPr id="3" name="图片 6" descr="D:\滨江小四班照片\9.2\QQ图片20220902134325.jpgQQ图片2022090213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D:\滨江小四班照片\9.2\QQ图片20220902134325.jpgQQ图片2022090213432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190500</wp:posOffset>
            </wp:positionV>
            <wp:extent cx="2032000" cy="1524635"/>
            <wp:effectExtent l="0" t="0" r="0" b="12065"/>
            <wp:wrapNone/>
            <wp:docPr id="4" name="图片 6" descr="D:\滨江小四班照片\9.2\QQ图片20220902134343.jpgQQ图片2022090213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D:\滨江小四班照片\9.2\QQ图片20220902134343.jpgQQ图片2022090213434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89535</wp:posOffset>
            </wp:positionV>
            <wp:extent cx="2032635" cy="1524000"/>
            <wp:effectExtent l="0" t="0" r="12065" b="0"/>
            <wp:wrapNone/>
            <wp:docPr id="6" name="图片 6" descr="D:\滨江小四班照片\9.2\QQ图片20220902135808.jpgQQ图片2022090213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滨江小四班照片\9.2\QQ图片20220902135808.jpgQQ图片2022090213580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139700</wp:posOffset>
            </wp:positionV>
            <wp:extent cx="1143635" cy="1524635"/>
            <wp:effectExtent l="0" t="0" r="12065" b="12065"/>
            <wp:wrapNone/>
            <wp:docPr id="7" name="图片 6" descr="D:\滨江小四班照片\9.2\QQ图片20220902134311.jpgQQ图片2022090213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:\滨江小四班照片\9.2\QQ图片20220902134311.jpgQQ图片202209021343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140335</wp:posOffset>
            </wp:positionV>
            <wp:extent cx="2032635" cy="1524000"/>
            <wp:effectExtent l="0" t="0" r="12065" b="0"/>
            <wp:wrapNone/>
            <wp:docPr id="5" name="图片 6" descr="D:\滨江小四班照片\9.2\QQ图片20220902135757.jpgQQ图片2022090213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D:\滨江小四班照片\9.2\QQ图片20220902135757.jpgQQ图片2022090213575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hint="eastAsia" w:ascii="宋体" w:hAnsi="宋体" w:cs="宋体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7483"/>
        </w:tabs>
        <w:spacing w:line="400" w:lineRule="exact"/>
        <w:ind w:firstLine="480" w:firstLineChars="200"/>
        <w:rPr>
          <w:rFonts w:hint="default" w:ascii="宋体" w:hAnsi="宋体" w:cs="宋体" w:eastAsiaTheme="minorEastAsia"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kern w:val="0"/>
          <w:sz w:val="24"/>
          <w:szCs w:val="24"/>
          <w:lang w:val="en-US" w:eastAsia="zh-CN"/>
        </w:rPr>
        <w:t>虽然是第二天入园，宝贝们也已经或多或少有了很多进步，无论是在吃饭还是生活自理能力等方面，孩子的适应能力都是令人惊叹的。相信在接下来的幼儿园生活中，能够开心快乐地成长，老师也会始终陪伴在你们左右。</w:t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来离园的时候，请家长提醒接送孩子的家长</w:t>
      </w:r>
      <w:r>
        <w:rPr>
          <w:rFonts w:hint="eastAsia" w:ascii="宋体" w:hAnsi="宋体" w:eastAsia="宋体" w:cs="宋体"/>
          <w:bCs/>
          <w:color w:val="000000"/>
          <w:sz w:val="24"/>
        </w:rPr>
        <w:t>排好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队伍耐心等待</w:t>
      </w:r>
      <w:r>
        <w:rPr>
          <w:rFonts w:hint="eastAsia" w:ascii="宋体" w:hAnsi="宋体" w:eastAsia="宋体" w:cs="宋体"/>
          <w:bCs/>
          <w:color w:val="000000"/>
          <w:sz w:val="24"/>
        </w:rPr>
        <w:t>，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老师</w:t>
      </w:r>
      <w:r>
        <w:rPr>
          <w:rFonts w:hint="eastAsia" w:ascii="宋体" w:hAnsi="宋体" w:eastAsia="宋体" w:cs="宋体"/>
          <w:bCs/>
          <w:color w:val="000000"/>
          <w:sz w:val="24"/>
        </w:rPr>
        <w:t>会按照大家排队的顺序，依次喊孩子的，希望大家给孩子树立一个好的榜样哦</w:t>
      </w:r>
      <w:r>
        <w:rPr>
          <w:rFonts w:hint="eastAsia" w:ascii="宋体" w:hAnsi="宋体" w:eastAsia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ascii="宋体" w:hAnsi="宋体" w:eastAsia="宋体" w:cs="宋体"/>
          <w:sz w:val="24"/>
          <w:szCs w:val="24"/>
        </w:rPr>
        <w:t>放学时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宝贝们带回家了</w:t>
      </w:r>
      <w:r>
        <w:rPr>
          <w:rFonts w:ascii="宋体" w:hAnsi="宋体" w:eastAsia="宋体" w:cs="宋体"/>
          <w:sz w:val="24"/>
          <w:szCs w:val="24"/>
        </w:rPr>
        <w:t>两张单子，一张是学平险告家长信，家长们阅读后根据需求自愿为孩子扫二维码投保，单子自己保存。另一份是新生肺结核调查表，需大家如实填写表格信息，下周一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早晨</w:t>
      </w:r>
      <w:r>
        <w:rPr>
          <w:rFonts w:ascii="宋体" w:hAnsi="宋体" w:eastAsia="宋体" w:cs="宋体"/>
          <w:sz w:val="24"/>
          <w:szCs w:val="24"/>
        </w:rPr>
        <w:t>带来幼儿园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谢谢配合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四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236376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MDExZDhiMThiOGEyYmZiYTA2MDBkZWRhNjMzNjY5YSIsInVzZXJDb3VudCI6MzJ9"/>
  </w:docVars>
  <w:rsids>
    <w:rsidRoot w:val="0CAD218B"/>
    <w:rsid w:val="00044593"/>
    <w:rsid w:val="00057F44"/>
    <w:rsid w:val="0014418F"/>
    <w:rsid w:val="001D5FB4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8021CC"/>
    <w:rsid w:val="04143C87"/>
    <w:rsid w:val="041B280B"/>
    <w:rsid w:val="04422C27"/>
    <w:rsid w:val="05B37EFF"/>
    <w:rsid w:val="06302B36"/>
    <w:rsid w:val="0AD82C31"/>
    <w:rsid w:val="0B3F483C"/>
    <w:rsid w:val="0CAD218B"/>
    <w:rsid w:val="0E526788"/>
    <w:rsid w:val="0E581FD3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78D589E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8186905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7C417B"/>
    <w:rsid w:val="5811161F"/>
    <w:rsid w:val="5A1869F9"/>
    <w:rsid w:val="5BE53043"/>
    <w:rsid w:val="5D142F87"/>
    <w:rsid w:val="5D580B99"/>
    <w:rsid w:val="5EB61570"/>
    <w:rsid w:val="5F820850"/>
    <w:rsid w:val="638F3C9B"/>
    <w:rsid w:val="64554FD3"/>
    <w:rsid w:val="678D2FAE"/>
    <w:rsid w:val="684B7993"/>
    <w:rsid w:val="689C3573"/>
    <w:rsid w:val="69414B82"/>
    <w:rsid w:val="694A521D"/>
    <w:rsid w:val="69EE1271"/>
    <w:rsid w:val="6B8D0587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467</Words>
  <Characters>517</Characters>
  <Lines>10</Lines>
  <Paragraphs>2</Paragraphs>
  <TotalTime>0</TotalTime>
  <ScaleCrop>false</ScaleCrop>
  <LinksUpToDate>false</LinksUpToDate>
  <CharactersWithSpaces>523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2022-05-11T08:01:00Z</cp:lastPrinted>
  <dcterms:modified xsi:type="dcterms:W3CDTF">2022-09-02T07:54:25Z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390A3C696EBE48AAA34F356FB6862907</vt:lpwstr>
  </property>
  <property fmtid="{D5CDD505-2E9C-101B-9397-08002B2CF9AE}" pid="5" name="commondata">
    <vt:lpwstr>eyJjb3VudCI6NywiaGRpZCI6IjgwMTFkOGIxOGI4YTJiZmJhMDYwMGRlZGE2MzM2NjlhIiwidXNlckNvdW50Ijo3fQ==</vt:lpwstr>
  </property>
</Properties>
</file>