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小四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小四班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25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25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2.晨间来园：今天是宝宝们来园的第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一</w:t>
      </w:r>
      <w:r>
        <w:rPr>
          <w:rFonts w:hint="eastAsia" w:ascii="宋体" w:hAnsi="宋体" w:cs="宋体"/>
          <w:bCs/>
          <w:color w:val="000000"/>
          <w:sz w:val="24"/>
        </w:rPr>
        <w:t>天，对于他们来说这是一个需要适应的过程，因为以前的他们一直是处于家庭的保护环境下长大的，而今天他们即将独立应对陌生的环境。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晨间入园能够保持愉快情绪的有张艺轩、于亦潇、潘妍伊、宋岱林、陈雯悦、孙屹然、马皓轩、陈沐清、蒋荣朔、陈思予、陈博宣、裴家骏、毛子源、高子鱼、张子柚、王熙程、王子航、朱睿、陆乐珺、卢乐琪、沈子伊、尹乐岩。冯俊杰、林伯筱、李承锴3位小朋友刚进班级的时候还有点情绪低落甚至哭泣了一会，但是在安抚过后也能很快平静下来。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第一次游戏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进入班级后大部分幼儿都能够主动玩一玩教室里的游戏。于亦潇、潘妍伊、陈雯悦、陆乐珺、卢乐琪小朋友喜欢娃娃家，有的抱着小baby在照顾，有的和娃娃家的玩偶一起做游戏，有的在小厨房玩着烧饭的游戏，不亦乐乎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马皓轩、陈沐清、蒋荣朔、陈博宣、裴家骏、毛子源、王子航、朱睿、尹乐岩小朋友专注于玩桌面游戏，有雪花片建构、积木插片等，还有将积木搭成了小火车、宝塔等样子，真是有趣。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陈思予、林伯筱、沈子伊、冯俊杰、李承锴小朋友在老师的陪伴下，一起玩桌面游戏。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孙屹然、高子鱼、张子柚、王熙程、张艺轩、宋岱林小朋友对教室里的玩具特别感兴趣，会玩一会桌面游戏，也会去娃娃家探索会，还会看看图书等等。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74295</wp:posOffset>
            </wp:positionV>
            <wp:extent cx="2033270" cy="1525905"/>
            <wp:effectExtent l="0" t="0" r="11430" b="10795"/>
            <wp:wrapNone/>
            <wp:docPr id="17" name="图片 6" descr="D:\滨江小四班照片\9.1\QQ图片20220901135716.jpgQQ图片2022090113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D:\滨江小四班照片\9.1\QQ图片20220901135716.jpgQQ图片2022090113571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63500</wp:posOffset>
            </wp:positionV>
            <wp:extent cx="2033270" cy="1524635"/>
            <wp:effectExtent l="0" t="0" r="11430" b="12065"/>
            <wp:wrapNone/>
            <wp:docPr id="15" name="图片 6" descr="D:\滨江小四班照片\9.1\QQ图片20220901135635.jpgQQ图片2022090113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D:\滨江小四班照片\9.1\QQ图片20220901135635.jpgQQ图片2022090113563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69215</wp:posOffset>
            </wp:positionV>
            <wp:extent cx="2033270" cy="1525905"/>
            <wp:effectExtent l="0" t="0" r="11430" b="10795"/>
            <wp:wrapNone/>
            <wp:docPr id="16" name="图片 6" descr="D:\滨江小四班照片\9.1\QQ图片20220901135655.jpgQQ图片2022090113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D:\滨江小四班照片\9.1\QQ图片20220901135655.jpgQQ图片2022090113565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254000</wp:posOffset>
            </wp:positionV>
            <wp:extent cx="2033270" cy="1524635"/>
            <wp:effectExtent l="0" t="0" r="11430" b="12065"/>
            <wp:wrapNone/>
            <wp:docPr id="19" name="图片 6" descr="D:\滨江小四班照片\9.1\QQ图片20220901135623.jpgQQ图片2022090113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D:\滨江小四班照片\9.1\QQ图片20220901135623.jpgQQ图片2022090113562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203200</wp:posOffset>
            </wp:positionV>
            <wp:extent cx="2033270" cy="1524635"/>
            <wp:effectExtent l="0" t="0" r="11430" b="12065"/>
            <wp:wrapNone/>
            <wp:docPr id="18" name="图片 6" descr="D:\滨江小四班照片\9.1\QQ图片20220901135617.jpgQQ图片2022090113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D:\滨江小四班照片\9.1\QQ图片20220901135617.jpgQQ图片2022090113561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0</wp:posOffset>
            </wp:positionV>
            <wp:extent cx="2033270" cy="1524635"/>
            <wp:effectExtent l="0" t="0" r="11430" b="12065"/>
            <wp:wrapNone/>
            <wp:docPr id="20" name="图片 6" descr="D:\滨江小四班照片\9.1\QQ图片20220901135640.jpgQQ图片2022090113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D:\滨江小四班照片\9.1\QQ图片20220901135640.jpgQQ图片2022090113564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香香甜甜的牛奶搭配着小饼干别提多美味啦，宝贝们每个都一口饼干、一口牛奶香香地品尝着，马皓轩、于亦潇小朋友牛奶还剩了一点，相信慢慢也会爱上幼儿园好喝的牛奶哒！</w:t>
      </w: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69850</wp:posOffset>
            </wp:positionV>
            <wp:extent cx="2032000" cy="1524635"/>
            <wp:effectExtent l="0" t="0" r="0" b="12065"/>
            <wp:wrapNone/>
            <wp:docPr id="22" name="图片 6" descr="D:\滨江小四班照片\9.1\QQ图片20220901140118.jpgQQ图片2022090114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D:\滨江小四班照片\9.1\QQ图片20220901140118.jpgQQ图片2022090114011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76200</wp:posOffset>
            </wp:positionV>
            <wp:extent cx="2032000" cy="1524635"/>
            <wp:effectExtent l="0" t="0" r="0" b="12065"/>
            <wp:wrapNone/>
            <wp:docPr id="21" name="图片 6" descr="D:\滨江小四班照片\9.1\QQ图片20220901140058.jpgQQ图片2022090114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D:\滨江小四班照片\9.1\QQ图片20220901140058.jpgQQ图片2022090114005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76200</wp:posOffset>
            </wp:positionV>
            <wp:extent cx="2032000" cy="1524635"/>
            <wp:effectExtent l="0" t="0" r="0" b="12065"/>
            <wp:wrapNone/>
            <wp:docPr id="23" name="图片 6" descr="D:\滨江小四班照片\9.1\QQ图片20220901140052.jpgQQ图片2022090114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D:\滨江小四班照片\9.1\QQ图片20220901140052.jpgQQ图片2022090114005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今天的午餐吃的是鸡腿、青菜炒油面筋、西红柿鸡蛋汤。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张艺轩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饭能够吃完，菜吃了一半，还有一半打翻了，汤未喝。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于亦潇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只吃了饭，菜、汤未吃。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潘妍伊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饭、蔬菜吃了一半，鸡腿、汤未吃。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宋岱林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饭、蔬菜吃了一半，鸡腿未吃，汤喝了一半。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陈雯悦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孙屹然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饭、汤吃完，蔬菜吃了一半，鸡腿未吃。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马皓轩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一开始不太愿意吃，后来鼓励后能够慢慢全部吃完。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陈沐清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饭、鸡腿吃完，青菜未吃，汤未喝。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蒋荣朔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饭吃了一半，菜几乎没动，汤未喝。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陈思予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饭能够吃完，菜、汤未吃。饭吃完后情绪低落并哭泣。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陈博宣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菜能够吃完，饭剩了1/4，汤未喝。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裴家骏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饭能够吃完，菜吃了一半，汤未喝。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毛子源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只吃了饭，菜、汤未吃。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林伯筱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饭、汤能够吃完，菜吃了一小半。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高子鱼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</w:t>
            </w: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张子柚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饭、蔬菜都能够慢慢吃完，留了一点鸡肉未吃完，汤未喝。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王熙程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饭能够吃完，菜吃了一半。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王子航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在鼓励下能够自己慢慢全部吃完，还喝了两碗汤。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朱睿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饭吃完，菜吃了一点，汤未喝。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陆乐珺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饭、菜吃了一半，汤喝完。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卢乐琪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饭、菜吃了一半，汤喝完。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沈子伊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饭、鸡腿吃完了，蔬菜未吃完、汤未喝。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冯俊杰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饭、蔬菜吃了一半，鸡腿、汤未吃。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尹乐岩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饭、菜基本能够吃完，桌上也洒了许多的菜。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李承锴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老师喂着全部吃完了。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177800</wp:posOffset>
            </wp:positionV>
            <wp:extent cx="2032635" cy="1524635"/>
            <wp:effectExtent l="0" t="0" r="12065" b="12065"/>
            <wp:wrapNone/>
            <wp:docPr id="27" name="图片 6" descr="D:\滨江小四班照片\9.1\QQ图片20220901135441.jpgQQ图片2022090113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D:\滨江小四班照片\9.1\QQ图片20220901135441.jpgQQ图片2022090113544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127000</wp:posOffset>
            </wp:positionV>
            <wp:extent cx="2032635" cy="1524635"/>
            <wp:effectExtent l="0" t="0" r="12065" b="12065"/>
            <wp:wrapNone/>
            <wp:docPr id="28" name="图片 6" descr="D:\滨江小四班照片\9.1\QQ图片20220901135448.jpgQQ图片2022090113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D:\滨江小四班照片\9.1\QQ图片20220901135448.jpgQQ图片2022090113544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177800</wp:posOffset>
            </wp:positionV>
            <wp:extent cx="2032635" cy="1524635"/>
            <wp:effectExtent l="0" t="0" r="12065" b="12065"/>
            <wp:wrapNone/>
            <wp:docPr id="29" name="图片 6" descr="D:\滨江小四班照片\9.1\QQ图片20220901135435.jpgQQ图片2022090113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D:\滨江小四班照片\9.1\QQ图片20220901135435.jpgQQ图片2022090113543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94615</wp:posOffset>
            </wp:positionV>
            <wp:extent cx="2032635" cy="1524635"/>
            <wp:effectExtent l="0" t="0" r="12065" b="12065"/>
            <wp:wrapNone/>
            <wp:docPr id="31" name="图片 6" descr="D:\滨江小四班照片\9.1\QQ图片20220901135543.jpgQQ图片2022090113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D:\滨江小四班照片\9.1\QQ图片20220901135543.jpgQQ图片2022090113554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113665</wp:posOffset>
            </wp:positionV>
            <wp:extent cx="2032635" cy="1524635"/>
            <wp:effectExtent l="0" t="0" r="12065" b="12065"/>
            <wp:wrapNone/>
            <wp:docPr id="30" name="图片 6" descr="D:\滨江小四班照片\9.1\QQ图片20220901135536.jpgQQ图片2022090113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D:\滨江小四班照片\9.1\QQ图片20220901135536.jpgQQ图片2022090113553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-394335</wp:posOffset>
            </wp:positionV>
            <wp:extent cx="2032635" cy="1524635"/>
            <wp:effectExtent l="0" t="0" r="12065" b="12065"/>
            <wp:wrapNone/>
            <wp:docPr id="32" name="图片 6" descr="D:\滨江小四班照片\9.1\QQ图片20220901135525.jpgQQ图片2022090113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D:\滨江小四班照片\9.1\QQ图片20220901135525.jpgQQ图片2022090113552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default" w:ascii="宋体" w:hAnsi="宋体" w:cs="宋体" w:eastAsiaTheme="minorEastAsia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.在今天的午睡活动中，基本上小朋友们都乐意和小床做朋友，今天小朋友们都能够睡着，很不错哦！马皓轩小朋友是趴在桌子上睡了一会。陈博宣睡眠时间较短，约30分钟。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133350</wp:posOffset>
            </wp:positionV>
            <wp:extent cx="2047875" cy="1535430"/>
            <wp:effectExtent l="0" t="0" r="9525" b="1270"/>
            <wp:wrapNone/>
            <wp:docPr id="5" name="图片 6" descr="D:\滨江小四班照片\9.1\QQ图片20220901135355.jpgQQ图片2022090113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D:\滨江小四班照片\9.1\QQ图片20220901135355.jpgQQ图片2022090113535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158115</wp:posOffset>
            </wp:positionV>
            <wp:extent cx="2047875" cy="1535430"/>
            <wp:effectExtent l="0" t="0" r="9525" b="1270"/>
            <wp:wrapNone/>
            <wp:docPr id="12" name="图片 6" descr="D:\滨江小四班照片\9.1\QQ图片20220901135325.jpgQQ图片2022090113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D:\滨江小四班照片\9.1\QQ图片20220901135325.jpgQQ图片2022090113532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150495</wp:posOffset>
            </wp:positionV>
            <wp:extent cx="2047875" cy="1535430"/>
            <wp:effectExtent l="0" t="0" r="9525" b="1270"/>
            <wp:wrapNone/>
            <wp:docPr id="6" name="图片 6" descr="D:\滨江小四班照片\9.1\QQ图片20220901135344.jpgQQ图片20220901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滨江小四班照片\9.1\QQ图片20220901135344.jpgQQ图片2022090113534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-116840</wp:posOffset>
            </wp:positionV>
            <wp:extent cx="2047240" cy="1535430"/>
            <wp:effectExtent l="0" t="0" r="10160" b="1270"/>
            <wp:wrapNone/>
            <wp:docPr id="24" name="图片 6" descr="D:\滨江小四班照片\9.1\QQ图片20220901135420.jpgQQ图片2022090113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D:\滨江小四班照片\9.1\QQ图片20220901135420.jpgQQ图片2022090113542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-92075</wp:posOffset>
            </wp:positionV>
            <wp:extent cx="1151255" cy="1535430"/>
            <wp:effectExtent l="0" t="0" r="4445" b="1270"/>
            <wp:wrapNone/>
            <wp:docPr id="25" name="图片 6" descr="D:\滨江小四班照片\9.1\QQ图片20220901135404.jpgQQ图片2022090113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D:\滨江小四班照片\9.1\QQ图片20220901135404.jpgQQ图片2022090113540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-99695</wp:posOffset>
            </wp:positionV>
            <wp:extent cx="2047240" cy="1535430"/>
            <wp:effectExtent l="0" t="0" r="10160" b="1270"/>
            <wp:wrapNone/>
            <wp:docPr id="26" name="图片 26" descr="D:\滨江小四班照片\9.1\QQ图片20220901135413.jpgQQ图片2022090113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滨江小四班照片\9.1\QQ图片20220901135413.jpgQQ图片2022090113541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四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236376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ksImhkaWQiOiI4MDExZDhiMThiOGEyYmZiYTA2MDBkZWRhNjMzNjY5YSIsInVzZXJDb3VudCI6Mjh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8021CC"/>
    <w:rsid w:val="04143C87"/>
    <w:rsid w:val="041B280B"/>
    <w:rsid w:val="04422C27"/>
    <w:rsid w:val="05B37EFF"/>
    <w:rsid w:val="06302B36"/>
    <w:rsid w:val="0B3F483C"/>
    <w:rsid w:val="0CAD218B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811161F"/>
    <w:rsid w:val="5A1869F9"/>
    <w:rsid w:val="5BE53043"/>
    <w:rsid w:val="5D142F87"/>
    <w:rsid w:val="5D580B99"/>
    <w:rsid w:val="5EB61570"/>
    <w:rsid w:val="5F820850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1512</Words>
  <Characters>1564</Characters>
  <Lines>10</Lines>
  <Paragraphs>2</Paragraphs>
  <TotalTime>109</TotalTime>
  <ScaleCrop>false</ScaleCrop>
  <LinksUpToDate>false</LinksUpToDate>
  <CharactersWithSpaces>1568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2022-05-11T08:01:00Z</cp:lastPrinted>
  <dcterms:modified xsi:type="dcterms:W3CDTF">2022-09-01T07:56:21Z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1FC71C0954574013BEB5847B6CB73509</vt:lpwstr>
  </property>
  <property fmtid="{D5CDD505-2E9C-101B-9397-08002B2CF9AE}" pid="5" name="commondata">
    <vt:lpwstr>eyJjb3VudCI6NywiaGRpZCI6IjgwMTFkOGIxOGI4YTJiZmJhMDYwMGRlZGE2MzM2NjlhIiwidXNlckNvdW50Ijo3fQ==</vt:lpwstr>
  </property>
</Properties>
</file>