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小八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心语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="Calibri" w:hAnsi="Calibri" w:eastAsia="Calibri" w:cs="Calibri"/>
          <w:color w:val="9A743A" w:themeColor="accent6" w:themeShade="BF"/>
          <w:sz w:val="22"/>
          <w:szCs w:val="28"/>
          <w:lang w:eastAsia="zh-CN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9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</w:p>
    <w:p>
      <w:pPr>
        <w:spacing w:after="0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cs="Times New Roman"/>
          <w:spacing w:val="45"/>
          <w:szCs w:val="18"/>
          <w:lang w:val="en-US" w:eastAsia="zh-CN"/>
        </w:rPr>
        <w:t>我们的主题</w:t>
      </w:r>
      <w:r>
        <w:rPr>
          <w:rFonts w:hint="eastAsia" w:cs="Times New Roman"/>
          <w:spacing w:val="45"/>
          <w:szCs w:val="18"/>
          <w:lang w:eastAsia="zh-CN"/>
        </w:rPr>
        <w:t>——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我爱上幼儿园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</w:t>
      </w:r>
    </w:p>
    <w:p>
      <w:pPr>
        <w:pStyle w:val="38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2" name="图片 1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晨间活动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13" name="图片 13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outlineLvl w:val="9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今天是开学第</w:t>
      </w:r>
      <w:r>
        <w:rPr>
          <w:rFonts w:hint="eastAsia"/>
          <w:sz w:val="28"/>
          <w:szCs w:val="28"/>
          <w:lang w:val="en-US" w:eastAsia="zh-CN"/>
        </w:rPr>
        <w:t>一</w:t>
      </w:r>
      <w:r>
        <w:rPr>
          <w:rFonts w:hint="eastAsia"/>
          <w:sz w:val="28"/>
          <w:szCs w:val="28"/>
        </w:rPr>
        <w:t>天，对于</w:t>
      </w:r>
      <w:r>
        <w:rPr>
          <w:rFonts w:hint="eastAsia"/>
          <w:sz w:val="28"/>
          <w:szCs w:val="28"/>
          <w:lang w:eastAsia="zh-CN"/>
        </w:rPr>
        <w:t>孩子们</w:t>
      </w:r>
      <w:r>
        <w:rPr>
          <w:rFonts w:hint="eastAsia"/>
          <w:sz w:val="28"/>
          <w:szCs w:val="28"/>
        </w:rPr>
        <w:t>来说是一个需要适应的过程，以前一直是处于家庭的保护环境下长大的，而</w:t>
      </w:r>
      <w:r>
        <w:rPr>
          <w:rFonts w:hint="eastAsia"/>
          <w:sz w:val="28"/>
          <w:szCs w:val="28"/>
          <w:lang w:eastAsia="zh-CN"/>
        </w:rPr>
        <w:t>现在</w:t>
      </w:r>
      <w:r>
        <w:rPr>
          <w:rFonts w:hint="eastAsia"/>
          <w:sz w:val="28"/>
          <w:szCs w:val="28"/>
        </w:rPr>
        <w:t>他们</w:t>
      </w:r>
      <w:r>
        <w:rPr>
          <w:rFonts w:hint="eastAsia"/>
          <w:sz w:val="28"/>
          <w:szCs w:val="28"/>
          <w:lang w:eastAsia="zh-CN"/>
        </w:rPr>
        <w:t>已经</w:t>
      </w:r>
      <w:r>
        <w:rPr>
          <w:rFonts w:hint="eastAsia"/>
          <w:sz w:val="28"/>
          <w:szCs w:val="28"/>
        </w:rPr>
        <w:t>离开寸步不离的</w:t>
      </w:r>
      <w:r>
        <w:rPr>
          <w:rFonts w:hint="eastAsia"/>
          <w:sz w:val="28"/>
          <w:szCs w:val="28"/>
          <w:lang w:eastAsia="zh-CN"/>
        </w:rPr>
        <w:t>家人</w:t>
      </w:r>
      <w:r>
        <w:rPr>
          <w:rFonts w:hint="eastAsia"/>
          <w:sz w:val="28"/>
          <w:szCs w:val="28"/>
        </w:rPr>
        <w:t>来到一个陌生的环境，和一群陌生的同伴在一起。在早晨入园的时候，很多的</w:t>
      </w:r>
      <w:r>
        <w:rPr>
          <w:rFonts w:hint="eastAsia"/>
          <w:sz w:val="28"/>
          <w:szCs w:val="28"/>
          <w:lang w:eastAsia="zh-CN"/>
        </w:rPr>
        <w:t>小朋友</w:t>
      </w:r>
      <w:r>
        <w:rPr>
          <w:rFonts w:hint="eastAsia"/>
          <w:sz w:val="28"/>
          <w:szCs w:val="28"/>
        </w:rPr>
        <w:t>都是面带微笑走进教室，</w:t>
      </w:r>
      <w:r>
        <w:rPr>
          <w:rFonts w:hint="eastAsia"/>
          <w:sz w:val="28"/>
          <w:szCs w:val="28"/>
          <w:lang w:eastAsia="zh-CN"/>
        </w:rPr>
        <w:t>能够拉开小椅子玩桌面游戏哦！</w:t>
      </w:r>
    </w:p>
    <w:tbl>
      <w:tblPr>
        <w:tblStyle w:val="27"/>
        <w:tblpPr w:leftFromText="180" w:rightFromText="180" w:vertAnchor="text" w:horzAnchor="page" w:tblpX="1092" w:tblpY="57"/>
        <w:tblOverlap w:val="never"/>
        <w:tblW w:w="103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6"/>
        <w:gridCol w:w="3104"/>
        <w:gridCol w:w="36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  <w:drawing>
                <wp:inline distT="0" distB="0" distL="114300" distR="114300">
                  <wp:extent cx="1096645" cy="1462405"/>
                  <wp:effectExtent l="0" t="0" r="8255" b="4445"/>
                  <wp:docPr id="18" name="图片 18" descr="C:\Users\THINK\Desktop\IMG_7092.JPGIMG_70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\Users\THINK\Desktop\IMG_7092.JPGIMG_709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645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  <w:drawing>
                <wp:inline distT="0" distB="0" distL="114300" distR="114300">
                  <wp:extent cx="1096645" cy="1462405"/>
                  <wp:effectExtent l="0" t="0" r="8255" b="4445"/>
                  <wp:docPr id="25" name="图片 25" descr="C:\Users\THINK\Desktop\IMG_7103.JPGIMG_7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\Users\THINK\Desktop\IMG_7103.JPGIMG_710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645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059815" cy="1413510"/>
                  <wp:effectExtent l="0" t="0" r="6985" b="15240"/>
                  <wp:docPr id="21" name="图片 21" descr="C:\Users\THINK\Desktop\IMG_7111.JPGIMG_7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\Users\THINK\Desktop\IMG_7111.JPGIMG_711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141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  <w:drawing>
                <wp:inline distT="0" distB="0" distL="114300" distR="114300">
                  <wp:extent cx="1096645" cy="1462405"/>
                  <wp:effectExtent l="0" t="0" r="8255" b="4445"/>
                  <wp:docPr id="22" name="图片 22" descr="C:\Users\THINK\Desktop\IMG_7112.JPGIMG_7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\Users\THINK\Desktop\IMG_7112.JPGIMG_711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645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  <w:drawing>
                <wp:inline distT="0" distB="0" distL="114300" distR="114300">
                  <wp:extent cx="1096645" cy="1462405"/>
                  <wp:effectExtent l="0" t="0" r="8255" b="4445"/>
                  <wp:docPr id="23" name="图片 23" descr="C:\Users\THINK\Desktop\IMG_7117.JPGIMG_7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\Users\THINK\Desktop\IMG_7117.JPGIMG_711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645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  <w:drawing>
                <wp:inline distT="0" distB="0" distL="114300" distR="114300">
                  <wp:extent cx="1096645" cy="1462405"/>
                  <wp:effectExtent l="0" t="0" r="8255" b="4445"/>
                  <wp:docPr id="24" name="图片 24" descr="C:\Users\THINK\Desktop\IMG_7118.JPGIMG_7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\Users\THINK\Desktop\IMG_7118.JPGIMG_711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645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集体活动篇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numPr>
          <w:ilvl w:val="0"/>
          <w:numId w:val="3"/>
        </w:numPr>
        <w:autoSpaceDE w:val="0"/>
        <w:autoSpaceDN w:val="0"/>
        <w:adjustRightInd w:val="0"/>
        <w:rPr>
          <w:rFonts w:hint="eastAsia" w:ascii="宋体" w:hAnsi="宋体" w:cs="宋体"/>
        </w:rPr>
      </w:pP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CN"/>
        </w:rPr>
        <w:t>综合：《自我介绍》</w:t>
      </w:r>
    </w:p>
    <w:p>
      <w:pPr>
        <w:spacing w:line="360" w:lineRule="exact"/>
        <w:ind w:firstLine="435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拿出玩具小熊和小伴侣打招呼：“大家好，我是小熊豆豆，今年2岁半，愿和大家做伴侣，小伴侣你人想交伴侣吗？也来和大家打个招呼生疏一下吧”。请这位小伴侣过来介绍自己（介绍过程），ⅩⅩ很棒，妈妈们鼓舞下，ⅩⅩ欢迎你，（依次介绍到最终）小伴侣都相互知道了名字，下面请妈妈带自己的孩子相互生疏一下，握个手交个伴侣（生疏过程，老师巡回指导） </w:t>
      </w:r>
    </w:p>
    <w:tbl>
      <w:tblPr>
        <w:tblStyle w:val="27"/>
        <w:tblpPr w:leftFromText="180" w:rightFromText="180" w:vertAnchor="text" w:horzAnchor="page" w:tblpX="1092" w:tblpY="57"/>
        <w:tblOverlap w:val="never"/>
        <w:tblW w:w="103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6"/>
        <w:gridCol w:w="3104"/>
        <w:gridCol w:w="36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54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</w:pPr>
          </w:p>
        </w:tc>
        <w:tc>
          <w:tcPr>
            <w:tcW w:w="310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369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>
      <w:pPr>
        <w:widowControl/>
        <w:spacing w:line="360" w:lineRule="exact"/>
        <w:ind w:firstLine="410" w:firstLineChars="171"/>
        <w:jc w:val="left"/>
        <w:rPr>
          <w:rFonts w:ascii="宋体" w:hAnsi="宋体" w:cs="宋体"/>
          <w:kern w:val="0"/>
          <w:szCs w:val="21"/>
        </w:rPr>
      </w:pPr>
    </w:p>
    <w:p>
      <w:pPr>
        <w:widowControl/>
        <w:spacing w:line="360" w:lineRule="exact"/>
        <w:ind w:firstLine="480" w:firstLineChars="200"/>
        <w:jc w:val="left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活动延伸：妈妈在以后带小伴侣出入公共场所时，要多鼓舞自己的孩子多交伴侣，提高社会交往力量。</w:t>
      </w:r>
    </w:p>
    <w:p>
      <w:pPr>
        <w:pStyle w:val="38"/>
        <w:bidi w:val="0"/>
        <w:jc w:val="center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其他篇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exact"/>
        <w:ind w:firstLine="360" w:firstLineChars="200"/>
        <w:jc w:val="center"/>
        <w:rPr>
          <w:rFonts w:hint="default" w:ascii="宋体" w:hAnsi="宋体" w:cs="宋体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cs="宋体"/>
          <w:kern w:val="0"/>
          <w:sz w:val="18"/>
          <w:szCs w:val="18"/>
          <w:lang w:val="en-US" w:eastAsia="zh-CN"/>
        </w:rPr>
        <w:t>—午睡</w:t>
      </w:r>
    </w:p>
    <w:tbl>
      <w:tblPr>
        <w:tblStyle w:val="27"/>
        <w:tblpPr w:leftFromText="180" w:rightFromText="180" w:vertAnchor="text" w:horzAnchor="page" w:tblpX="1092" w:tblpY="57"/>
        <w:tblOverlap w:val="never"/>
        <w:tblW w:w="103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6"/>
        <w:gridCol w:w="3104"/>
        <w:gridCol w:w="36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  <w:drawing>
                <wp:inline distT="0" distB="0" distL="114300" distR="114300">
                  <wp:extent cx="2113915" cy="1188720"/>
                  <wp:effectExtent l="0" t="0" r="635" b="11430"/>
                  <wp:docPr id="290" name="图片 290" descr="IMG_7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图片 290" descr="IMG_719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915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31340" cy="1029970"/>
                  <wp:effectExtent l="0" t="0" r="16510" b="17780"/>
                  <wp:docPr id="291" name="图片 291" descr="IMG_7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" name="图片 291" descr="IMG_719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340" cy="1029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199640" cy="1237615"/>
                  <wp:effectExtent l="0" t="0" r="10160" b="635"/>
                  <wp:docPr id="294" name="图片 294" descr="IMG_7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图片 294" descr="IMG_717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640" cy="1237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bCs/>
          <w:color w:val="FDAA40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一日生活篇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0" w:firstLineChars="250"/>
        <w:jc w:val="center"/>
        <w:rPr>
          <w:rFonts w:hint="default" w:eastAsiaTheme="minorEastAsia"/>
          <w:b/>
          <w:bCs/>
          <w:color w:val="784004" w:themeColor="accent1" w:themeShade="8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CN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  <w:t>班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CN"/>
        </w:rPr>
        <w:t>幼儿一日生活学习情况表</w:t>
      </w:r>
    </w:p>
    <w:p>
      <w:pPr>
        <w:pStyle w:val="45"/>
        <w:ind w:left="360" w:firstLine="0" w:firstLineChars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pStyle w:val="45"/>
        <w:ind w:left="360" w:firstLine="0" w:firstLineChars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3360;v-text-anchor:middle;mso-width-relative:page;mso-height-relative:page;" fillcolor="#FFFF00" filled="t" stroked="f" coordsize="228600,161925" o:gfxdata="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esZEL9QAAAAIAQAADwAAAAAAAAABACAAAAAiAAAAZHJz&#10;L2Rvd25yZXYueG1sUEsBAhQAFAAAAAgAh07iQFvv8616AgAA1AQAAA4AAAAAAAAAAQAgAAAAIwEA&#10;AGRycy9lMm9Eb2MueG1sUEsFBgAAAAAGAAYAWQEAAA8GAAAAAA=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4384;v-text-anchor:middle;mso-width-relative:page;mso-height-relative:page;" fillcolor="#F07F09 [3204]" filled="t" stroked="f" coordsize="21600,21600" o:gfxdata="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eR0tT1AAAAAcBAAAPAAAAAAAAAAEAIAAA&#10;ACIAAABkcnMvZG93bnJldi54bWxQSwECFAAUAAAACACHTuJACWvd7YICAADZBAAADgAAAAAAAAAB&#10;ACAAAAAjAQAAZHJzL2Uyb0RvYy54bWxQSwUGAAAAAAYABgBZAQAAFwYAAAAA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各图形依次代表             优秀：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一般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tbl>
      <w:tblPr>
        <w:tblStyle w:val="27"/>
        <w:tblpPr w:leftFromText="180" w:rightFromText="180" w:vertAnchor="text" w:horzAnchor="page" w:tblpX="779" w:tblpY="315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9"/>
        <w:gridCol w:w="848"/>
        <w:gridCol w:w="816"/>
        <w:gridCol w:w="934"/>
        <w:gridCol w:w="833"/>
        <w:gridCol w:w="1019"/>
        <w:gridCol w:w="966"/>
        <w:gridCol w:w="934"/>
        <w:gridCol w:w="861"/>
        <w:gridCol w:w="797"/>
        <w:gridCol w:w="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4" w:hRule="atLeast"/>
        </w:trPr>
        <w:tc>
          <w:tcPr>
            <w:tcW w:w="870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7" w:type="pct"/>
            <w:vMerge w:val="restart"/>
            <w:tcBorders>
              <w:top w:val="single" w:color="auto" w:sz="18" w:space="0"/>
              <w:lef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自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己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走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进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教</w:t>
            </w:r>
          </w:p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室</w:t>
            </w:r>
          </w:p>
        </w:tc>
        <w:tc>
          <w:tcPr>
            <w:tcW w:w="382" w:type="pct"/>
            <w:vMerge w:val="restart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主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动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打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招</w:t>
            </w:r>
          </w:p>
          <w:p>
            <w:pPr>
              <w:adjustRightInd w:val="0"/>
              <w:snapToGrid w:val="0"/>
              <w:jc w:val="center"/>
              <w:rPr>
                <w:rFonts w:hint="default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呼</w:t>
            </w:r>
          </w:p>
        </w:tc>
        <w:tc>
          <w:tcPr>
            <w:tcW w:w="437" w:type="pct"/>
            <w:vMerge w:val="restart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友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好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晨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间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活</w:t>
            </w:r>
          </w:p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动</w:t>
            </w:r>
          </w:p>
        </w:tc>
        <w:tc>
          <w:tcPr>
            <w:tcW w:w="1319" w:type="pct"/>
            <w:gridSpan w:val="3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840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753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</w:trPr>
        <w:tc>
          <w:tcPr>
            <w:tcW w:w="870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397" w:type="pct"/>
            <w:vMerge w:val="continue"/>
            <w:tcBorders>
              <w:left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382" w:type="pct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37" w:type="pct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390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43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不挑食</w:t>
            </w:r>
          </w:p>
        </w:tc>
        <w:tc>
          <w:tcPr>
            <w:tcW w:w="403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373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安静午睡</w:t>
            </w:r>
          </w:p>
        </w:tc>
        <w:tc>
          <w:tcPr>
            <w:tcW w:w="379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88265</wp:posOffset>
                      </wp:positionV>
                      <wp:extent cx="228600" cy="161925"/>
                      <wp:effectExtent l="0" t="0" r="0" b="0"/>
                      <wp:wrapNone/>
                      <wp:docPr id="9" name="星形: 五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star5">
                                <a:avLst>
                                  <a:gd name="adj" fmla="val 0"/>
                                  <a:gd name="hf" fmla="val 105146"/>
                                  <a:gd name="vf" fmla="val 110557"/>
                                </a:avLst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" o:spid="_x0000_s1026" style="position:absolute;left:0pt;margin-left:5.75pt;margin-top:6.95pt;height:12.75pt;width:18pt;z-index:251665408;v-text-anchor:middle;mso-width-relative:page;mso-height-relative:page;" fillcolor="#FFFF00" filled="t" stroked="f" coordsize="228600,161925" o:gfxdata="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Mvo7xfRAAAABgEAAA8AAAAAAAAAAQAgAAAAIgAAAGRycy9kb3ducmV2LnhtbFBLAQIUABQA&#10;AAAIAIdO4kDWZgYDogIAAEEFAAAOAAAAAAAAAAEAIAAAACABAABkcnMvZTJvRG9jLnhtbFBLBQYA&#10;AAAABgAGAFkBAAA0BgAAAAA=&#10;" path="m0,61849l114300,89509,114300,0,114300,89509,228599,61849,114300,89509,184941,161924,114300,89509,43658,161924,114300,89509xe">
                      <v:path o:connectlocs="114300,0;0,61849;43658,161924;184941,161924;228599,61849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" name="五角星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B/lSIh1AAAAAYBAAAPAAAAAAAAAAEAIAAAACIA&#10;AABkcnMvZG93bnJldi54bWxQSwECFAAUAAAACACHTuJAn+5gCH8CAADcBAAADgAAAAAAAAABACAA&#10;AAAj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2" name="五角星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08Dey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08De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88265</wp:posOffset>
                      </wp:positionV>
                      <wp:extent cx="228600" cy="161925"/>
                      <wp:effectExtent l="0" t="0" r="0" b="0"/>
                      <wp:wrapNone/>
                      <wp:docPr id="103" name="星形: 五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star5">
                                <a:avLst>
                                  <a:gd name="adj" fmla="val 0"/>
                                  <a:gd name="hf" fmla="val 105146"/>
                                  <a:gd name="vf" fmla="val 110557"/>
                                </a:avLst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" o:spid="_x0000_s1026" style="position:absolute;left:0pt;margin-left:4.9pt;margin-top:6.95pt;height:12.75pt;width:18pt;z-index:251666432;v-text-anchor:middle;mso-width-relative:page;mso-height-relative:page;" fillcolor="#FFFF00" filled="t" stroked="f" coordsize="228600,161925" o:gfxdata="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DL6O8X0QAAAAYBAAAPAAAAAAAAAAEAIAAAACIAAABkcnMvZG93bnJldi54bWxQSwECFAAU&#10;AAAACACHTuJAYQtibqMCAABDBQAADgAAAAAAAAABACAAAAAgAQAAZHJzL2Uyb0RvYy54bWxQSwUG&#10;AAAAAAYABgBZAQAANQYAAAAA&#10;" path="m0,61849l114300,89509,114300,0,114300,89509,228599,61849,114300,89509,184941,161924,114300,89509,43658,161924,114300,89509xe">
                      <v:path o:connectlocs="114300,0;0,61849;43658,161924;184941,161924;228599,61849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8" name="五角星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F86BW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F86B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1" name="五角星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smvLy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y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ya8v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0" name="五角星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3r1+6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3r1+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2" name="五角星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3odt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3odt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4GM2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M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4GM2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" name="五角星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aCAgO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oICA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YiXN6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HJMiWEa&#10;V/7j++df3z79/PKVpI+gaO/CHJlX7tL3XoCZ5j00XqdfTEIOFR0OZtPjCci9qehoMJ1NjnuKxSES&#10;nhLGo7JEnCNheDKazDJ+cQ/kfIgvhdUkGRWFEv04M8t2FyGiOnJvc1LhYJWs11Kp7PjN9bnyZMdw&#10;3etysi5nqX385Y80ZcgeAw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YiXN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9" name="五角星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R4Qx6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HhDH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2" name="五角星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QrQaC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4y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QrQa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0" name="五角星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pGCyO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pGCy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s3dW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s3d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sCmG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sCmG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" name="五角星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yJp9p/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A8iafa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kvoc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Q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kvoc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0" name="五角星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72bIW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jvZsh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3" name="五角星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Ev6qu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4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Ev6q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1" name="五角星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jvfOW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a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WO985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4" name="五角星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T8ozn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3" name="五角星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AcyV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AcyV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36" name="流程图: 摘录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uo/WZ5gCAADv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4" name="五角星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vW41i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xy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vW41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1" name="五角星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vyx45/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B78seO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48" name="流程图: 摘录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ONkfhG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42R+EZ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2" name="五角星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figfm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y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figf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5" name="五角星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b2J+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N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b2J+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2" name="五角星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UYYl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UYYl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2" name="五角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8XJa6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oaUGKbx&#10;x398//zr26efX74S3IGgvQtz5F25S997AWaa9tB4nb6YgxwqOhzMpscTUHsDuM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/xclr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8" name="五角星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8SA6a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8SA6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2" name="五角星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T/OpK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dDSgzT&#10;+OU/vn/+9e3Tzy9fSboERXsX5si8cpe+9wLMNO+h8Tp9MQk5JJDZ9HgCcm8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ZP86k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4" name="五角星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oxu5m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4x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oxu5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7" name="流程图: 摘录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C/30/S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L/fT9J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35" name="流程图: 摘录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Bj2lm2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GPaWbZ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36" name="流程图: 摘录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LEmWcp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37" name="流程图: 摘录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D7dXDOY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Pt1cM5gCAADv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5" name="五角星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7SSFO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7SSF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3" name="五角星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H7kZm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H7kZ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5" name="五角星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81EJK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81EJ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2" name="流程图: 摘录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HM20tW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czbS1Z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2" name="五角星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pFqh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pFqh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1" name="五角星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oVn0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yhWf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1" name="五角星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1FXg1+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rMOaQ9MAAAADAQAADwAAAAAAAAABACAAAAAiAAAA&#10;ZHJzL2Rvd25yZXYueG1sUEsBAhQAFAAAAAgAh07iQH1FXg1+AgAA3AQAAA4AAAAAAAAAAQAgAAAA&#10;IgEAAGRycy9lMm9Eb2MueG1sUEsFBgAAAAAGAAYAWQEAABI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1" name="五角星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WcLD2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C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ZwsP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9" name="五角星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PVn9N/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T1Z/T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43" name="流程图: 摘录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IiOUu+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iI5S75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9" name="流程图: 摘录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c/PB&#10;uNMAAAADAQAADwAAAAAAAAABACAAAAAiAAAAZHJzL2Rvd25yZXYueG1sUEsBAhQAFAAAAAgAh07i&#10;QBjc/iuZAgAA8QQAAA4AAAAAAAAAAQAgAAAAIgEAAGRycy9lMm9Eb2MueG1sUEsFBgAAAAAGAAYA&#10;WQEAAC0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1" name="五角星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VIVw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UhXD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0" name="五角星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xE0R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30" name="流程图: 摘录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NU0P3T&#10;AAAABAEAAA8AAAAAAAAAAQAgAAAAIgAAAGRycy9kb3ducmV2LnhtbFBLAQIUABQAAAAIAIdO4kDj&#10;ZppHlwIAAO8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6" name="五角星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B37V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8" name="五角星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bRNNi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JtE02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7" name="五角星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U8RoW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4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U8Ro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3" name="五角星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LmKv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LmKv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0" name="五角星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BM/AS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Ez8B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9" name="五角星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WfG9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9m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WfG9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3" name="五角星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7b3Hm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vtvce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3" name="五角星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+Veiq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g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+Vei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7" name="五角星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XoPbe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TSgzT&#10;+OU/vn/+9e3Tzy9fSboERXsX5si8cpe+9wLMNO+h8Tp9MQk5JJDZ9HgCcm8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eg9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8" name="五角星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YFT+q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jHH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YFT+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4" name="五角星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n4e8C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x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n4e8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9" name="五角星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rC05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rC05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8" name="五角星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CbsN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B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CbsN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4" name="五角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q0ojO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kaUGKbx&#10;x398//zr26efX74S3IGgvQtz5F25S997AWaa9tB4nb6YgxwqOhzMpscTUHsDuM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rSiM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4" name="五角星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SLKxi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gx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SLKx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6" name="五角星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Dslr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Dslr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9" name="五角星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MB5O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y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MB5O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5" name="五角星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z80Mu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z80M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8" name="五角星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/GeJ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h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/GeJ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37" name="流程图: 摘录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P8huc6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/yG5zp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31" name="流程图: 摘录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Gc0EBOX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Bn&#10;NBATlwIAAO8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7" name="五角星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TbHkS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x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TbHk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5" name="五角星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/ha6CA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+Fro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0" name="五角星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bSAzq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bSAz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6" name="五角星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PxLde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PxLd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7" name="五角星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z/cf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z/cf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0" name="五角星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Qo4JC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5Cjgk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t4W+SA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+3hb5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6" name="五角星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6CfQ+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g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6CfQ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4" name="五角星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rlwKu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jSgzT&#10;+OU/vn/+9e3Tzy9fSboERXsX5si8cpe+9wLMNO+h8Tp9MQk5JJDZ9HgCcm8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WuXAq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1" name="五角星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PWqDG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9aoM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8" name="流程图: 摘录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Mu00Ze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y7TRl5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6" name="五角星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n72v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n72v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9" name="五角星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Iyxx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Iyxx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6" name="五角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kqIEe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SogR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7" name="五角星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uG1gS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g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uG1g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0YKT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0YKT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2" name="五角星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zbVS2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0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zbVS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1hty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b1ht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7" name="五角星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Oiub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8m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Oiub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8" name="五角星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c2bBm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g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c2bB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7" name="五角星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jm2ZC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iaUGKbx&#10;x398//zr26efX74S3IGgvQtz5F25S997AWaa9tB4nb6YgxwqOhzMpscTUHsDuM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OObZk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8" name="五角星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i/32u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DHD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i/32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gcgj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gcgj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3" name="五角星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p3/4m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cyPs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amEr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0D2V2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32" name="流程图: 摘录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OvDju6Y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68OO7pgCAADv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8" name="五角星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fiFyu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fiFy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5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cRfy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cRfy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4" name="五角星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LBrxS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y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LBrx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9" name="五角星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DIJL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a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DIJL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5" name="五角星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r76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Z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mr76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6" name="五角星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ELzn2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ELzn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1" name="五角星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fNUgyA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t81SD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0" name="五角星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hok7u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qGiTu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4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IV1C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IV1C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44" name="流程图: 摘录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DOYfG2X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Az&#10;mHxtlwIAAPE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0" name="五角星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VuwS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4" name="五角星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yvRKe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fK9Ep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40" name="流程图: 摘录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FZzphCX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BW&#10;c6YQlwIAAPE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2" name="五角星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WfKa+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WfKa+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1" name="五角星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1sOLC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Ww4s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3" name="五角星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kLhR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kLhR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5" name="五角星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fFBB+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fFBB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xfG0N/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sXxtD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3" name="五角星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exFZW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3sRWV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39" name="流程图: 摘录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c/PB&#10;uNMAAAADAQAADwAAAAAAAAABACAAAAAiAAAAZHJzL2Rvd25yZXYueG1sUEsBAhQAFAAAAAgAh07i&#10;QMgKlBGZAgAA8QQAAA4AAAAAAAAAAQAgAAAAIgEAAGRycy9lMm9Eb2MueG1sUEsFBgAAAAAGAAYA&#10;WQEAAC0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3" name="五角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RT0Hi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o8p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RT0Hi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2" name="五角星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Jhxay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Jhxa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2" name="五角星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cDy4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6" name="五角星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jI+Q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2" name="五角星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NS5l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h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NS5l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2" name="五角星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K1vp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+G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K1vp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38" name="流程图: 摘录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Btiu62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G2K7rZ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4" name="流程图: 摘录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AuPVdyY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C49V3JgCAADv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9" name="五角星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LmvC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LmvC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1" name="五角星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C0wO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wLTA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45" name="流程图: 摘录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ODwU9G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4PBT0Z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6" name="流程图: 摘录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/J/8SJ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1" name="五角星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24Q4K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8GlBim&#10;8eQ/vn/+9e3Tzy9fSboERXsX5si8cpe+9wLMNO+h8Tp9MQk5AGQwmx5PQO5NRUeD6Wxy3FMsDpHw&#10;lDAelSXiHAnDk9FkNk74xT2Q8yG+FFaTZFQUSvTjzCzbXYTY5d7mpMLBKlmvpVLZ8Zvrc+XJjuG5&#10;1+VkXc56+D/SlCF7SH8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bhDg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9" name="五角星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kLE8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kLE8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5" name="五角星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HwV+WB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HwV+W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4" name="五角星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x7P5W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x7P5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0" name="五角星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YGeAi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dgZ4C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7" name="五角星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3MUgi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3MUg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ZWTV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t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ZWTV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0" name="五角星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i86Im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/AiWEa&#10;v/zH98+/vn36+eUrSZegaO/CHJlX7tL3XoCZ5j00XqcvJiEHgAxm0+MJgG4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qLzoi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8" name="五角星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wPuM2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wPuM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6" name="五角星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OiLEa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k8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OiLEa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5" name="五角星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l/lJ6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l/lJ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4" name="五角星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W4CO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W4CO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8" name="五角星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71W2e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71W2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3" name="流程图: 摘录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KBe/Wm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oF79aZ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9" name="五角星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1vD1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1vD1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7" name="五角星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82sa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82sa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7" name="流程图: 摘录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h3jLIZgCAADv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0" name="五角星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mPy3qA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Y/Le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3" name="五角星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6mWdmB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6mWd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47" name="流程图: 摘录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AcnfHK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Byd8cp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5" name="流程图: 摘录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Mgg/Fe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yCD8V5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8" name="五角星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hrpFm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j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hrpF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6" name="五角星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oyGqm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oyGq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8" name="流程图: 摘录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LldzJyX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C5&#10;XcyclwIAAO8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1" name="五角星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yLYHG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S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7Itgc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ui8t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+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ui8t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9" name="五角星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vx8G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vx8G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4" name="五角星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1IHG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R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1IHG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7" name="五角星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tSrT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tSrT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5" name="五角星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U/57W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U/57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9" name="五角星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qwKQW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+rApB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8" name="五角星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BPy+aA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AE/L5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SvD86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HlBim&#10;8eQ/vn/+9e3Tzy9fSboERXsX5si8cpe+9wLMNO+h8Tp9MQk5AGQwmx5PQO5NRUeD6Wxy3FMsDpHw&#10;lDAelSXiHAnDk9FkNk74xT2Q8yG+FFaTZFQUSvTjzCzbXYTY5d7mpMLBKlmvpVLZ8Zvrc+XJjuG5&#10;1+VkXc56+D/SlCF7SH8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FK8Pz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0" name="五角星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F/3/eA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4X/f9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5" name="五角星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hMt2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hMt2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6" name="五角星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5WBj2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5WBj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4" name="五角星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A7TL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A7TL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0" name="五角星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iYvti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qJi+2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9" name="五角星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VLYO2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9Utg7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0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hq6T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1" name="五角星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R7dPy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K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FHt0/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6" name="五角星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dBSn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dBSn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5" name="五角星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Fb+y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P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Fb+y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3" name="五角星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slHY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slHY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1" name="五角星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lURw+A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6VRHD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0" name="五角星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/xU92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9" name="五角星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sli1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sli1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2" name="五角星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t2ieC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ky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t2ie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4" name="流程图: 摘录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BtI0+u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G0jT65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RfUC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RfUC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2" name="五角星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4htoe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4hto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870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397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66" name="流程图: 摘录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/3uykZgCAADv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2" name="五角星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OGnW2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oy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OGnW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9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4hIFW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4hIF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3" name="五角星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5yIuu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k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5yIu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4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7" name="五角星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F4X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J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F4X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暂无</w:t>
            </w:r>
          </w:p>
        </w:tc>
        <w:tc>
          <w:tcPr>
            <w:tcW w:w="373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3" name="五角星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9BAR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9BAR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9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1" name="五角星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EsS5u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SxLm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>
      <w:pPr>
        <w:jc w:val="both"/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textAlignment w:val="top"/>
        <w:rPr>
          <w:rFonts w:ascii="Helvetica Neue" w:hAnsi="Helvetica Neue" w:cs="Times New Roman"/>
          <w:i w:val="0"/>
          <w:iCs w:val="0"/>
          <w:color w:val="F07F09" w:themeColor="accent1"/>
          <w:spacing w:val="120"/>
          <w:sz w:val="24"/>
          <w:szCs w:val="24"/>
          <w:lang w:eastAsia="zh-CN"/>
          <w14:textFill>
            <w14:solidFill>
              <w14:schemeClr w14:val="accent1"/>
            </w14:solidFill>
          </w14:textFill>
        </w:rPr>
      </w:pPr>
      <w:r>
        <w:rPr>
          <w:rFonts w:ascii="MS Mincho" w:hAnsi="MS Mincho" w:eastAsia="MS Mincho" w:cs="MS Mincho"/>
          <w:b/>
          <w:i w:val="0"/>
          <w:iCs w:val="0"/>
          <w:color w:val="9A743A" w:themeColor="accent6" w:themeShade="BF"/>
          <w:spacing w:val="15"/>
          <w:sz w:val="30"/>
          <w:szCs w:val="30"/>
          <w:lang w:eastAsia="zh-CN"/>
        </w:rPr>
        <w:t>/</w:t>
      </w:r>
    </w:p>
    <w:p>
      <w:pPr>
        <w:pStyle w:val="24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firstLine="240" w:firstLineChars="100"/>
        <w:rPr>
          <w:rFonts w:hint="default" w:asciiTheme="minorEastAsia" w:hAnsiTheme="minorEastAsia" w:eastAsia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个别幼儿虽然刚入园的时候看着父母离开，情绪有所波动，但是到后来能调整自己的情绪，融入到集体生活中，在集体活动中自己吃饭、午睡，棒棒哒！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bookmarkStart w:id="0" w:name="_GoBack"/>
      <w:bookmarkEnd w:id="0"/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720" w:right="720" w:bottom="720" w:left="720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MS Mincho">
    <w:altName w:val="Yu Gothic UI"/>
    <w:panose1 w:val="02020609040205080304"/>
    <w:charset w:val="80"/>
    <w:family w:val="auto"/>
    <w:pitch w:val="default"/>
    <w:sig w:usb0="00000000" w:usb1="00000000" w:usb2="00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1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1312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4144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A435545"/>
    <w:multiLevelType w:val="multilevel"/>
    <w:tmpl w:val="3A435545"/>
    <w:lvl w:ilvl="0" w:tentative="0">
      <w:start w:val="1"/>
      <w:numFmt w:val="bullet"/>
      <w:lvlText w:val="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OWUwNzkyMjQ5ZGJmNWY2ZWE0NGZmMzQwMDUyOTkifQ==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A91D01"/>
    <w:rsid w:val="05DB210E"/>
    <w:rsid w:val="06606AF8"/>
    <w:rsid w:val="06677045"/>
    <w:rsid w:val="073233B5"/>
    <w:rsid w:val="07394B57"/>
    <w:rsid w:val="073B126A"/>
    <w:rsid w:val="074F00BB"/>
    <w:rsid w:val="07B93F81"/>
    <w:rsid w:val="083C7D61"/>
    <w:rsid w:val="08656B2F"/>
    <w:rsid w:val="08EA74EC"/>
    <w:rsid w:val="096173C6"/>
    <w:rsid w:val="098027BA"/>
    <w:rsid w:val="098A655D"/>
    <w:rsid w:val="09C62873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EC00B9"/>
    <w:rsid w:val="0EFD43B4"/>
    <w:rsid w:val="0F0C578A"/>
    <w:rsid w:val="0F411DD8"/>
    <w:rsid w:val="101A1C3F"/>
    <w:rsid w:val="10683FA4"/>
    <w:rsid w:val="106A5825"/>
    <w:rsid w:val="107E0F93"/>
    <w:rsid w:val="1105361F"/>
    <w:rsid w:val="11186A68"/>
    <w:rsid w:val="12AD7AA8"/>
    <w:rsid w:val="12F87678"/>
    <w:rsid w:val="12FC5995"/>
    <w:rsid w:val="135B30B6"/>
    <w:rsid w:val="13BB4C90"/>
    <w:rsid w:val="13D425D5"/>
    <w:rsid w:val="14045069"/>
    <w:rsid w:val="14542596"/>
    <w:rsid w:val="14A57FA8"/>
    <w:rsid w:val="15396CCC"/>
    <w:rsid w:val="154D28B1"/>
    <w:rsid w:val="155021BC"/>
    <w:rsid w:val="1592109E"/>
    <w:rsid w:val="162D09B2"/>
    <w:rsid w:val="169145C2"/>
    <w:rsid w:val="16DC1DAC"/>
    <w:rsid w:val="16E15531"/>
    <w:rsid w:val="170E3387"/>
    <w:rsid w:val="1731614C"/>
    <w:rsid w:val="17413DF3"/>
    <w:rsid w:val="174C7ACB"/>
    <w:rsid w:val="1763479D"/>
    <w:rsid w:val="179B0F02"/>
    <w:rsid w:val="18086F83"/>
    <w:rsid w:val="18FD06F6"/>
    <w:rsid w:val="190C34C2"/>
    <w:rsid w:val="19215DB7"/>
    <w:rsid w:val="19287ABF"/>
    <w:rsid w:val="197B15B3"/>
    <w:rsid w:val="19824610"/>
    <w:rsid w:val="198C2506"/>
    <w:rsid w:val="1A32752F"/>
    <w:rsid w:val="1B0B13D3"/>
    <w:rsid w:val="1BED4322"/>
    <w:rsid w:val="1C0E5CDF"/>
    <w:rsid w:val="1C2B4F71"/>
    <w:rsid w:val="1C3345AC"/>
    <w:rsid w:val="1C7B4DFE"/>
    <w:rsid w:val="1D620C3A"/>
    <w:rsid w:val="1DB6159F"/>
    <w:rsid w:val="1DD079BB"/>
    <w:rsid w:val="1E7C7EA1"/>
    <w:rsid w:val="1F433298"/>
    <w:rsid w:val="1F581BDD"/>
    <w:rsid w:val="1FA34904"/>
    <w:rsid w:val="1FB24C1D"/>
    <w:rsid w:val="1FCE4F8F"/>
    <w:rsid w:val="1FF579DB"/>
    <w:rsid w:val="20D437E4"/>
    <w:rsid w:val="21042B4C"/>
    <w:rsid w:val="215D225D"/>
    <w:rsid w:val="215E0FE1"/>
    <w:rsid w:val="21680699"/>
    <w:rsid w:val="222B473C"/>
    <w:rsid w:val="226C280C"/>
    <w:rsid w:val="2297712E"/>
    <w:rsid w:val="22B11F8A"/>
    <w:rsid w:val="22CD6315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3940D1"/>
    <w:rsid w:val="299A39D5"/>
    <w:rsid w:val="29BB5648"/>
    <w:rsid w:val="2B7F355D"/>
    <w:rsid w:val="2BF93B09"/>
    <w:rsid w:val="2C3C7D77"/>
    <w:rsid w:val="2C980689"/>
    <w:rsid w:val="2D6719BC"/>
    <w:rsid w:val="2DEF3882"/>
    <w:rsid w:val="2EA12105"/>
    <w:rsid w:val="2EB43D5F"/>
    <w:rsid w:val="2ED3422E"/>
    <w:rsid w:val="2ED8363A"/>
    <w:rsid w:val="2EE135EF"/>
    <w:rsid w:val="2F8A455D"/>
    <w:rsid w:val="2FC60991"/>
    <w:rsid w:val="30796C1B"/>
    <w:rsid w:val="309D24FF"/>
    <w:rsid w:val="3123646D"/>
    <w:rsid w:val="316B440F"/>
    <w:rsid w:val="31E10042"/>
    <w:rsid w:val="320A1159"/>
    <w:rsid w:val="320B1AD6"/>
    <w:rsid w:val="32166451"/>
    <w:rsid w:val="321D7F46"/>
    <w:rsid w:val="324A3C1B"/>
    <w:rsid w:val="32D37FAF"/>
    <w:rsid w:val="3332003A"/>
    <w:rsid w:val="3358174B"/>
    <w:rsid w:val="335F2223"/>
    <w:rsid w:val="33732C25"/>
    <w:rsid w:val="349D3757"/>
    <w:rsid w:val="352B0F83"/>
    <w:rsid w:val="353D416F"/>
    <w:rsid w:val="359251FC"/>
    <w:rsid w:val="359E43DC"/>
    <w:rsid w:val="35B801D6"/>
    <w:rsid w:val="35E1137E"/>
    <w:rsid w:val="36AC52E0"/>
    <w:rsid w:val="36B72261"/>
    <w:rsid w:val="36CD0C47"/>
    <w:rsid w:val="379477FE"/>
    <w:rsid w:val="37CD45F6"/>
    <w:rsid w:val="3841481E"/>
    <w:rsid w:val="38707B2C"/>
    <w:rsid w:val="3883434C"/>
    <w:rsid w:val="38C56DA4"/>
    <w:rsid w:val="38F22831"/>
    <w:rsid w:val="38FC60DF"/>
    <w:rsid w:val="395B3D24"/>
    <w:rsid w:val="396F5B19"/>
    <w:rsid w:val="39DB41A8"/>
    <w:rsid w:val="3A993EAE"/>
    <w:rsid w:val="3ACF71FE"/>
    <w:rsid w:val="3AD772DF"/>
    <w:rsid w:val="3B254079"/>
    <w:rsid w:val="3BD24C87"/>
    <w:rsid w:val="3C0C38D7"/>
    <w:rsid w:val="3CE0538B"/>
    <w:rsid w:val="3CFE4DB5"/>
    <w:rsid w:val="3D4573E8"/>
    <w:rsid w:val="3D595BF0"/>
    <w:rsid w:val="3D6D2177"/>
    <w:rsid w:val="3DF338D5"/>
    <w:rsid w:val="3DFC6157"/>
    <w:rsid w:val="3E0035DA"/>
    <w:rsid w:val="3E1D4532"/>
    <w:rsid w:val="3E540325"/>
    <w:rsid w:val="3E666373"/>
    <w:rsid w:val="3E6D073D"/>
    <w:rsid w:val="3EAF4ABF"/>
    <w:rsid w:val="3EE25D3A"/>
    <w:rsid w:val="3F725284"/>
    <w:rsid w:val="3F766B06"/>
    <w:rsid w:val="3F9B0940"/>
    <w:rsid w:val="3FCE6A25"/>
    <w:rsid w:val="40321F58"/>
    <w:rsid w:val="40374AFC"/>
    <w:rsid w:val="40C81A29"/>
    <w:rsid w:val="40F90DAC"/>
    <w:rsid w:val="41111D2E"/>
    <w:rsid w:val="420228CA"/>
    <w:rsid w:val="42E04FB4"/>
    <w:rsid w:val="43035213"/>
    <w:rsid w:val="43512020"/>
    <w:rsid w:val="43567BDA"/>
    <w:rsid w:val="43776D56"/>
    <w:rsid w:val="43DE7D31"/>
    <w:rsid w:val="440711BA"/>
    <w:rsid w:val="442B7738"/>
    <w:rsid w:val="44D827AF"/>
    <w:rsid w:val="44DF2D58"/>
    <w:rsid w:val="44E11A2F"/>
    <w:rsid w:val="44FC28ED"/>
    <w:rsid w:val="45411D06"/>
    <w:rsid w:val="455E57D0"/>
    <w:rsid w:val="45655C74"/>
    <w:rsid w:val="45EE1552"/>
    <w:rsid w:val="460F14C8"/>
    <w:rsid w:val="4614203E"/>
    <w:rsid w:val="463E4C17"/>
    <w:rsid w:val="464962C9"/>
    <w:rsid w:val="466F6125"/>
    <w:rsid w:val="468C4A5D"/>
    <w:rsid w:val="46C50086"/>
    <w:rsid w:val="47622AE4"/>
    <w:rsid w:val="480D1B69"/>
    <w:rsid w:val="4858065B"/>
    <w:rsid w:val="48F67B6D"/>
    <w:rsid w:val="49267254"/>
    <w:rsid w:val="49930297"/>
    <w:rsid w:val="49F74F08"/>
    <w:rsid w:val="4A4B37D3"/>
    <w:rsid w:val="4A6C6EE9"/>
    <w:rsid w:val="4A902D8A"/>
    <w:rsid w:val="4B105E50"/>
    <w:rsid w:val="4B744CA5"/>
    <w:rsid w:val="4B7526EE"/>
    <w:rsid w:val="4BE035D2"/>
    <w:rsid w:val="4BFF3D05"/>
    <w:rsid w:val="4C8E3B51"/>
    <w:rsid w:val="4E0229FD"/>
    <w:rsid w:val="4E2438B7"/>
    <w:rsid w:val="4E5E4B48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6711A4"/>
    <w:rsid w:val="52A32F0C"/>
    <w:rsid w:val="530E6407"/>
    <w:rsid w:val="531F3961"/>
    <w:rsid w:val="53323865"/>
    <w:rsid w:val="539254A0"/>
    <w:rsid w:val="54210404"/>
    <w:rsid w:val="54413567"/>
    <w:rsid w:val="544D101A"/>
    <w:rsid w:val="54F23BED"/>
    <w:rsid w:val="55265417"/>
    <w:rsid w:val="55662FCA"/>
    <w:rsid w:val="55B668EA"/>
    <w:rsid w:val="568231D1"/>
    <w:rsid w:val="56F5556C"/>
    <w:rsid w:val="5752020D"/>
    <w:rsid w:val="57AE52C4"/>
    <w:rsid w:val="58236237"/>
    <w:rsid w:val="58592C6D"/>
    <w:rsid w:val="585D0505"/>
    <w:rsid w:val="58C80A32"/>
    <w:rsid w:val="59177F14"/>
    <w:rsid w:val="59701DD9"/>
    <w:rsid w:val="59EC4941"/>
    <w:rsid w:val="5A1C4FF5"/>
    <w:rsid w:val="5A9B7EB6"/>
    <w:rsid w:val="5ABC0012"/>
    <w:rsid w:val="5B1B1B60"/>
    <w:rsid w:val="5B2A1D00"/>
    <w:rsid w:val="5B445938"/>
    <w:rsid w:val="5BA22237"/>
    <w:rsid w:val="5BC677C6"/>
    <w:rsid w:val="5BDB7A38"/>
    <w:rsid w:val="5BE7549F"/>
    <w:rsid w:val="5C127CB3"/>
    <w:rsid w:val="5CE967E8"/>
    <w:rsid w:val="5CEB06B0"/>
    <w:rsid w:val="5D8D7329"/>
    <w:rsid w:val="5E9737DD"/>
    <w:rsid w:val="5ECD6463"/>
    <w:rsid w:val="5EED088B"/>
    <w:rsid w:val="5F300C7B"/>
    <w:rsid w:val="5F4517A9"/>
    <w:rsid w:val="5F7802F8"/>
    <w:rsid w:val="5F7F5783"/>
    <w:rsid w:val="5F9B587D"/>
    <w:rsid w:val="604473CF"/>
    <w:rsid w:val="60594370"/>
    <w:rsid w:val="61304267"/>
    <w:rsid w:val="615036DB"/>
    <w:rsid w:val="6196031D"/>
    <w:rsid w:val="61BE7868"/>
    <w:rsid w:val="61CC5C2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FF000D"/>
    <w:rsid w:val="651F6155"/>
    <w:rsid w:val="65C90A70"/>
    <w:rsid w:val="65E17C54"/>
    <w:rsid w:val="666F0F37"/>
    <w:rsid w:val="66CE77EF"/>
    <w:rsid w:val="66F8422E"/>
    <w:rsid w:val="67594F2D"/>
    <w:rsid w:val="679E5B89"/>
    <w:rsid w:val="67A91325"/>
    <w:rsid w:val="68305179"/>
    <w:rsid w:val="68404579"/>
    <w:rsid w:val="686B098F"/>
    <w:rsid w:val="687018B4"/>
    <w:rsid w:val="690865D1"/>
    <w:rsid w:val="691D519F"/>
    <w:rsid w:val="693C3AD3"/>
    <w:rsid w:val="69FF205F"/>
    <w:rsid w:val="6A5506F6"/>
    <w:rsid w:val="6A6061BB"/>
    <w:rsid w:val="6B4F575D"/>
    <w:rsid w:val="6B82128F"/>
    <w:rsid w:val="6B904BE5"/>
    <w:rsid w:val="6BE779C2"/>
    <w:rsid w:val="6C182CBF"/>
    <w:rsid w:val="6C6A2E4B"/>
    <w:rsid w:val="6D094565"/>
    <w:rsid w:val="6DCC231C"/>
    <w:rsid w:val="6EC87ECA"/>
    <w:rsid w:val="6EE0324F"/>
    <w:rsid w:val="6EE87DF0"/>
    <w:rsid w:val="6F687C7E"/>
    <w:rsid w:val="6F986A4D"/>
    <w:rsid w:val="6FA97CC9"/>
    <w:rsid w:val="70AE5D59"/>
    <w:rsid w:val="70F6046D"/>
    <w:rsid w:val="718605D1"/>
    <w:rsid w:val="71E72862"/>
    <w:rsid w:val="71EE30A5"/>
    <w:rsid w:val="72120633"/>
    <w:rsid w:val="72381269"/>
    <w:rsid w:val="723E69EA"/>
    <w:rsid w:val="724E60F0"/>
    <w:rsid w:val="724E77F7"/>
    <w:rsid w:val="72986ED4"/>
    <w:rsid w:val="72E62119"/>
    <w:rsid w:val="73C33970"/>
    <w:rsid w:val="73D02E4D"/>
    <w:rsid w:val="73D65409"/>
    <w:rsid w:val="73D864E3"/>
    <w:rsid w:val="748D3188"/>
    <w:rsid w:val="75281956"/>
    <w:rsid w:val="75783453"/>
    <w:rsid w:val="75CF64A9"/>
    <w:rsid w:val="75D845FF"/>
    <w:rsid w:val="767F4A4A"/>
    <w:rsid w:val="76A14F68"/>
    <w:rsid w:val="770D33A6"/>
    <w:rsid w:val="77567201"/>
    <w:rsid w:val="775871E3"/>
    <w:rsid w:val="776211EA"/>
    <w:rsid w:val="77B86FBD"/>
    <w:rsid w:val="78317C5B"/>
    <w:rsid w:val="78652BC9"/>
    <w:rsid w:val="7889690B"/>
    <w:rsid w:val="790B759D"/>
    <w:rsid w:val="79146E61"/>
    <w:rsid w:val="794650F6"/>
    <w:rsid w:val="7984574E"/>
    <w:rsid w:val="79990B04"/>
    <w:rsid w:val="7A106067"/>
    <w:rsid w:val="7A272F4B"/>
    <w:rsid w:val="7A571A8E"/>
    <w:rsid w:val="7A602694"/>
    <w:rsid w:val="7A8B49B7"/>
    <w:rsid w:val="7ABB6F4D"/>
    <w:rsid w:val="7B101AA1"/>
    <w:rsid w:val="7B5D74C6"/>
    <w:rsid w:val="7B6E5C05"/>
    <w:rsid w:val="7B766513"/>
    <w:rsid w:val="7BC969B6"/>
    <w:rsid w:val="7C12435C"/>
    <w:rsid w:val="7C2E3D5F"/>
    <w:rsid w:val="7D497DBC"/>
    <w:rsid w:val="7DFB009F"/>
    <w:rsid w:val="7E156367"/>
    <w:rsid w:val="7E290672"/>
    <w:rsid w:val="7E29714C"/>
    <w:rsid w:val="7E3804EC"/>
    <w:rsid w:val="7E52668C"/>
    <w:rsid w:val="7E610C05"/>
    <w:rsid w:val="7E861604"/>
    <w:rsid w:val="7F184B86"/>
    <w:rsid w:val="7F425DE0"/>
    <w:rsid w:val="7F5403DD"/>
    <w:rsid w:val="7F7D5FF1"/>
    <w:rsid w:val="7FCA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3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7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3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4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19">
    <w:name w:val="Date"/>
    <w:basedOn w:val="1"/>
    <w:next w:val="20"/>
    <w:link w:val="35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0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1">
    <w:name w:val="footer"/>
    <w:basedOn w:val="1"/>
    <w:link w:val="36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2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2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5">
    <w:name w:val="Title"/>
    <w:basedOn w:val="1"/>
    <w:link w:val="49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7">
    <w:name w:val="Table Grid"/>
    <w:basedOn w:val="26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Emphasis"/>
    <w:basedOn w:val="28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1">
    <w:name w:val="Hyperlink"/>
    <w:basedOn w:val="28"/>
    <w:semiHidden/>
    <w:unhideWhenUsed/>
    <w:qFormat/>
    <w:uiPriority w:val="99"/>
    <w:rPr>
      <w:color w:val="0000FF"/>
      <w:u w:val="single"/>
    </w:rPr>
  </w:style>
  <w:style w:type="character" w:customStyle="1" w:styleId="32">
    <w:name w:val="Book Title"/>
    <w:basedOn w:val="28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">
    <w:name w:val="结束语字符"/>
    <w:basedOn w:val="28"/>
    <w:link w:val="16"/>
    <w:qFormat/>
    <w:uiPriority w:val="5"/>
    <w:rPr>
      <w:rFonts w:eastAsiaTheme="minorEastAsia"/>
      <w:bCs/>
      <w:szCs w:val="18"/>
    </w:rPr>
  </w:style>
  <w:style w:type="character" w:customStyle="1" w:styleId="34">
    <w:name w:val="签名字符"/>
    <w:basedOn w:val="28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日期字符"/>
    <w:basedOn w:val="28"/>
    <w:link w:val="19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页脚字符"/>
    <w:basedOn w:val="28"/>
    <w:link w:val="21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7">
    <w:name w:val="称呼字符"/>
    <w:basedOn w:val="28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8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9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标题 1字符"/>
    <w:basedOn w:val="28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1">
    <w:name w:val="Intense Emphasis"/>
    <w:basedOn w:val="28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2">
    <w:name w:val="Intense Quote"/>
    <w:basedOn w:val="1"/>
    <w:next w:val="1"/>
    <w:link w:val="43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引用字符"/>
    <w:basedOn w:val="28"/>
    <w:link w:val="42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Intense Reference"/>
    <w:basedOn w:val="28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5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6">
    <w:name w:val="Placeholder Text"/>
    <w:basedOn w:val="28"/>
    <w:semiHidden/>
    <w:qFormat/>
    <w:uiPriority w:val="99"/>
    <w:rPr>
      <w:color w:val="808080"/>
    </w:rPr>
  </w:style>
  <w:style w:type="paragraph" w:styleId="47">
    <w:name w:val="Quote"/>
    <w:basedOn w:val="1"/>
    <w:next w:val="1"/>
    <w:link w:val="48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8">
    <w:name w:val="引用字符"/>
    <w:basedOn w:val="28"/>
    <w:link w:val="47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标题字符"/>
    <w:basedOn w:val="28"/>
    <w:link w:val="25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Emphasis"/>
    <w:basedOn w:val="28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Reference"/>
    <w:basedOn w:val="28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副标题字符"/>
    <w:basedOn w:val="28"/>
    <w:link w:val="23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标题 2字符"/>
    <w:basedOn w:val="28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4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5">
    <w:name w:val="标题 3字符"/>
    <w:basedOn w:val="28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6">
    <w:name w:val="标题 4字符"/>
    <w:basedOn w:val="28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7">
    <w:name w:val="标题 5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6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7字符"/>
    <w:basedOn w:val="28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8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1">
    <w:name w:val="标题 9字符"/>
    <w:basedOn w:val="28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2">
    <w:name w:val="页眉字符"/>
    <w:basedOn w:val="28"/>
    <w:link w:val="22"/>
    <w:qFormat/>
    <w:uiPriority w:val="99"/>
  </w:style>
  <w:style w:type="table" w:customStyle="1" w:styleId="63">
    <w:name w:val="Grid Table 1 Light Accent 4"/>
    <w:basedOn w:val="26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1 Light Accent 5"/>
    <w:basedOn w:val="26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6 Colorful Accent 5"/>
    <w:basedOn w:val="26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6">
    <w:name w:val="Grid Table 6 Colorful Accent 1"/>
    <w:basedOn w:val="26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7">
    <w:name w:val="apple-converted-space"/>
    <w:basedOn w:val="28"/>
    <w:qFormat/>
    <w:uiPriority w:val="0"/>
  </w:style>
  <w:style w:type="table" w:customStyle="1" w:styleId="68">
    <w:name w:val="Plain Table 1"/>
    <w:basedOn w:val="2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9">
    <w:name w:val="网格表 4 - 强调文字颜色 11"/>
    <w:basedOn w:val="26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0">
    <w:name w:val="Grid Table 4 Accent 2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1">
    <w:name w:val="Grid Table 4 Accent 1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2">
    <w:name w:val="Grid Table 6 Colorful Accent 2"/>
    <w:basedOn w:val="26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3">
    <w:name w:val="pl"/>
    <w:basedOn w:val="28"/>
    <w:qFormat/>
    <w:uiPriority w:val="0"/>
  </w:style>
  <w:style w:type="table" w:customStyle="1" w:styleId="74">
    <w:name w:val="Grid Table 6 Colorful Accent 4"/>
    <w:basedOn w:val="26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5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6">
    <w:name w:val="bjh-strong"/>
    <w:basedOn w:val="28"/>
    <w:qFormat/>
    <w:uiPriority w:val="0"/>
  </w:style>
  <w:style w:type="character" w:customStyle="1" w:styleId="77">
    <w:name w:val="bjh-p"/>
    <w:basedOn w:val="28"/>
    <w:qFormat/>
    <w:uiPriority w:val="0"/>
  </w:style>
  <w:style w:type="paragraph" w:customStyle="1" w:styleId="78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79">
    <w:name w:val="普通表格 11"/>
    <w:basedOn w:val="26"/>
    <w:qFormat/>
    <w:uiPriority w:val="99"/>
    <w:rPr>
      <w:rFonts w:ascii="Times New Roman" w:hAnsi="Times New Roman" w:cs="Times New Roma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0">
    <w:name w:val="网格型浅色1"/>
    <w:basedOn w:val="26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1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2">
    <w:name w:val="font11"/>
    <w:basedOn w:val="28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3">
    <w:name w:val="font01"/>
    <w:basedOn w:val="28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customXml" Target="../customXml/item2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6.pn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4</Pages>
  <Words>859</Words>
  <Characters>883</Characters>
  <Lines>33</Lines>
  <Paragraphs>9</Paragraphs>
  <TotalTime>1</TotalTime>
  <ScaleCrop>false</ScaleCrop>
  <LinksUpToDate>false</LinksUpToDate>
  <CharactersWithSpaces>951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2019-12-24T08:30:00Z</dcterms:created>
  <dc:creator>Microsoft Office 用户</dc:creator>
  <cp:lastModifiedBy>喋喋 以喋 以喋喋</cp:lastModifiedBy>
  <cp:lastPrinted>2021-11-19T06:06:00Z</cp:lastPrinted>
  <dcterms:modified xsi:type="dcterms:W3CDTF">2022-09-01T08:00:31Z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86948D81F5D645F6A1944E6F5FDBD8FC</vt:lpwstr>
  </property>
</Properties>
</file>