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575050"/>
          <w:spacing w:val="150"/>
          <w:sz w:val="52"/>
          <w:szCs w:val="54"/>
          <w:lang w:eastAsia="zh-CN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443C29" w:themeColor="background2" w:themeShade="40"/>
          <w:spacing w:val="150"/>
          <w:sz w:val="52"/>
          <w:szCs w:val="54"/>
          <w:lang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iCs w:val="0"/>
          <w:color w:val="443C29" w:themeColor="background2" w:themeShade="40"/>
          <w:spacing w:val="150"/>
          <w:sz w:val="52"/>
          <w:szCs w:val="54"/>
          <w:lang w:eastAsia="zh-CN"/>
        </w:rPr>
        <w:t>大</w:t>
      </w:r>
      <w:r>
        <w:rPr>
          <w:rFonts w:hint="eastAsia" w:asciiTheme="minorEastAsia" w:hAnsiTheme="minorEastAsia" w:cstheme="minorEastAsia"/>
          <w:b/>
          <w:bCs/>
          <w:i w:val="0"/>
          <w:iCs w:val="0"/>
          <w:color w:val="443C29" w:themeColor="background2" w:themeShade="40"/>
          <w:spacing w:val="150"/>
          <w:sz w:val="52"/>
          <w:szCs w:val="54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olor w:val="443C29" w:themeColor="background2" w:themeShade="40"/>
          <w:spacing w:val="150"/>
          <w:sz w:val="52"/>
          <w:szCs w:val="54"/>
          <w:lang w:eastAsia="zh-CN"/>
        </w:rPr>
        <w:t>·物语</w:t>
      </w:r>
    </w:p>
    <w:p>
      <w:pPr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spacing w:val="75"/>
          <w:sz w:val="20"/>
          <w:szCs w:val="20"/>
          <w:lang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</w:pPr>
      <w:r>
        <w:rPr>
          <w:rFonts w:ascii="Times New Roman" w:hAnsi="Symbol" w:eastAsia="Times New Roman" w:cs="Times New Roman"/>
          <w:i w:val="0"/>
          <w:iCs w:val="0"/>
          <w:sz w:val="20"/>
          <w:szCs w:val="20"/>
          <w:lang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</w:t>
      </w:r>
      <w:r>
        <w:rPr>
          <w:rFonts w:ascii="Times New Roman" w:hAnsi="Times New Roman" w:eastAsia="Times New Roman" w:cs="Times New Roman"/>
          <w:i w:val="0"/>
          <w:iCs w:val="0"/>
          <w:sz w:val="20"/>
          <w:szCs w:val="20"/>
          <w:lang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 xml:space="preserve">  </w:t>
      </w:r>
      <w:r>
        <w:rPr>
          <w:rFonts w:ascii="Times New Roman" w:hAnsi="Times New Roman" w:cs="Times New Roman"/>
          <w:b/>
          <w:bCs/>
          <w:i w:val="0"/>
          <w:iCs w:val="0"/>
          <w:spacing w:val="75"/>
          <w:sz w:val="20"/>
          <w:szCs w:val="20"/>
          <w:lang w:eastAsia="zh-CN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scaled="0"/>
            </w14:gradFill>
          </w14:textFill>
        </w:rPr>
        <w:t>DAILY LIFE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center"/>
        <w:rPr>
          <w:rFonts w:ascii="Times New Roman" w:hAnsi="Times New Roman" w:cs="Times New Roman"/>
          <w:spacing w:val="45"/>
          <w:szCs w:val="1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</w:t>
      </w:r>
      <w:r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  <w:r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</w:t>
      </w:r>
    </w:p>
    <w:p>
      <w:pPr>
        <w:spacing w:after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pacing w:val="45"/>
          <w:szCs w:val="18"/>
          <w:lang w:eastAsia="zh-CN"/>
        </w:rPr>
        <w:t>阶段课程</w:t>
      </w:r>
      <w:r>
        <w:rPr>
          <w:rFonts w:hint="eastAsia" w:cs="Times New Roman"/>
          <w:spacing w:val="45"/>
          <w:szCs w:val="18"/>
          <w:lang w:val="en-US" w:eastAsia="zh-CN"/>
        </w:rPr>
        <w:t>五</w:t>
      </w:r>
      <w:r>
        <w:rPr>
          <w:rFonts w:ascii="Times New Roman" w:hAnsi="Times New Roman" w:cs="Times New Roman"/>
          <w:spacing w:val="45"/>
          <w:szCs w:val="18"/>
          <w:lang w:eastAsia="zh-CN"/>
        </w:rPr>
        <w:t>《</w:t>
      </w:r>
      <w:r>
        <w:rPr>
          <w:rFonts w:hint="eastAsia" w:cs="Times New Roman"/>
          <w:spacing w:val="45"/>
          <w:szCs w:val="18"/>
          <w:lang w:val="en-US" w:eastAsia="zh-CN"/>
        </w:rPr>
        <w:t>再见啦，幼儿园</w:t>
      </w:r>
      <w:r>
        <w:rPr>
          <w:rFonts w:ascii="Times New Roman" w:hAnsi="Times New Roman" w:cs="Times New Roman"/>
          <w:spacing w:val="45"/>
          <w:szCs w:val="18"/>
          <w:lang w:eastAsia="zh-CN"/>
        </w:rPr>
        <w:t>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</w:p>
    <w:p>
      <w:pPr>
        <w:pStyle w:val="38"/>
        <w:ind w:firstLine="520" w:firstLineChars="100"/>
        <w:jc w:val="both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default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22" w:firstLineChars="200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eastAsia="zh-CN"/>
        </w:rPr>
        <w:t>幼儿来园人数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 w:eastAsia="zh-CN"/>
        </w:rPr>
        <w:t>：今日来园幼儿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36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 w:eastAsia="zh-CN"/>
        </w:rPr>
        <w:t>人，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请假0人。</w:t>
      </w:r>
    </w:p>
    <w:p>
      <w:pPr>
        <w:numPr>
          <w:ilvl w:val="0"/>
          <w:numId w:val="0"/>
        </w:numPr>
        <w:ind w:firstLine="280" w:firstLineChars="100"/>
        <w:jc w:val="both"/>
        <w:rPr>
          <w:rFonts w:hint="default" w:ascii="宋体" w:hAnsi="宋体" w:eastAsiaTheme="minorEastAsia"/>
          <w:color w:val="000000"/>
          <w:sz w:val="21"/>
          <w:szCs w:val="24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245110" cy="248285"/>
            <wp:effectExtent l="0" t="0" r="1397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晨间来园：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4"/>
          <w:lang w:val="en-US" w:eastAsia="zh-CN"/>
        </w:rPr>
        <w:t>今天小朋友都能够按照时间准时入园，大家都在8:15前入园了。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/>
          <w:color w:val="000000"/>
          <w:sz w:val="21"/>
          <w:szCs w:val="24"/>
          <w:lang w:val="en-US" w:eastAsia="zh-CN"/>
        </w:rPr>
        <w:t>也提醒孩子们手上拿东西上楼梯时不要着急，注意安全哦！现在孩子们以来就用消毒纸巾消毒，并绕好背带后进行体温测量，并且把自己的书包放好。小朋友们已然形成了良好的习惯，继续保持！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 户外游戏</w:t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69875" cy="431800"/>
            <wp:effectExtent l="0" t="0" r="4445" b="1016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/>
          <w:color w:val="000000"/>
          <w:sz w:val="21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1"/>
          <w:szCs w:val="24"/>
          <w:lang w:val="en-US" w:eastAsia="zh-CN"/>
        </w:rPr>
        <w:t>今天上午小朋友一起选择了骑小车、玩轮胎和轮胎山，小朋友们分成了男生和女生分别进行了游戏。让我们一起来看一看吧。</w:t>
      </w:r>
    </w:p>
    <w:tbl>
      <w:tblPr>
        <w:tblStyle w:val="27"/>
        <w:tblpPr w:leftFromText="180" w:rightFromText="180" w:vertAnchor="text" w:horzAnchor="page" w:tblpXSpec="center" w:tblpY="71"/>
        <w:tblOverlap w:val="never"/>
        <w:tblW w:w="4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2320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10640" cy="982980"/>
                  <wp:effectExtent l="0" t="0" r="0" b="7620"/>
                  <wp:docPr id="8" name="图片 8" descr="IMG2022062408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202206240841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10640" cy="982980"/>
                  <wp:effectExtent l="0" t="0" r="0" b="7620"/>
                  <wp:docPr id="9" name="图片 9" descr="IMG20220624083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202206240837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2320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10640" cy="982980"/>
                  <wp:effectExtent l="0" t="0" r="0" b="7620"/>
                  <wp:docPr id="10" name="图片 10" descr="IMG2022062408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202206240841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10640" cy="982980"/>
                  <wp:effectExtent l="0" t="0" r="0" b="7620"/>
                  <wp:docPr id="12" name="图片 12" descr="IMG2022062408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202206240837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 今天活动</w:t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69875" cy="431800"/>
            <wp:effectExtent l="0" t="0" r="4445" b="1016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Helvetica Neue" w:hAnsi="Helvetica Neue" w:eastAsiaTheme="minorEastAsia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>庆祝暑假，小朋友们在家里准备了很多的节目带到了幼儿园中表演给大家观看。</w:t>
      </w:r>
    </w:p>
    <w:tbl>
      <w:tblPr>
        <w:tblStyle w:val="27"/>
        <w:tblpPr w:leftFromText="180" w:rightFromText="180" w:vertAnchor="text" w:horzAnchor="page" w:tblpXSpec="center" w:tblpY="71"/>
        <w:tblOverlap w:val="never"/>
        <w:tblW w:w="50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2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  <w:jc w:val="center"/>
        </w:trPr>
        <w:tc>
          <w:tcPr>
            <w:tcW w:w="2505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48435" cy="1086485"/>
                  <wp:effectExtent l="0" t="0" r="14605" b="10795"/>
                  <wp:docPr id="23" name="图片 23" descr="F0B4CB1408591E3DBDB306F6E5B7BF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0B4CB1408591E3DBDB306F6E5B7BF3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48435" cy="1086485"/>
                  <wp:effectExtent l="0" t="0" r="14605" b="10795"/>
                  <wp:docPr id="22" name="图片 22" descr="92B8F6436A2F0AA9F14FBD8CAD2C6F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2B8F6436A2F0AA9F14FBD8CAD2C6F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  <w:jc w:val="center"/>
        </w:trPr>
        <w:tc>
          <w:tcPr>
            <w:tcW w:w="2505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48435" cy="1086485"/>
                  <wp:effectExtent l="0" t="0" r="14605" b="10795"/>
                  <wp:docPr id="26" name="图片 26" descr="B3DC0AF17B2181E73CC68E2EC266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3DC0AF17B2181E73CC68E2EC26644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48435" cy="1086485"/>
                  <wp:effectExtent l="0" t="0" r="14605" b="10795"/>
                  <wp:docPr id="24" name="图片 24" descr="367CEEC78AD93A1996102AF5373F06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67CEEC78AD93A1996102AF5373F06A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  <w:bookmarkStart w:id="0" w:name="_GoBack"/>
    </w:p>
    <w:bookmarkEnd w:id="0"/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发奖状啦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>发奖状的时候到啦，大家开心地领取自己的奖状，希望进入小学后，大家更加积极踏实、勇于探索哦！</w:t>
      </w:r>
    </w:p>
    <w:tbl>
      <w:tblPr>
        <w:tblStyle w:val="27"/>
        <w:tblpPr w:leftFromText="180" w:rightFromText="180" w:vertAnchor="text" w:horzAnchor="page" w:tblpXSpec="center" w:tblpY="71"/>
        <w:tblOverlap w:val="never"/>
        <w:tblW w:w="4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2320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9525" b="7620"/>
                  <wp:docPr id="18" name="图片 18" descr="A449414E292863D377309B98C3FBCE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449414E292863D377309B98C3FBCEB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9525" b="7620"/>
                  <wp:docPr id="19" name="图片 19" descr="20F9DEEB7A552187CAC83621EB7CAE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0F9DEEB7A552187CAC83621EB7CAEE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  <w:jc w:val="center"/>
        </w:trPr>
        <w:tc>
          <w:tcPr>
            <w:tcW w:w="2320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9525" b="7620"/>
                  <wp:docPr id="21" name="图片 21" descr="446791326639F4F01EF8C20F010830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46791326639F4F01EF8C20F0108306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 w:val="21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331595" cy="998220"/>
                  <wp:effectExtent l="0" t="0" r="9525" b="7620"/>
                  <wp:docPr id="20" name="图片 20" descr="0775B8B5CE3E59468676E7F583E78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775B8B5CE3E59468676E7F583E7839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djustRightInd w:val="0"/>
        <w:snapToGrid w:val="0"/>
        <w:spacing w:line="360" w:lineRule="exact"/>
        <w:ind w:firstLine="420" w:firstLineChars="200"/>
        <w:rPr>
          <w:rFonts w:hint="default" w:ascii="宋体" w:hAnsi="宋体"/>
          <w:color w:val="000000"/>
          <w:sz w:val="21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/>
          <w:color w:val="000000"/>
          <w:sz w:val="21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 生活活动</w:t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69875" cy="431800"/>
            <wp:effectExtent l="0" t="0" r="4445" b="1016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今天午饭情况：今天午饭吃的是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白米饭、空心菜、鹌鹑蛋炒红烧肉、番茄土豆汤，小朋友都吃得很香哦！吃完午饭以后，小朋友都能够做到饭后三部曲“洗手、漱口、擦嘴巴”，并用正确的方式进行。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今天午睡情况：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1.所有小朋友都能自主整理好衣服、裤子并躺下入睡。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ascii="宋体" w:hAnsi="宋体" w:cs="宋体"/>
          <w:bCs/>
          <w:kern w:val="0"/>
          <w:sz w:val="28"/>
          <w:szCs w:val="28"/>
        </w:rPr>
      </w:pPr>
      <w:r>
        <w:rPr>
          <w:rFonts w:hint="eastAsia" w:ascii="宋体" w:hAnsi="宋体" w:cs="宋体"/>
          <w:bCs/>
          <w:color w:val="000000"/>
          <w:sz w:val="24"/>
        </w:rPr>
        <w:t>2.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散步过后大家进入午睡状态，在躺在床上半小时后，大部分小朋友都已经睡着。</w:t>
      </w:r>
    </w:p>
    <w:p>
      <w:pPr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textAlignment w:val="top"/>
        <w:rPr>
          <w:rFonts w:hint="eastAsia" w:ascii="宋体" w:hAnsi="宋体" w:cs="Times New Roman"/>
          <w:color w:val="000000"/>
          <w:kern w:val="0"/>
          <w:sz w:val="24"/>
          <w:szCs w:val="32"/>
          <w:lang w:val="en-US" w:eastAsia="zh-CN" w:bidi="ar-SA"/>
        </w:rPr>
      </w:pPr>
    </w:p>
    <w:p>
      <w:pPr>
        <w:pStyle w:val="24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left"/>
        <w:textAlignment w:val="auto"/>
        <w:rPr>
          <w:rFonts w:hint="default"/>
          <w:b/>
          <w:color w:val="4E8542" w:themeColor="accent4"/>
          <w:sz w:val="18"/>
          <w:lang w:val="en-US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cs="Times New Roman" w:eastAsiaTheme="minorEastAsia"/>
          <w:color w:val="000000"/>
          <w:kern w:val="0"/>
          <w:sz w:val="24"/>
          <w:szCs w:val="32"/>
          <w:lang w:val="en-US" w:eastAsia="zh-CN" w:bidi="ar-SA"/>
        </w:rPr>
        <w:t>★</w:t>
      </w:r>
      <w:r>
        <w:rPr>
          <w:rFonts w:hint="eastAsia" w:ascii="宋体" w:hAnsi="宋体" w:cs="Times New Roman"/>
          <w:color w:val="000000"/>
          <w:kern w:val="0"/>
          <w:sz w:val="24"/>
          <w:szCs w:val="32"/>
          <w:lang w:val="en-US" w:eastAsia="zh-CN" w:bidi="ar-SA"/>
        </w:rPr>
        <w:t>1.</w:t>
      </w:r>
      <w:r>
        <w:rPr>
          <w:rFonts w:hint="eastAsia" w:ascii="宋体" w:hAnsi="宋体" w:cs="宋体" w:eastAsiaTheme="minorEastAsia"/>
          <w:bCs/>
          <w:color w:val="000000"/>
          <w:kern w:val="0"/>
          <w:sz w:val="24"/>
          <w:szCs w:val="24"/>
          <w:lang w:val="en-US" w:eastAsia="zh-CN" w:bidi="ar-SA"/>
        </w:rPr>
        <w:t>各位家长，今天是孩子们在园的最后一天，不上延时班，请大家4:10准时来接孩子哦！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ind w:firstLine="200" w:firstLineChars="100"/>
        <w:jc w:val="center"/>
        <w:rPr>
          <w:rFonts w:hint="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在一起的点滴都值得记录</w:t>
      </w:r>
    </w:p>
    <w:p>
      <w:pPr>
        <w:ind w:firstLine="160" w:firstLineChars="100"/>
        <w:jc w:val="center"/>
        <w:rPr>
          <w:rFonts w:hint="default"/>
          <w:b/>
          <w:color w:val="B45F07" w:themeColor="accent1" w:themeShade="BF"/>
          <w:sz w:val="16"/>
          <w:szCs w:val="22"/>
          <w:lang w:val="en-US" w:eastAsia="zh-CN"/>
        </w:rPr>
      </w:pPr>
      <w:r>
        <w:rPr>
          <w:rFonts w:hint="default"/>
          <w:b/>
          <w:color w:val="B45F07" w:themeColor="accent1" w:themeShade="BF"/>
          <w:sz w:val="16"/>
          <w:szCs w:val="22"/>
          <w:lang w:val="en-US" w:eastAsia="zh-CN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" w:firstLineChars="100"/>
        <w:jc w:val="center"/>
        <w:rPr>
          <w:rFonts w:hint="default"/>
          <w:b/>
          <w:color w:val="B45F07" w:themeColor="accent1" w:themeShade="BF"/>
          <w:sz w:val="16"/>
          <w:szCs w:val="22"/>
          <w:lang w:val="en-US" w:eastAsia="zh-CN"/>
        </w:rPr>
      </w:pPr>
    </w:p>
    <w:p>
      <w:pPr>
        <w:ind w:firstLine="160" w:firstLineChars="100"/>
        <w:jc w:val="center"/>
        <w:rPr>
          <w:rFonts w:hint="default"/>
          <w:b/>
          <w:color w:val="B45F07" w:themeColor="accent1" w:themeShade="BF"/>
          <w:sz w:val="16"/>
          <w:szCs w:val="22"/>
          <w:lang w:val="en-US" w:eastAsia="zh-CN"/>
        </w:rPr>
      </w:pPr>
    </w:p>
    <w:p>
      <w:pPr>
        <w:ind w:firstLine="160" w:firstLineChars="100"/>
        <w:jc w:val="center"/>
        <w:rPr>
          <w:rFonts w:hint="default"/>
          <w:b/>
          <w:color w:val="B45F07" w:themeColor="accent1" w:themeShade="BF"/>
          <w:sz w:val="16"/>
          <w:szCs w:val="22"/>
          <w:lang w:val="en-US" w:eastAsia="zh-CN"/>
        </w:rPr>
      </w:pPr>
    </w:p>
    <w:p>
      <w:pPr>
        <w:ind w:firstLine="160" w:firstLineChars="100"/>
        <w:jc w:val="center"/>
        <w:rPr>
          <w:rFonts w:hint="default"/>
          <w:b/>
          <w:color w:val="B45F07" w:themeColor="accent1" w:themeShade="BF"/>
          <w:sz w:val="16"/>
          <w:szCs w:val="22"/>
          <w:lang w:val="en-US" w:eastAsia="zh-CN"/>
        </w:rPr>
      </w:pPr>
    </w:p>
    <w:p>
      <w:pPr>
        <w:ind w:firstLine="160" w:firstLineChars="100"/>
        <w:jc w:val="center"/>
        <w:rPr>
          <w:rFonts w:hint="default"/>
          <w:b/>
          <w:color w:val="B45F07" w:themeColor="accent1" w:themeShade="BF"/>
          <w:sz w:val="16"/>
          <w:szCs w:val="22"/>
          <w:lang w:val="en-US" w:eastAsia="zh-CN"/>
        </w:rPr>
      </w:pPr>
    </w:p>
    <w:p>
      <w:pPr>
        <w:ind w:firstLine="240" w:firstLineChars="100"/>
        <w:jc w:val="center"/>
      </w:pPr>
    </w:p>
    <w:p>
      <w:pPr>
        <w:ind w:firstLine="240" w:firstLineChars="100"/>
        <w:jc w:val="center"/>
      </w:pPr>
    </w:p>
    <w:p>
      <w:pPr>
        <w:ind w:firstLine="160" w:firstLineChars="100"/>
        <w:jc w:val="center"/>
        <w:rPr>
          <w:rFonts w:hint="default"/>
          <w:b/>
          <w:color w:val="B45F07" w:themeColor="accent1" w:themeShade="BF"/>
          <w:sz w:val="16"/>
          <w:szCs w:val="22"/>
          <w:lang w:val="en-US" w:eastAsia="zh-CN"/>
        </w:rPr>
      </w:pPr>
    </w:p>
    <w:sectPr>
      <w:headerReference r:id="rId5" w:type="first"/>
      <w:headerReference r:id="rId4" w:type="default"/>
      <w:footerReference r:id="rId6" w:type="default"/>
      <w:pgSz w:w="11907" w:h="16839"/>
      <w:pgMar w:top="0" w:right="459" w:bottom="1440" w:left="888" w:header="720" w:footer="108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FreesiaUPC">
    <w:altName w:val="Segoe Print"/>
    <w:panose1 w:val="020B0604020202020204"/>
    <w:charset w:val="00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"/>
    </w:sdtPr>
    <w:sdtContent>
      <w:p>
        <w:pPr>
          <w:pStyle w:val="20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C49E36"/>
    <w:multiLevelType w:val="singleLevel"/>
    <w:tmpl w:val="DAC49E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3">
    <w:nsid w:val="614C298B"/>
    <w:multiLevelType w:val="singleLevel"/>
    <w:tmpl w:val="614C298B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attachedTemplate r:id="rId1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RmZTljZWI3NTllOGNhYTRmZDlmMzQxMDMwOWU5NzUifQ=="/>
  </w:docVars>
  <w:rsids>
    <w:rsidRoot w:val="00BC6519"/>
    <w:rsid w:val="00001A52"/>
    <w:rsid w:val="000137C0"/>
    <w:rsid w:val="00054652"/>
    <w:rsid w:val="0006079A"/>
    <w:rsid w:val="00066E67"/>
    <w:rsid w:val="0007247B"/>
    <w:rsid w:val="000808A4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2B25"/>
    <w:rsid w:val="003452CF"/>
    <w:rsid w:val="003674AA"/>
    <w:rsid w:val="00373019"/>
    <w:rsid w:val="00386FE1"/>
    <w:rsid w:val="0039343E"/>
    <w:rsid w:val="003B39AD"/>
    <w:rsid w:val="003D1C17"/>
    <w:rsid w:val="003D4BCB"/>
    <w:rsid w:val="00415231"/>
    <w:rsid w:val="00421646"/>
    <w:rsid w:val="00423102"/>
    <w:rsid w:val="00434E87"/>
    <w:rsid w:val="00440C63"/>
    <w:rsid w:val="00462EAF"/>
    <w:rsid w:val="004A1ED3"/>
    <w:rsid w:val="004B4C07"/>
    <w:rsid w:val="0050638A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63736"/>
    <w:rsid w:val="00F66765"/>
    <w:rsid w:val="00F67DF9"/>
    <w:rsid w:val="00FE64EA"/>
    <w:rsid w:val="01693C33"/>
    <w:rsid w:val="01A44B11"/>
    <w:rsid w:val="01C30FFD"/>
    <w:rsid w:val="01EF0E98"/>
    <w:rsid w:val="02A45D67"/>
    <w:rsid w:val="03100744"/>
    <w:rsid w:val="040428A1"/>
    <w:rsid w:val="041A3535"/>
    <w:rsid w:val="04390FDD"/>
    <w:rsid w:val="046F53BC"/>
    <w:rsid w:val="04CA12A8"/>
    <w:rsid w:val="04F274F3"/>
    <w:rsid w:val="05700666"/>
    <w:rsid w:val="059E7E85"/>
    <w:rsid w:val="06213953"/>
    <w:rsid w:val="062A3A3B"/>
    <w:rsid w:val="06606AF8"/>
    <w:rsid w:val="06677045"/>
    <w:rsid w:val="06971C9C"/>
    <w:rsid w:val="06CF1C08"/>
    <w:rsid w:val="07B93F81"/>
    <w:rsid w:val="07E9532C"/>
    <w:rsid w:val="08CA3688"/>
    <w:rsid w:val="08EA74EC"/>
    <w:rsid w:val="096173C6"/>
    <w:rsid w:val="098668A8"/>
    <w:rsid w:val="0A0528E4"/>
    <w:rsid w:val="0A70307A"/>
    <w:rsid w:val="0B101835"/>
    <w:rsid w:val="0B1626F7"/>
    <w:rsid w:val="0B313F1B"/>
    <w:rsid w:val="0B356AF8"/>
    <w:rsid w:val="0B6659A6"/>
    <w:rsid w:val="0B9D713D"/>
    <w:rsid w:val="0BCE20DB"/>
    <w:rsid w:val="0C550A02"/>
    <w:rsid w:val="0C85516C"/>
    <w:rsid w:val="0C8F3651"/>
    <w:rsid w:val="0D745EB7"/>
    <w:rsid w:val="0D791C59"/>
    <w:rsid w:val="0DC73EF9"/>
    <w:rsid w:val="0DE1400C"/>
    <w:rsid w:val="0DEF0F76"/>
    <w:rsid w:val="0E573889"/>
    <w:rsid w:val="0F0C578A"/>
    <w:rsid w:val="0F411DD8"/>
    <w:rsid w:val="0F7E123E"/>
    <w:rsid w:val="0FC65124"/>
    <w:rsid w:val="101C1DE4"/>
    <w:rsid w:val="105F2578"/>
    <w:rsid w:val="106D07B3"/>
    <w:rsid w:val="10C244B4"/>
    <w:rsid w:val="1105361F"/>
    <w:rsid w:val="113A65EE"/>
    <w:rsid w:val="11690137"/>
    <w:rsid w:val="11B5471B"/>
    <w:rsid w:val="11E85D24"/>
    <w:rsid w:val="12AD7AA8"/>
    <w:rsid w:val="13BB4C90"/>
    <w:rsid w:val="146D4CF4"/>
    <w:rsid w:val="148173C2"/>
    <w:rsid w:val="14856A46"/>
    <w:rsid w:val="15201DED"/>
    <w:rsid w:val="154D28B1"/>
    <w:rsid w:val="1592109E"/>
    <w:rsid w:val="161C57E2"/>
    <w:rsid w:val="17413DF3"/>
    <w:rsid w:val="174C1401"/>
    <w:rsid w:val="17742E2D"/>
    <w:rsid w:val="179B0F02"/>
    <w:rsid w:val="17B71D18"/>
    <w:rsid w:val="18AC6431"/>
    <w:rsid w:val="190C34C2"/>
    <w:rsid w:val="19215DB7"/>
    <w:rsid w:val="192466A2"/>
    <w:rsid w:val="197B15B3"/>
    <w:rsid w:val="1A657DD6"/>
    <w:rsid w:val="1A743A08"/>
    <w:rsid w:val="1AE90BA0"/>
    <w:rsid w:val="1AFE301D"/>
    <w:rsid w:val="1B08181C"/>
    <w:rsid w:val="1B0910F3"/>
    <w:rsid w:val="1B60245B"/>
    <w:rsid w:val="1B616C7E"/>
    <w:rsid w:val="1BFB591F"/>
    <w:rsid w:val="1C2B4F71"/>
    <w:rsid w:val="1C8F4CBE"/>
    <w:rsid w:val="1CFF20B4"/>
    <w:rsid w:val="1D1B1572"/>
    <w:rsid w:val="1D620C3A"/>
    <w:rsid w:val="1E1A0709"/>
    <w:rsid w:val="1F012CBB"/>
    <w:rsid w:val="1F433298"/>
    <w:rsid w:val="1FA16474"/>
    <w:rsid w:val="1FB24C1D"/>
    <w:rsid w:val="1FCE4F8F"/>
    <w:rsid w:val="1FFE4CB9"/>
    <w:rsid w:val="204F6E53"/>
    <w:rsid w:val="206443AB"/>
    <w:rsid w:val="20A5502A"/>
    <w:rsid w:val="20D437E4"/>
    <w:rsid w:val="20F131A1"/>
    <w:rsid w:val="210A4874"/>
    <w:rsid w:val="215E0FE1"/>
    <w:rsid w:val="221B72E1"/>
    <w:rsid w:val="226C280C"/>
    <w:rsid w:val="22F3666C"/>
    <w:rsid w:val="232932BF"/>
    <w:rsid w:val="233E2389"/>
    <w:rsid w:val="235D622C"/>
    <w:rsid w:val="24B46288"/>
    <w:rsid w:val="250A7333"/>
    <w:rsid w:val="25496202"/>
    <w:rsid w:val="26125B6F"/>
    <w:rsid w:val="268B33C8"/>
    <w:rsid w:val="26B0797C"/>
    <w:rsid w:val="26D518A7"/>
    <w:rsid w:val="26E87139"/>
    <w:rsid w:val="271A059C"/>
    <w:rsid w:val="27327238"/>
    <w:rsid w:val="279514E2"/>
    <w:rsid w:val="28714810"/>
    <w:rsid w:val="28865E4C"/>
    <w:rsid w:val="28B20DEC"/>
    <w:rsid w:val="28C21C45"/>
    <w:rsid w:val="28DC7EE0"/>
    <w:rsid w:val="2A3D0E7D"/>
    <w:rsid w:val="2A3F2F02"/>
    <w:rsid w:val="2AF44F2A"/>
    <w:rsid w:val="2B1E24C2"/>
    <w:rsid w:val="2B1E4AF7"/>
    <w:rsid w:val="2B6B2235"/>
    <w:rsid w:val="2B7F355D"/>
    <w:rsid w:val="2C084F71"/>
    <w:rsid w:val="2C2A59E5"/>
    <w:rsid w:val="2C980689"/>
    <w:rsid w:val="2CDE1232"/>
    <w:rsid w:val="2DC14F9C"/>
    <w:rsid w:val="2E0E520B"/>
    <w:rsid w:val="2E1B13D1"/>
    <w:rsid w:val="2E8A261E"/>
    <w:rsid w:val="2E942654"/>
    <w:rsid w:val="2EB43D5F"/>
    <w:rsid w:val="2F424EDD"/>
    <w:rsid w:val="2FAE9454"/>
    <w:rsid w:val="30CC6AB7"/>
    <w:rsid w:val="31E10042"/>
    <w:rsid w:val="324A3C1B"/>
    <w:rsid w:val="327242FB"/>
    <w:rsid w:val="32981574"/>
    <w:rsid w:val="336704D1"/>
    <w:rsid w:val="33F07F32"/>
    <w:rsid w:val="33FBE937"/>
    <w:rsid w:val="34185F28"/>
    <w:rsid w:val="34411641"/>
    <w:rsid w:val="344A414F"/>
    <w:rsid w:val="344C6AD7"/>
    <w:rsid w:val="347B3DE2"/>
    <w:rsid w:val="349D3757"/>
    <w:rsid w:val="349E7844"/>
    <w:rsid w:val="352B0F83"/>
    <w:rsid w:val="355B5898"/>
    <w:rsid w:val="359E43DC"/>
    <w:rsid w:val="35AB38FF"/>
    <w:rsid w:val="35B801D6"/>
    <w:rsid w:val="35BB5761"/>
    <w:rsid w:val="3676374D"/>
    <w:rsid w:val="368D079D"/>
    <w:rsid w:val="36AA63C0"/>
    <w:rsid w:val="37174B13"/>
    <w:rsid w:val="3726334B"/>
    <w:rsid w:val="374516A9"/>
    <w:rsid w:val="3773119B"/>
    <w:rsid w:val="37C03976"/>
    <w:rsid w:val="385517EF"/>
    <w:rsid w:val="394653FF"/>
    <w:rsid w:val="39477622"/>
    <w:rsid w:val="39DD347B"/>
    <w:rsid w:val="39F1694C"/>
    <w:rsid w:val="3A523D61"/>
    <w:rsid w:val="3A8E2C1A"/>
    <w:rsid w:val="3A981400"/>
    <w:rsid w:val="3AA74AC6"/>
    <w:rsid w:val="3ACF71FE"/>
    <w:rsid w:val="3C3C3FA8"/>
    <w:rsid w:val="3C415048"/>
    <w:rsid w:val="3CB61E3C"/>
    <w:rsid w:val="3CFB123B"/>
    <w:rsid w:val="3D4C558F"/>
    <w:rsid w:val="3D595BF0"/>
    <w:rsid w:val="3DCF526B"/>
    <w:rsid w:val="3DE95A05"/>
    <w:rsid w:val="3DFC6157"/>
    <w:rsid w:val="3DFE2204"/>
    <w:rsid w:val="3E6218B7"/>
    <w:rsid w:val="3E666373"/>
    <w:rsid w:val="3E6A34AC"/>
    <w:rsid w:val="3F2E296F"/>
    <w:rsid w:val="3F95291F"/>
    <w:rsid w:val="40B21110"/>
    <w:rsid w:val="40B97B50"/>
    <w:rsid w:val="40F90DAC"/>
    <w:rsid w:val="411E3832"/>
    <w:rsid w:val="41477996"/>
    <w:rsid w:val="41814D6D"/>
    <w:rsid w:val="41876EA6"/>
    <w:rsid w:val="41955718"/>
    <w:rsid w:val="41A71B67"/>
    <w:rsid w:val="422940ED"/>
    <w:rsid w:val="43035213"/>
    <w:rsid w:val="438547FA"/>
    <w:rsid w:val="44221E3F"/>
    <w:rsid w:val="442B7738"/>
    <w:rsid w:val="452C44FA"/>
    <w:rsid w:val="459E4471"/>
    <w:rsid w:val="463E4C17"/>
    <w:rsid w:val="464962C9"/>
    <w:rsid w:val="466F6125"/>
    <w:rsid w:val="46CE05D2"/>
    <w:rsid w:val="46EB477C"/>
    <w:rsid w:val="47357661"/>
    <w:rsid w:val="474D616E"/>
    <w:rsid w:val="47622AE4"/>
    <w:rsid w:val="483315DB"/>
    <w:rsid w:val="48CC6489"/>
    <w:rsid w:val="48E85976"/>
    <w:rsid w:val="492339AD"/>
    <w:rsid w:val="493642ED"/>
    <w:rsid w:val="4A686441"/>
    <w:rsid w:val="4A996EE7"/>
    <w:rsid w:val="4B5A4F24"/>
    <w:rsid w:val="4B6A1EBE"/>
    <w:rsid w:val="4BD57611"/>
    <w:rsid w:val="4BE035D2"/>
    <w:rsid w:val="4C3F31E0"/>
    <w:rsid w:val="4C423CE3"/>
    <w:rsid w:val="4CA90777"/>
    <w:rsid w:val="4CBF16FC"/>
    <w:rsid w:val="4CC7151B"/>
    <w:rsid w:val="4DAF16DC"/>
    <w:rsid w:val="4DDFEE17"/>
    <w:rsid w:val="4E5E4B48"/>
    <w:rsid w:val="4E6349BB"/>
    <w:rsid w:val="4E9F2787"/>
    <w:rsid w:val="4EA5603D"/>
    <w:rsid w:val="4ED16DBE"/>
    <w:rsid w:val="4ED816EC"/>
    <w:rsid w:val="4EF628DE"/>
    <w:rsid w:val="4EFA1BB0"/>
    <w:rsid w:val="4FAA063C"/>
    <w:rsid w:val="4FB91FEA"/>
    <w:rsid w:val="4FC71693"/>
    <w:rsid w:val="51181B78"/>
    <w:rsid w:val="513636F8"/>
    <w:rsid w:val="51497F84"/>
    <w:rsid w:val="51692224"/>
    <w:rsid w:val="518873CF"/>
    <w:rsid w:val="51B14C75"/>
    <w:rsid w:val="52E55A8A"/>
    <w:rsid w:val="54046807"/>
    <w:rsid w:val="54081680"/>
    <w:rsid w:val="54C64142"/>
    <w:rsid w:val="55236DFC"/>
    <w:rsid w:val="555F46F6"/>
    <w:rsid w:val="55662FCA"/>
    <w:rsid w:val="568231D1"/>
    <w:rsid w:val="5752020D"/>
    <w:rsid w:val="57A010F4"/>
    <w:rsid w:val="57EE0B65"/>
    <w:rsid w:val="589506F7"/>
    <w:rsid w:val="589B0042"/>
    <w:rsid w:val="58C50DCF"/>
    <w:rsid w:val="59177F14"/>
    <w:rsid w:val="5941037F"/>
    <w:rsid w:val="59701DD9"/>
    <w:rsid w:val="598024C1"/>
    <w:rsid w:val="5A4511BC"/>
    <w:rsid w:val="5A5D2071"/>
    <w:rsid w:val="5A8E7A61"/>
    <w:rsid w:val="5ABC0012"/>
    <w:rsid w:val="5AED1EE4"/>
    <w:rsid w:val="5B155992"/>
    <w:rsid w:val="5B235C15"/>
    <w:rsid w:val="5B3B9440"/>
    <w:rsid w:val="5B721FB9"/>
    <w:rsid w:val="5BA22237"/>
    <w:rsid w:val="5BC677C6"/>
    <w:rsid w:val="5BDB7A38"/>
    <w:rsid w:val="5C7CAA43"/>
    <w:rsid w:val="5CB607B6"/>
    <w:rsid w:val="5CE967E8"/>
    <w:rsid w:val="5D091FCF"/>
    <w:rsid w:val="5D271111"/>
    <w:rsid w:val="5D2A71CD"/>
    <w:rsid w:val="5D8423A6"/>
    <w:rsid w:val="5D8D7329"/>
    <w:rsid w:val="5DB32ACE"/>
    <w:rsid w:val="5DFC90B7"/>
    <w:rsid w:val="5EFF0866"/>
    <w:rsid w:val="5F0E2CB6"/>
    <w:rsid w:val="5F394DA2"/>
    <w:rsid w:val="5FFC5B10"/>
    <w:rsid w:val="616F12F4"/>
    <w:rsid w:val="61A03B3F"/>
    <w:rsid w:val="628C289B"/>
    <w:rsid w:val="628F7165"/>
    <w:rsid w:val="62994B50"/>
    <w:rsid w:val="62F6339C"/>
    <w:rsid w:val="63076840"/>
    <w:rsid w:val="63224191"/>
    <w:rsid w:val="634E7619"/>
    <w:rsid w:val="6391699C"/>
    <w:rsid w:val="6404143A"/>
    <w:rsid w:val="64297CC1"/>
    <w:rsid w:val="649F5131"/>
    <w:rsid w:val="64B257F6"/>
    <w:rsid w:val="64D40E55"/>
    <w:rsid w:val="6578605B"/>
    <w:rsid w:val="65BA6ED7"/>
    <w:rsid w:val="65C44A95"/>
    <w:rsid w:val="661818BD"/>
    <w:rsid w:val="661B0301"/>
    <w:rsid w:val="663026C3"/>
    <w:rsid w:val="665E1E5C"/>
    <w:rsid w:val="666B3672"/>
    <w:rsid w:val="666F0F37"/>
    <w:rsid w:val="66D448D6"/>
    <w:rsid w:val="66F156DA"/>
    <w:rsid w:val="66F8422E"/>
    <w:rsid w:val="67544B35"/>
    <w:rsid w:val="675F4436"/>
    <w:rsid w:val="67610A84"/>
    <w:rsid w:val="67633584"/>
    <w:rsid w:val="67AA6EFB"/>
    <w:rsid w:val="68404579"/>
    <w:rsid w:val="685C6B06"/>
    <w:rsid w:val="69715E72"/>
    <w:rsid w:val="698306E4"/>
    <w:rsid w:val="69E83E6A"/>
    <w:rsid w:val="69FF205F"/>
    <w:rsid w:val="69FF6993"/>
    <w:rsid w:val="6A0B19C2"/>
    <w:rsid w:val="6A5506F6"/>
    <w:rsid w:val="6AD20E57"/>
    <w:rsid w:val="6BD524FD"/>
    <w:rsid w:val="6C295443"/>
    <w:rsid w:val="6C48428D"/>
    <w:rsid w:val="6C611866"/>
    <w:rsid w:val="6D035033"/>
    <w:rsid w:val="6D094565"/>
    <w:rsid w:val="6DA725FB"/>
    <w:rsid w:val="6E015FB1"/>
    <w:rsid w:val="6E216055"/>
    <w:rsid w:val="6E25722B"/>
    <w:rsid w:val="6EC87ECA"/>
    <w:rsid w:val="6ED6505F"/>
    <w:rsid w:val="6EE87DF0"/>
    <w:rsid w:val="6EFB175B"/>
    <w:rsid w:val="6F1A2F4C"/>
    <w:rsid w:val="6F986A4D"/>
    <w:rsid w:val="6FE234C9"/>
    <w:rsid w:val="700B504B"/>
    <w:rsid w:val="70AF08B1"/>
    <w:rsid w:val="70B57B07"/>
    <w:rsid w:val="70F6046D"/>
    <w:rsid w:val="711F398E"/>
    <w:rsid w:val="714B0EAF"/>
    <w:rsid w:val="71BEC590"/>
    <w:rsid w:val="71EE30A5"/>
    <w:rsid w:val="72120633"/>
    <w:rsid w:val="72381269"/>
    <w:rsid w:val="723E69EA"/>
    <w:rsid w:val="72D21C7E"/>
    <w:rsid w:val="72D350F3"/>
    <w:rsid w:val="733C0751"/>
    <w:rsid w:val="7354275A"/>
    <w:rsid w:val="73D02E4D"/>
    <w:rsid w:val="74283927"/>
    <w:rsid w:val="742A72A8"/>
    <w:rsid w:val="745832F0"/>
    <w:rsid w:val="748E5B2A"/>
    <w:rsid w:val="75182B28"/>
    <w:rsid w:val="751B646B"/>
    <w:rsid w:val="75281956"/>
    <w:rsid w:val="75CF64A9"/>
    <w:rsid w:val="763212B9"/>
    <w:rsid w:val="763E06ED"/>
    <w:rsid w:val="76C433F4"/>
    <w:rsid w:val="76F54880"/>
    <w:rsid w:val="77242315"/>
    <w:rsid w:val="77E60D01"/>
    <w:rsid w:val="77EB5A70"/>
    <w:rsid w:val="78317C5B"/>
    <w:rsid w:val="788F6467"/>
    <w:rsid w:val="79146E61"/>
    <w:rsid w:val="792540B7"/>
    <w:rsid w:val="795B265F"/>
    <w:rsid w:val="7A272F4B"/>
    <w:rsid w:val="7A6035C7"/>
    <w:rsid w:val="7A765715"/>
    <w:rsid w:val="7A8B49B7"/>
    <w:rsid w:val="7AA33067"/>
    <w:rsid w:val="7ABE6856"/>
    <w:rsid w:val="7AE95F51"/>
    <w:rsid w:val="7AF629E8"/>
    <w:rsid w:val="7B5D74C6"/>
    <w:rsid w:val="7BADAF33"/>
    <w:rsid w:val="7C2E3D5F"/>
    <w:rsid w:val="7CC47C65"/>
    <w:rsid w:val="7DD17A62"/>
    <w:rsid w:val="7E656734"/>
    <w:rsid w:val="7E861604"/>
    <w:rsid w:val="7EFF581D"/>
    <w:rsid w:val="7F37CE23"/>
    <w:rsid w:val="7F425DE0"/>
    <w:rsid w:val="7F5403DD"/>
    <w:rsid w:val="7FEF7F18"/>
    <w:rsid w:val="7FEFD11B"/>
    <w:rsid w:val="AD1F2970"/>
    <w:rsid w:val="AEF9CF5C"/>
    <w:rsid w:val="AF7AF2F4"/>
    <w:rsid w:val="B5FF3749"/>
    <w:rsid w:val="BFFEFF3F"/>
    <w:rsid w:val="BFFF3A0A"/>
    <w:rsid w:val="E7EFB21E"/>
    <w:rsid w:val="EE966699"/>
    <w:rsid w:val="F3F7D4D9"/>
    <w:rsid w:val="F4FBF83B"/>
    <w:rsid w:val="F7A901D2"/>
    <w:rsid w:val="F7F591EB"/>
    <w:rsid w:val="FB783C86"/>
    <w:rsid w:val="FBFB516D"/>
    <w:rsid w:val="FF4AC7E1"/>
    <w:rsid w:val="FFD76FD3"/>
    <w:rsid w:val="FFED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qFormat="1" w:uiPriority="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semiHidden="0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semiHidden="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/>
    </w:pPr>
    <w:rPr>
      <w:rFonts w:ascii="Times New Roman" w:hAnsi="Times New Roman" w:cs="Times New Roman" w:eastAsiaTheme="minorEastAsia"/>
      <w:color w:val="auto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unhideWhenUsed/>
    <w:qFormat/>
    <w:uiPriority w:val="1"/>
  </w:style>
  <w:style w:type="table" w:default="1" w:styleId="2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2"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99"/>
    <w:rPr>
      <w:color w:val="0000FF"/>
      <w:u w:val="single"/>
    </w:rPr>
  </w:style>
  <w:style w:type="character" w:customStyle="1" w:styleId="32">
    <w:name w:val="Book Title"/>
    <w:basedOn w:val="28"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字符"/>
    <w:basedOn w:val="28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Intense Emphasis"/>
    <w:basedOn w:val="28"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customStyle="1" w:styleId="42">
    <w:name w:val="Intense Quote"/>
    <w:basedOn w:val="1"/>
    <w:next w:val="1"/>
    <w:link w:val="43"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Intense Reference"/>
    <w:basedOn w:val="28"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customStyle="1" w:styleId="46">
    <w:name w:val="Placeholder Text"/>
    <w:basedOn w:val="28"/>
    <w:semiHidden/>
    <w:qFormat/>
    <w:uiPriority w:val="99"/>
    <w:rPr>
      <w:color w:val="808080"/>
    </w:rPr>
  </w:style>
  <w:style w:type="paragraph" w:customStyle="1" w:styleId="47">
    <w:name w:val="Quote"/>
    <w:basedOn w:val="1"/>
    <w:next w:val="1"/>
    <w:link w:val="48"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Subtle Emphasis"/>
    <w:basedOn w:val="28"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Subtle Reference"/>
    <w:basedOn w:val="28"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字符"/>
    <w:basedOn w:val="28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55">
    <w:name w:val="标题 3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字符"/>
    <w:basedOn w:val="28"/>
    <w:link w:val="21"/>
    <w:qFormat/>
    <w:uiPriority w:val="99"/>
  </w:style>
  <w:style w:type="table" w:customStyle="1" w:styleId="63">
    <w:name w:val="Grid Table 1 Light Accent 4"/>
    <w:basedOn w:val="26"/>
    <w:qFormat/>
    <w:uiPriority w:val="99"/>
    <w:pPr>
      <w:spacing w:after="0"/>
    </w:pPr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Grid Table 1 Light Accent 5"/>
    <w:basedOn w:val="26"/>
    <w:qFormat/>
    <w:uiPriority w:val="99"/>
    <w:pPr>
      <w:spacing w:after="0"/>
    </w:pPr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Grid Table 6 Colorful Accent 5"/>
    <w:basedOn w:val="26"/>
    <w:qFormat/>
    <w:uiPriority w:val="99"/>
    <w:pPr>
      <w:spacing w:after="0"/>
    </w:pPr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Grid Table 6 Colorful Accent 1"/>
    <w:basedOn w:val="26"/>
    <w:qFormat/>
    <w:uiPriority w:val="51"/>
    <w:pPr>
      <w:spacing w:after="0"/>
    </w:pPr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Plain Table 1"/>
    <w:basedOn w:val="26"/>
    <w:qFormat/>
    <w:uiPriority w:val="99"/>
    <w:pPr>
      <w:spacing w:after="0"/>
    </w:pPr>
    <w:rPr>
      <w:color w:val="auto"/>
      <w:kern w:val="0"/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pPr>
      <w:spacing w:after="0"/>
    </w:pPr>
    <w:rPr>
      <w:rFonts w:ascii="Tahoma" w:hAnsi="Tahoma" w:eastAsia="微软雅黑" w:cs="FreesiaUPC"/>
      <w:color w:val="auto"/>
      <w:sz w:val="22"/>
      <w:szCs w:val="22"/>
      <w:lang w:eastAsia="zh-CN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Grid Table 4 Accent 2"/>
    <w:basedOn w:val="26"/>
    <w:qFormat/>
    <w:uiPriority w:val="49"/>
    <w:pPr>
      <w:spacing w:after="0"/>
    </w:pPr>
    <w:rPr>
      <w:rFonts w:asciiTheme="majorHAnsi" w:hAnsiTheme="majorHAnsi" w:eastAsiaTheme="majorEastAsia" w:cstheme="majorBidi"/>
      <w:color w:val="auto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Grid Table 4 Accent 1"/>
    <w:basedOn w:val="26"/>
    <w:qFormat/>
    <w:uiPriority w:val="49"/>
    <w:pPr>
      <w:spacing w:after="0"/>
    </w:pPr>
    <w:rPr>
      <w:rFonts w:asciiTheme="majorHAnsi" w:hAnsiTheme="majorHAnsi" w:eastAsiaTheme="majorEastAsia" w:cstheme="majorBidi"/>
      <w:color w:val="auto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Grid Table 6 Colorful Accent 2"/>
    <w:basedOn w:val="26"/>
    <w:qFormat/>
    <w:uiPriority w:val="99"/>
    <w:pPr>
      <w:spacing w:after="0"/>
    </w:pPr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Grid Table 6 Colorful Accent 4"/>
    <w:basedOn w:val="26"/>
    <w:qFormat/>
    <w:uiPriority w:val="99"/>
    <w:pPr>
      <w:spacing w:after="0"/>
    </w:pPr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\Library\Containers\com.kingsoft.wpsoffice.mac\Data\D:\2019-2020&#23398;&#24180;&#24230;&#31532;&#20108;&#23398;&#26399;&#29677;&#32423;&#21488;&#36134;\A1-&#29677;&#32423;&#31649;&#29702;\B3&#23478;&#38271;&#24037;&#20316;\&#29677;&#32423;&#21160;&#24577;\file:\localhost\Users\apple\Library\Containers\com.microsoft.Word\Data\Library\Caches\TM10002072\&#37266;&#30446;&#30340;&#27714;&#32844;&#20449;.dotx" TargetMode="Externa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醒目的求职信.dotx</Template>
  <Pages>2</Pages>
  <Words>857</Words>
  <Characters>893</Characters>
  <Lines>33</Lines>
  <Paragraphs>9</Paragraphs>
  <TotalTime>1</TotalTime>
  <ScaleCrop>false</ScaleCrop>
  <LinksUpToDate>false</LinksUpToDate>
  <CharactersWithSpaces>950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高睿</cp:lastModifiedBy>
  <cp:lastPrinted>2022-03-06T23:54:00Z</cp:lastPrinted>
  <dcterms:modified xsi:type="dcterms:W3CDTF">2022-06-28T08:30:51Z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86948D81F5D645F6A1944E6F5FDBD8FC</vt:lpwstr>
  </property>
  <property fmtid="{D5CDD505-2E9C-101B-9397-08002B2CF9AE}" pid="4" name="commondata">
    <vt:lpwstr>eyJoZGlkIjoiOGRmZTljZWI3NTllOGNhYTRmZDlmMzQxMDMwOWU5NzUifQ==</vt:lpwstr>
  </property>
</Properties>
</file>