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-1146175</wp:posOffset>
            </wp:positionH>
            <wp:positionV relativeFrom="paragraph">
              <wp:posOffset>-955040</wp:posOffset>
            </wp:positionV>
            <wp:extent cx="7582535" cy="10721975"/>
            <wp:effectExtent l="0" t="0" r="12065" b="9525"/>
            <wp:wrapNone/>
            <wp:docPr id="4" name="图片 4" descr="0dd12420a77abd0e63c1aea54bd1f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dd12420a77abd0e63c1aea54bd1f5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82535" cy="1072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西阆苑大二班</w:t>
      </w:r>
    </w:p>
    <w:p>
      <w:pPr>
        <w:jc w:val="center"/>
        <w:rPr>
          <w:rFonts w:hint="default" w:ascii="楷体" w:hAnsi="楷体" w:eastAsia="楷体" w:cs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6月2日     星期四     晴</w:t>
      </w:r>
    </w:p>
    <w:p>
      <w:pPr>
        <w:spacing w:line="360" w:lineRule="exact"/>
        <w:jc w:val="left"/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▲今日出勤</w:t>
      </w:r>
    </w:p>
    <w:p>
      <w:pPr>
        <w:spacing w:line="360" w:lineRule="exact"/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今日应到36人，实到34人，有2位小朋友事假，期待请假的小朋友能早早来幼儿园参与活动哦！</w:t>
      </w:r>
    </w:p>
    <w:p>
      <w:pPr>
        <w:jc w:val="center"/>
        <w:rPr>
          <w:rFonts w:hint="eastAsia" w:ascii="楷体" w:hAnsi="楷体" w:eastAsia="楷体" w:cs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▲来园情况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3357"/>
        <w:gridCol w:w="3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206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晨间</w:t>
            </w:r>
          </w:p>
        </w:tc>
        <w:tc>
          <w:tcPr>
            <w:tcW w:w="335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早上来到幼儿园小朋友们就迫不及待地选择今天想玩的区域，有的小朋友已经提前计划好了今天的游戏内容，所以选起来非常的快，还有的小朋友就显得很犹豫，不一会儿计划表前就围堵起来，所以希望下次大家都能早早计划，快速选择哦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！</w:t>
            </w:r>
          </w:p>
        </w:tc>
        <w:tc>
          <w:tcPr>
            <w:tcW w:w="309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48" name="图片 48" descr="IMG_20220602_081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20220602_08101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49" name="图片 49" descr="IMG_20220602_081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20220602_0815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4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jc w:val="both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1570355</wp:posOffset>
            </wp:positionH>
            <wp:positionV relativeFrom="paragraph">
              <wp:posOffset>5977890</wp:posOffset>
            </wp:positionV>
            <wp:extent cx="4544060" cy="3367405"/>
            <wp:effectExtent l="0" t="0" r="0" b="0"/>
            <wp:wrapNone/>
            <wp:docPr id="3" name="图片 3" descr="QQ图片2019030415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图片20190304151801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▲户外活动</w:t>
      </w:r>
    </w:p>
    <w:p>
      <w:pPr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今天我们在户外玩了滑滑梯，快来看看我们活动中的精彩瞬间吧！</w:t>
      </w:r>
    </w:p>
    <w:p>
      <w:p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656080" cy="1242060"/>
            <wp:effectExtent l="0" t="0" r="1270" b="5715"/>
            <wp:docPr id="56" name="图片 56" descr="IMG_20220602_083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0220602_08343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656080" cy="1242060"/>
            <wp:effectExtent l="0" t="0" r="1270" b="5715"/>
            <wp:docPr id="55" name="图片 55" descr="IMG_20220602_08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0220602_0835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656080" cy="1242060"/>
            <wp:effectExtent l="0" t="0" r="1270" b="5715"/>
            <wp:docPr id="53" name="图片 53" descr="IMG_20220602_083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0220602_0835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656080" cy="1242060"/>
            <wp:effectExtent l="0" t="0" r="1270" b="5715"/>
            <wp:docPr id="52" name="图片 52" descr="IMG_20220602_08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0220602_0835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656080" cy="1242060"/>
            <wp:effectExtent l="0" t="0" r="1270" b="5715"/>
            <wp:docPr id="51" name="图片 51" descr="IMG_20220602_083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0220602_0835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656080" cy="1242060"/>
            <wp:effectExtent l="0" t="0" r="1270" b="5715"/>
            <wp:docPr id="50" name="图片 50" descr="IMG_20220602_083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0220602_0836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spacing w:line="360" w:lineRule="exact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-1145540</wp:posOffset>
            </wp:positionH>
            <wp:positionV relativeFrom="paragraph">
              <wp:posOffset>-904240</wp:posOffset>
            </wp:positionV>
            <wp:extent cx="7574280" cy="10711815"/>
            <wp:effectExtent l="0" t="0" r="7620" b="3810"/>
            <wp:wrapNone/>
            <wp:docPr id="10" name="图片 10" descr="0dd12420a77abd0e63c1aea54bd1f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dd12420a77abd0e63c1aea54bd1f5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71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4247936" behindDoc="1" locked="0" layoutInCell="1" allowOverlap="1">
            <wp:simplePos x="0" y="0"/>
            <wp:positionH relativeFrom="column">
              <wp:posOffset>1570355</wp:posOffset>
            </wp:positionH>
            <wp:positionV relativeFrom="paragraph">
              <wp:posOffset>5977890</wp:posOffset>
            </wp:positionV>
            <wp:extent cx="4544060" cy="3367405"/>
            <wp:effectExtent l="0" t="0" r="0" b="0"/>
            <wp:wrapNone/>
            <wp:docPr id="57" name="图片 57" descr="QQ图片2019030415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QQ图片20190304151801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▲区域游戏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整体观察</w:t>
      </w: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观察时间：2022.6.2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观察目的：了解班级每位幼儿进区及游戏互动材料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观察内容：各区域人员、幼儿游材料</w:t>
      </w:r>
    </w:p>
    <w:p>
      <w:pPr>
        <w:spacing w:line="360" w:lineRule="exact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观察记录：</w:t>
      </w:r>
    </w:p>
    <w:tbl>
      <w:tblPr>
        <w:tblStyle w:val="4"/>
        <w:tblpPr w:leftFromText="180" w:rightFromText="180" w:vertAnchor="text" w:horzAnchor="page" w:tblpX="1333" w:tblpY="462"/>
        <w:tblOverlap w:val="never"/>
        <w:tblW w:w="947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7"/>
        <w:gridCol w:w="2647"/>
        <w:gridCol w:w="2745"/>
        <w:gridCol w:w="28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3854" w:type="dxa"/>
            <w:gridSpan w:val="2"/>
          </w:tcPr>
          <w:p>
            <w:pPr>
              <w:pStyle w:val="8"/>
              <w:keepNext w:val="0"/>
              <w:keepLines w:val="0"/>
              <w:suppressLineNumbers w:val="0"/>
              <w:spacing w:before="131" w:beforeAutospacing="0" w:after="0" w:afterAutospacing="0"/>
              <w:ind w:left="126" w:right="116"/>
              <w:rPr>
                <w:rFonts w:hint="default"/>
                <w:b/>
                <w:sz w:val="21"/>
              </w:rPr>
            </w:pPr>
            <w:r>
              <w:rPr>
                <w:rFonts w:hint="default"/>
                <w:b/>
                <w:sz w:val="21"/>
              </w:rPr>
              <w:t>观察区域</w:t>
            </w:r>
          </w:p>
        </w:tc>
        <w:tc>
          <w:tcPr>
            <w:tcW w:w="2745" w:type="dxa"/>
          </w:tcPr>
          <w:p>
            <w:pPr>
              <w:pStyle w:val="8"/>
              <w:keepNext w:val="0"/>
              <w:keepLines w:val="0"/>
              <w:suppressLineNumbers w:val="0"/>
              <w:spacing w:before="131" w:beforeAutospacing="0" w:after="0" w:afterAutospacing="0"/>
              <w:ind w:left="85" w:right="75"/>
              <w:rPr>
                <w:rFonts w:hint="default"/>
                <w:b/>
                <w:sz w:val="21"/>
              </w:rPr>
            </w:pPr>
            <w:r>
              <w:rPr>
                <w:rFonts w:hint="default"/>
                <w:b/>
                <w:sz w:val="21"/>
              </w:rPr>
              <w:t>进区人员</w:t>
            </w:r>
          </w:p>
        </w:tc>
        <w:tc>
          <w:tcPr>
            <w:tcW w:w="2880" w:type="dxa"/>
          </w:tcPr>
          <w:p>
            <w:pPr>
              <w:pStyle w:val="8"/>
              <w:keepNext w:val="0"/>
              <w:keepLines w:val="0"/>
              <w:suppressLineNumbers w:val="0"/>
              <w:spacing w:before="131" w:beforeAutospacing="0" w:after="0" w:afterAutospacing="0"/>
              <w:ind w:left="242" w:right="227"/>
              <w:rPr>
                <w:rFonts w:hint="default"/>
                <w:b/>
                <w:sz w:val="21"/>
              </w:rPr>
            </w:pPr>
            <w:r>
              <w:rPr>
                <w:rFonts w:hint="default"/>
                <w:b/>
                <w:sz w:val="21"/>
              </w:rPr>
              <w:t>幼儿游戏及互动材料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1207" w:type="dxa"/>
          </w:tcPr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2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123" w:right="116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科探</w:t>
            </w:r>
          </w:p>
        </w:tc>
        <w:tc>
          <w:tcPr>
            <w:tcW w:w="2647" w:type="dxa"/>
          </w:tcPr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right="116"/>
              <w:jc w:val="both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1" name="图片 1" descr="IMG_20220602_153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20602_1539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right="116"/>
              <w:jc w:val="both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2" name="图片 2" descr="IMG_20220602_153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20602_15392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right="116"/>
              <w:jc w:val="both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12" name="图片 12" descr="IMG_20220602_153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20602_15383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</w:tcPr>
          <w:p>
            <w:pPr>
              <w:pStyle w:val="8"/>
              <w:keepNext w:val="0"/>
              <w:keepLines w:val="0"/>
              <w:suppressLineNumbers w:val="0"/>
              <w:spacing w:before="8" w:beforeAutospacing="0" w:after="0" w:afterAutospacing="0"/>
              <w:ind w:left="0" w:right="0"/>
              <w:jc w:val="left"/>
              <w:rPr>
                <w:rFonts w:hint="default"/>
                <w:sz w:val="22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90" w:right="75"/>
              <w:rPr>
                <w:rFonts w:hint="eastAsia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茆子硕、陈依诺</w:t>
            </w: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90" w:right="75"/>
              <w:rPr>
                <w:rFonts w:hint="default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杨子茳、王嘉茗</w:t>
            </w: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90" w:right="75"/>
              <w:rPr>
                <w:rFonts w:hint="default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刘安之、陈曦辰</w:t>
            </w:r>
          </w:p>
        </w:tc>
        <w:tc>
          <w:tcPr>
            <w:tcW w:w="2880" w:type="dxa"/>
          </w:tcPr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242" w:right="235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乒乓球、镜像拼图、企鹅破冰、废旧材料制作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4" w:hRule="atLeast"/>
        </w:trPr>
        <w:tc>
          <w:tcPr>
            <w:tcW w:w="1207" w:type="dxa"/>
          </w:tcPr>
          <w:p>
            <w:pPr>
              <w:pStyle w:val="8"/>
              <w:keepNext w:val="0"/>
              <w:keepLines w:val="0"/>
              <w:suppressLineNumbers w:val="0"/>
              <w:spacing w:before="3" w:beforeAutospacing="0" w:after="0" w:afterAutospacing="0"/>
              <w:ind w:left="0" w:right="0"/>
              <w:jc w:val="left"/>
              <w:rPr>
                <w:rFonts w:hint="default"/>
                <w:sz w:val="21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1" w:beforeAutospacing="0" w:after="0" w:afterAutospacing="0"/>
              <w:ind w:left="123" w:right="116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益智</w:t>
            </w:r>
          </w:p>
        </w:tc>
        <w:tc>
          <w:tcPr>
            <w:tcW w:w="2647" w:type="dxa"/>
          </w:tcPr>
          <w:p>
            <w:pPr>
              <w:pStyle w:val="8"/>
              <w:keepNext w:val="0"/>
              <w:keepLines w:val="0"/>
              <w:suppressLineNumbers w:val="0"/>
              <w:spacing w:before="1" w:beforeAutospacing="0" w:after="0" w:afterAutospacing="0"/>
              <w:ind w:right="116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9" name="图片 9" descr="QQ图片20220517131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QQ图片202205171316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lang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15" name="图片 15" descr="QQ图片20220517131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QQ图片202205171316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lang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14" name="图片 14" descr="QQ图片20220517131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QQ图片202205171316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7" name="图片 7" descr="IMG_20220602_153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0602_15374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6" name="图片 6" descr="IMG_20220602_153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602_15380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5" name="图片 5" descr="IMG_20220602_153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20602_15381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</w:tcPr>
          <w:p>
            <w:pPr>
              <w:pStyle w:val="8"/>
              <w:keepNext w:val="0"/>
              <w:keepLines w:val="0"/>
              <w:suppressLineNumbers w:val="0"/>
              <w:spacing w:before="11" w:beforeAutospacing="0" w:after="0" w:afterAutospacing="0"/>
              <w:ind w:left="0" w:right="0"/>
              <w:jc w:val="left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4327808" behindDoc="1" locked="0" layoutInCell="1" allowOverlap="1">
                  <wp:simplePos x="0" y="0"/>
                  <wp:positionH relativeFrom="column">
                    <wp:posOffset>-3298825</wp:posOffset>
                  </wp:positionH>
                  <wp:positionV relativeFrom="paragraph">
                    <wp:posOffset>-910590</wp:posOffset>
                  </wp:positionV>
                  <wp:extent cx="7574280" cy="10711815"/>
                  <wp:effectExtent l="0" t="0" r="7620" b="3810"/>
                  <wp:wrapNone/>
                  <wp:docPr id="21" name="图片 21" descr="0dd12420a77abd0e63c1aea54bd1f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0dd12420a77abd0e63c1aea54bd1f50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4280" cy="1071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8"/>
              <w:keepNext w:val="0"/>
              <w:keepLines w:val="0"/>
              <w:suppressLineNumbers w:val="0"/>
              <w:spacing w:before="11" w:beforeAutospacing="0" w:after="0" w:afterAutospacing="0"/>
              <w:ind w:left="0" w:right="0"/>
              <w:jc w:val="left"/>
              <w:rPr>
                <w:rFonts w:hint="eastAsia"/>
                <w:sz w:val="21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11" w:beforeAutospacing="0" w:after="0" w:afterAutospacing="0"/>
              <w:ind w:left="0" w:right="0"/>
              <w:jc w:val="left"/>
              <w:rPr>
                <w:rFonts w:hint="eastAsia"/>
                <w:sz w:val="21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11" w:beforeAutospacing="0" w:after="0" w:afterAutospacing="0"/>
              <w:ind w:left="0" w:right="0"/>
              <w:jc w:val="left"/>
              <w:rPr>
                <w:rFonts w:hint="eastAsia"/>
                <w:sz w:val="21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11" w:beforeAutospacing="0" w:after="0" w:afterAutospacing="0"/>
              <w:ind w:left="0" w:right="0"/>
              <w:jc w:val="left"/>
              <w:rPr>
                <w:rFonts w:hint="eastAsia"/>
                <w:sz w:val="21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11" w:beforeAutospacing="0" w:after="0" w:afterAutospacing="0"/>
              <w:ind w:left="0" w:right="0"/>
              <w:jc w:val="left"/>
              <w:rPr>
                <w:rFonts w:hint="eastAsia"/>
                <w:sz w:val="21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11" w:beforeAutospacing="0" w:after="0" w:afterAutospacing="0"/>
              <w:ind w:left="0" w:right="0"/>
              <w:jc w:val="left"/>
              <w:rPr>
                <w:rFonts w:hint="eastAsia"/>
                <w:sz w:val="21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0" w:right="75"/>
              <w:jc w:val="center"/>
              <w:rPr>
                <w:rFonts w:hint="eastAsia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姚煜恒、周雨轩、许亦辰</w:t>
            </w: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0" w:right="75"/>
              <w:jc w:val="center"/>
              <w:rPr>
                <w:rFonts w:hint="eastAsia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张佳璐、徐子玉</w:t>
            </w:r>
          </w:p>
          <w:p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/>
              <w:ind w:left="0" w:right="75"/>
              <w:jc w:val="center"/>
              <w:rPr>
                <w:rFonts w:hint="default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邹雨芯、仲柠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彩色魔方、拆高楼、奇鸡连连、帽子棋、小球扑通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桌面</w:t>
            </w:r>
          </w:p>
        </w:tc>
        <w:tc>
          <w:tcPr>
            <w:tcW w:w="264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8" name="图片 8" descr="IMG_20220602_153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20602_15360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</w:tcPr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eastAsia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李智妍、茆子硕</w:t>
            </w:r>
          </w:p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default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王子博、赵浩然</w:t>
            </w:r>
          </w:p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right="75"/>
              <w:jc w:val="both"/>
              <w:rPr>
                <w:rFonts w:hint="default" w:ascii="Calibri"/>
                <w:sz w:val="21"/>
                <w:lang w:val="en-US" w:eastAsia="zh-CN"/>
              </w:rPr>
            </w:pPr>
          </w:p>
        </w:tc>
        <w:tc>
          <w:tcPr>
            <w:tcW w:w="2880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240" w:right="23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动物积木、雪花片、扑克牌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地面</w:t>
            </w:r>
          </w:p>
        </w:tc>
        <w:tc>
          <w:tcPr>
            <w:tcW w:w="264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11" name="图片 11" descr="IMG_20220602_153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20602_15355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</w:tcPr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default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王林帆、王舒窈</w:t>
            </w:r>
          </w:p>
        </w:tc>
        <w:tc>
          <w:tcPr>
            <w:tcW w:w="2880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240" w:right="235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各种形状积木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图书</w:t>
            </w:r>
          </w:p>
        </w:tc>
        <w:tc>
          <w:tcPr>
            <w:tcW w:w="264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16" name="图片 16" descr="IMG_20220602_153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20602_15382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13" name="图片 13" descr="IMG_20220602_153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602_15382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</w:tcPr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eastAsia" w:ascii="Calibri"/>
                <w:sz w:val="21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eastAsia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严舒瑶、刘欣泽</w:t>
            </w:r>
          </w:p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default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林晏超、杨星辰</w:t>
            </w:r>
          </w:p>
        </w:tc>
        <w:tc>
          <w:tcPr>
            <w:tcW w:w="2880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240" w:right="235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骰子故事、绘本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万能工匠</w:t>
            </w:r>
          </w:p>
        </w:tc>
        <w:tc>
          <w:tcPr>
            <w:tcW w:w="264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17" name="图片 17" descr="IMG_20220602_153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20602_15361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</w:tcPr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default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张翔俊、班睿</w:t>
            </w:r>
          </w:p>
        </w:tc>
        <w:tc>
          <w:tcPr>
            <w:tcW w:w="2880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240" w:right="235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黄管、万能点、齿轮、万能轴等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美工</w:t>
            </w:r>
          </w:p>
        </w:tc>
        <w:tc>
          <w:tcPr>
            <w:tcW w:w="2647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123" w:right="116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20" name="图片 20" descr="IMG_20220602_153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20602_15363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19" name="图片 19" descr="IMG_20220602_153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20602_15363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2540" b="8890"/>
                  <wp:docPr id="18" name="图片 18" descr="IMG_20220602_153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20602_15364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</w:tcPr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eastAsia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解莹、姜欣玥</w:t>
            </w:r>
          </w:p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eastAsia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袁逸晨、孙宇皓、李子岩</w:t>
            </w:r>
          </w:p>
          <w:p>
            <w:pPr>
              <w:pStyle w:val="8"/>
              <w:keepNext w:val="0"/>
              <w:keepLines w:val="0"/>
              <w:suppressLineNumbers w:val="0"/>
              <w:spacing w:before="156" w:beforeAutospacing="0" w:after="0" w:afterAutospacing="0"/>
              <w:ind w:left="85" w:right="75"/>
              <w:rPr>
                <w:rFonts w:hint="default" w:ascii="Calibri"/>
                <w:sz w:val="21"/>
                <w:lang w:val="en-US" w:eastAsia="zh-CN"/>
              </w:rPr>
            </w:pPr>
            <w:r>
              <w:rPr>
                <w:rFonts w:hint="eastAsia" w:ascii="Calibri"/>
                <w:sz w:val="21"/>
                <w:lang w:val="en-US" w:eastAsia="zh-CN"/>
              </w:rPr>
              <w:t>李程雪、施心仪</w:t>
            </w:r>
          </w:p>
        </w:tc>
        <w:tc>
          <w:tcPr>
            <w:tcW w:w="2880" w:type="dxa"/>
          </w:tcPr>
          <w:p>
            <w:pPr>
              <w:pStyle w:val="8"/>
              <w:keepNext w:val="0"/>
              <w:keepLines w:val="0"/>
              <w:suppressLineNumbers w:val="0"/>
              <w:spacing w:before="148" w:beforeAutospacing="0" w:after="0" w:afterAutospacing="0"/>
              <w:ind w:left="240" w:right="235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毛线、坚果壳、原木片、超轻粘土、纸杯等</w:t>
            </w:r>
          </w:p>
        </w:tc>
      </w:tr>
    </w:tbl>
    <w:p>
      <w:pPr>
        <w:spacing w:line="24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sz w:val="21"/>
        </w:rPr>
        <w:drawing>
          <wp:anchor distT="0" distB="0" distL="114300" distR="114300" simplePos="0" relativeHeight="254164992" behindDoc="1" locked="0" layoutInCell="1" allowOverlap="1">
            <wp:simplePos x="0" y="0"/>
            <wp:positionH relativeFrom="column">
              <wp:posOffset>-1132205</wp:posOffset>
            </wp:positionH>
            <wp:positionV relativeFrom="paragraph">
              <wp:posOffset>-932815</wp:posOffset>
            </wp:positionV>
            <wp:extent cx="7574280" cy="10711815"/>
            <wp:effectExtent l="0" t="0" r="7620" b="3810"/>
            <wp:wrapNone/>
            <wp:docPr id="28" name="图片 28" descr="0dd12420a77abd0e63c1aea54bd1f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0dd12420a77abd0e63c1aea54bd1f5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71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-1136015</wp:posOffset>
            </wp:positionH>
            <wp:positionV relativeFrom="paragraph">
              <wp:posOffset>-906780</wp:posOffset>
            </wp:positionV>
            <wp:extent cx="7574280" cy="10711815"/>
            <wp:effectExtent l="0" t="0" r="7620" b="3810"/>
            <wp:wrapNone/>
            <wp:docPr id="46" name="图片 46" descr="0dd12420a77abd0e63c1aea54bd1f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0dd12420a77abd0e63c1aea54bd1f5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71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899904" behindDoc="1" locked="0" layoutInCell="1" allowOverlap="1">
            <wp:simplePos x="0" y="0"/>
            <wp:positionH relativeFrom="column">
              <wp:posOffset>-1136015</wp:posOffset>
            </wp:positionH>
            <wp:positionV relativeFrom="paragraph">
              <wp:posOffset>-921385</wp:posOffset>
            </wp:positionV>
            <wp:extent cx="7574280" cy="10711815"/>
            <wp:effectExtent l="0" t="0" r="7620" b="3810"/>
            <wp:wrapNone/>
            <wp:docPr id="47" name="图片 47" descr="0dd12420a77abd0e63c1aea54bd1f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0dd12420a77abd0e63c1aea54bd1f5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71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▲家园合作</w:t>
      </w:r>
    </w:p>
    <w:p>
      <w:pPr>
        <w:spacing w:line="360" w:lineRule="exact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1.今天不开展延时班，请所有家长下午4：00准时来园接孩子。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2.明天就是端午假期了，本次端午放假时间为6月3日—5日，6正常来园。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3.端午期间非必要不离常，不得不离常的，请及时告知班级老师并提供离常申请，谢谢配合！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8150D"/>
    <w:rsid w:val="003F3B22"/>
    <w:rsid w:val="0062016A"/>
    <w:rsid w:val="010D3827"/>
    <w:rsid w:val="014F0414"/>
    <w:rsid w:val="01F73A20"/>
    <w:rsid w:val="02B93D90"/>
    <w:rsid w:val="032756C8"/>
    <w:rsid w:val="032B7F50"/>
    <w:rsid w:val="033621A3"/>
    <w:rsid w:val="03B41EAC"/>
    <w:rsid w:val="04D65722"/>
    <w:rsid w:val="04EE2FCD"/>
    <w:rsid w:val="05B337C4"/>
    <w:rsid w:val="05E47A4A"/>
    <w:rsid w:val="06381F76"/>
    <w:rsid w:val="06C92842"/>
    <w:rsid w:val="075F6AF0"/>
    <w:rsid w:val="0776771A"/>
    <w:rsid w:val="07D901D7"/>
    <w:rsid w:val="08DE0CBB"/>
    <w:rsid w:val="09693B5D"/>
    <w:rsid w:val="09BE7EA5"/>
    <w:rsid w:val="09CF37B9"/>
    <w:rsid w:val="0A767481"/>
    <w:rsid w:val="0A9B521C"/>
    <w:rsid w:val="0AD56DA5"/>
    <w:rsid w:val="0B6F195F"/>
    <w:rsid w:val="0BF646BB"/>
    <w:rsid w:val="0C7C390E"/>
    <w:rsid w:val="0CA860F5"/>
    <w:rsid w:val="0CCE4FD3"/>
    <w:rsid w:val="0CE9417F"/>
    <w:rsid w:val="0DEC4F2F"/>
    <w:rsid w:val="0F3C2024"/>
    <w:rsid w:val="0F536019"/>
    <w:rsid w:val="0FCF06C5"/>
    <w:rsid w:val="0FD81941"/>
    <w:rsid w:val="0FE73A38"/>
    <w:rsid w:val="10484905"/>
    <w:rsid w:val="10742240"/>
    <w:rsid w:val="10B34001"/>
    <w:rsid w:val="10DC3440"/>
    <w:rsid w:val="11C06B2B"/>
    <w:rsid w:val="11C45614"/>
    <w:rsid w:val="11DC1FB0"/>
    <w:rsid w:val="12147151"/>
    <w:rsid w:val="12725FA6"/>
    <w:rsid w:val="127C78F1"/>
    <w:rsid w:val="12BA7540"/>
    <w:rsid w:val="13181092"/>
    <w:rsid w:val="13595D16"/>
    <w:rsid w:val="13776866"/>
    <w:rsid w:val="13805833"/>
    <w:rsid w:val="13DA6658"/>
    <w:rsid w:val="14732675"/>
    <w:rsid w:val="14750DCF"/>
    <w:rsid w:val="148D077F"/>
    <w:rsid w:val="14A15310"/>
    <w:rsid w:val="150B0E5B"/>
    <w:rsid w:val="15E44F89"/>
    <w:rsid w:val="162A0DA6"/>
    <w:rsid w:val="1665697F"/>
    <w:rsid w:val="16E01FB0"/>
    <w:rsid w:val="16F30CF5"/>
    <w:rsid w:val="16FB2106"/>
    <w:rsid w:val="1723614B"/>
    <w:rsid w:val="17CB326C"/>
    <w:rsid w:val="185702AA"/>
    <w:rsid w:val="185C0EEA"/>
    <w:rsid w:val="18631A04"/>
    <w:rsid w:val="189A1008"/>
    <w:rsid w:val="18A6407F"/>
    <w:rsid w:val="18F01D51"/>
    <w:rsid w:val="19F1203B"/>
    <w:rsid w:val="1A7D2B1E"/>
    <w:rsid w:val="1AA455A7"/>
    <w:rsid w:val="1AFB3B36"/>
    <w:rsid w:val="1B7707BE"/>
    <w:rsid w:val="1BC05847"/>
    <w:rsid w:val="1C2F09E8"/>
    <w:rsid w:val="1C6B71BB"/>
    <w:rsid w:val="1C9E401F"/>
    <w:rsid w:val="1DF4209B"/>
    <w:rsid w:val="1E5019A8"/>
    <w:rsid w:val="1E5D2A1B"/>
    <w:rsid w:val="1EBC7802"/>
    <w:rsid w:val="1EEF0586"/>
    <w:rsid w:val="1F876507"/>
    <w:rsid w:val="1F943C2A"/>
    <w:rsid w:val="1FDA2D63"/>
    <w:rsid w:val="1FF5307F"/>
    <w:rsid w:val="208C6453"/>
    <w:rsid w:val="214125CF"/>
    <w:rsid w:val="226B2F5F"/>
    <w:rsid w:val="22A169E3"/>
    <w:rsid w:val="23746833"/>
    <w:rsid w:val="23CD4CDF"/>
    <w:rsid w:val="240E3F74"/>
    <w:rsid w:val="24964D45"/>
    <w:rsid w:val="251C2314"/>
    <w:rsid w:val="2523686C"/>
    <w:rsid w:val="26AC1345"/>
    <w:rsid w:val="26FA5829"/>
    <w:rsid w:val="27B30F24"/>
    <w:rsid w:val="28337F12"/>
    <w:rsid w:val="287C5E5B"/>
    <w:rsid w:val="299F4451"/>
    <w:rsid w:val="29A84E5F"/>
    <w:rsid w:val="29AA50BE"/>
    <w:rsid w:val="29D8150D"/>
    <w:rsid w:val="2A094948"/>
    <w:rsid w:val="2A9856C5"/>
    <w:rsid w:val="2AA271EA"/>
    <w:rsid w:val="2AF012DE"/>
    <w:rsid w:val="2B1D1399"/>
    <w:rsid w:val="2BD36EBD"/>
    <w:rsid w:val="2C151169"/>
    <w:rsid w:val="2C9C3DAE"/>
    <w:rsid w:val="2CC26905"/>
    <w:rsid w:val="2CC73D65"/>
    <w:rsid w:val="2DB53353"/>
    <w:rsid w:val="2DC87717"/>
    <w:rsid w:val="2DD46443"/>
    <w:rsid w:val="2F01367D"/>
    <w:rsid w:val="2F3D0053"/>
    <w:rsid w:val="2F7A1DDF"/>
    <w:rsid w:val="2F9B750B"/>
    <w:rsid w:val="31017A95"/>
    <w:rsid w:val="31AE7C1A"/>
    <w:rsid w:val="31B505D9"/>
    <w:rsid w:val="34543356"/>
    <w:rsid w:val="34751195"/>
    <w:rsid w:val="34E80493"/>
    <w:rsid w:val="351773AD"/>
    <w:rsid w:val="356E2656"/>
    <w:rsid w:val="35E245E0"/>
    <w:rsid w:val="36273C88"/>
    <w:rsid w:val="36857AE1"/>
    <w:rsid w:val="36E1766F"/>
    <w:rsid w:val="371B3ECB"/>
    <w:rsid w:val="37301903"/>
    <w:rsid w:val="375A6BC9"/>
    <w:rsid w:val="37940CEB"/>
    <w:rsid w:val="386F33BA"/>
    <w:rsid w:val="3880090C"/>
    <w:rsid w:val="38C573D4"/>
    <w:rsid w:val="38CA7F92"/>
    <w:rsid w:val="39070F8C"/>
    <w:rsid w:val="395919E8"/>
    <w:rsid w:val="396F3049"/>
    <w:rsid w:val="39761151"/>
    <w:rsid w:val="39937373"/>
    <w:rsid w:val="3A797152"/>
    <w:rsid w:val="3B21074C"/>
    <w:rsid w:val="3B946167"/>
    <w:rsid w:val="3C993391"/>
    <w:rsid w:val="3CCD3310"/>
    <w:rsid w:val="3CDE5ACF"/>
    <w:rsid w:val="3CFF0C29"/>
    <w:rsid w:val="3DBF71A7"/>
    <w:rsid w:val="3DD00610"/>
    <w:rsid w:val="3E337D4F"/>
    <w:rsid w:val="3EA94CE7"/>
    <w:rsid w:val="3EAC130F"/>
    <w:rsid w:val="3EDB52CA"/>
    <w:rsid w:val="3F1049F6"/>
    <w:rsid w:val="3F2014A5"/>
    <w:rsid w:val="3F391653"/>
    <w:rsid w:val="3F59713E"/>
    <w:rsid w:val="3FEE53C1"/>
    <w:rsid w:val="40265555"/>
    <w:rsid w:val="40837C04"/>
    <w:rsid w:val="40C55F19"/>
    <w:rsid w:val="420901A6"/>
    <w:rsid w:val="42381773"/>
    <w:rsid w:val="43651244"/>
    <w:rsid w:val="438540BA"/>
    <w:rsid w:val="44294951"/>
    <w:rsid w:val="44391C5D"/>
    <w:rsid w:val="447306C4"/>
    <w:rsid w:val="453E0CBF"/>
    <w:rsid w:val="45E747D6"/>
    <w:rsid w:val="46193320"/>
    <w:rsid w:val="46582AA3"/>
    <w:rsid w:val="476C3714"/>
    <w:rsid w:val="47806590"/>
    <w:rsid w:val="47A336C9"/>
    <w:rsid w:val="47AE7B79"/>
    <w:rsid w:val="48367E2F"/>
    <w:rsid w:val="484826C7"/>
    <w:rsid w:val="488633F3"/>
    <w:rsid w:val="488B7DB5"/>
    <w:rsid w:val="49BF0694"/>
    <w:rsid w:val="49CB0C2D"/>
    <w:rsid w:val="4A9C1C27"/>
    <w:rsid w:val="4C165046"/>
    <w:rsid w:val="4C71342D"/>
    <w:rsid w:val="4C766F1C"/>
    <w:rsid w:val="4D02768D"/>
    <w:rsid w:val="4D600FD1"/>
    <w:rsid w:val="4D623991"/>
    <w:rsid w:val="4DC6732D"/>
    <w:rsid w:val="4E493050"/>
    <w:rsid w:val="4E7E7FD3"/>
    <w:rsid w:val="4EE15BEC"/>
    <w:rsid w:val="4EE82333"/>
    <w:rsid w:val="4F0A3608"/>
    <w:rsid w:val="4F15779B"/>
    <w:rsid w:val="4F48401F"/>
    <w:rsid w:val="4FAB09CD"/>
    <w:rsid w:val="4FB21161"/>
    <w:rsid w:val="507033CB"/>
    <w:rsid w:val="508E652C"/>
    <w:rsid w:val="50C81569"/>
    <w:rsid w:val="5184741B"/>
    <w:rsid w:val="51921732"/>
    <w:rsid w:val="51A662FC"/>
    <w:rsid w:val="51EF66C5"/>
    <w:rsid w:val="52005672"/>
    <w:rsid w:val="524B7C89"/>
    <w:rsid w:val="52CC3955"/>
    <w:rsid w:val="52D7007F"/>
    <w:rsid w:val="52FB48B0"/>
    <w:rsid w:val="53075C40"/>
    <w:rsid w:val="54421738"/>
    <w:rsid w:val="54DA5882"/>
    <w:rsid w:val="552243F3"/>
    <w:rsid w:val="554E7EAB"/>
    <w:rsid w:val="557C259C"/>
    <w:rsid w:val="55C200EC"/>
    <w:rsid w:val="56F17C49"/>
    <w:rsid w:val="570A6F80"/>
    <w:rsid w:val="57251A6C"/>
    <w:rsid w:val="57303FBC"/>
    <w:rsid w:val="58017F32"/>
    <w:rsid w:val="580D2702"/>
    <w:rsid w:val="583C0D39"/>
    <w:rsid w:val="586E6EAF"/>
    <w:rsid w:val="589441CD"/>
    <w:rsid w:val="591107D8"/>
    <w:rsid w:val="59521E2F"/>
    <w:rsid w:val="59603D94"/>
    <w:rsid w:val="596F0243"/>
    <w:rsid w:val="5985507E"/>
    <w:rsid w:val="59A749EB"/>
    <w:rsid w:val="59EF1009"/>
    <w:rsid w:val="59FD0E4E"/>
    <w:rsid w:val="5A6575D3"/>
    <w:rsid w:val="5AAA7A2A"/>
    <w:rsid w:val="5ACA4A2D"/>
    <w:rsid w:val="5B527788"/>
    <w:rsid w:val="5C1F5235"/>
    <w:rsid w:val="5C2042DA"/>
    <w:rsid w:val="5C477C25"/>
    <w:rsid w:val="5C873018"/>
    <w:rsid w:val="5CCF7CCF"/>
    <w:rsid w:val="5D367655"/>
    <w:rsid w:val="5DCF2078"/>
    <w:rsid w:val="5E110177"/>
    <w:rsid w:val="5EAB4248"/>
    <w:rsid w:val="5EAD7C6A"/>
    <w:rsid w:val="5F7F3985"/>
    <w:rsid w:val="5FC420F1"/>
    <w:rsid w:val="5FDB5DEF"/>
    <w:rsid w:val="5FFB48A5"/>
    <w:rsid w:val="60E44744"/>
    <w:rsid w:val="61421E60"/>
    <w:rsid w:val="619221C5"/>
    <w:rsid w:val="61BA5B23"/>
    <w:rsid w:val="61CD3C4E"/>
    <w:rsid w:val="628B0ECE"/>
    <w:rsid w:val="62B3207F"/>
    <w:rsid w:val="631C5C21"/>
    <w:rsid w:val="63B67EF5"/>
    <w:rsid w:val="63E40355"/>
    <w:rsid w:val="648554B0"/>
    <w:rsid w:val="64A65C1B"/>
    <w:rsid w:val="64D36EE3"/>
    <w:rsid w:val="64F801E8"/>
    <w:rsid w:val="667A6892"/>
    <w:rsid w:val="6724598C"/>
    <w:rsid w:val="672E3F75"/>
    <w:rsid w:val="675470F3"/>
    <w:rsid w:val="67577535"/>
    <w:rsid w:val="68AA1610"/>
    <w:rsid w:val="68C016E3"/>
    <w:rsid w:val="69895976"/>
    <w:rsid w:val="69BA52C0"/>
    <w:rsid w:val="6A7330AE"/>
    <w:rsid w:val="6AA1490F"/>
    <w:rsid w:val="6B740B4A"/>
    <w:rsid w:val="6B933026"/>
    <w:rsid w:val="6BDF2DCF"/>
    <w:rsid w:val="6C0C3B13"/>
    <w:rsid w:val="6C246692"/>
    <w:rsid w:val="6C5911C2"/>
    <w:rsid w:val="6C960667"/>
    <w:rsid w:val="6CD72982"/>
    <w:rsid w:val="6D256004"/>
    <w:rsid w:val="6E0B71D4"/>
    <w:rsid w:val="6E6D2FB3"/>
    <w:rsid w:val="6EF21D66"/>
    <w:rsid w:val="707A0F04"/>
    <w:rsid w:val="70CE13C7"/>
    <w:rsid w:val="721F1255"/>
    <w:rsid w:val="7284511A"/>
    <w:rsid w:val="73A168C9"/>
    <w:rsid w:val="73C82621"/>
    <w:rsid w:val="73CE3C20"/>
    <w:rsid w:val="740E0561"/>
    <w:rsid w:val="74512AD3"/>
    <w:rsid w:val="745B5642"/>
    <w:rsid w:val="74896196"/>
    <w:rsid w:val="7497423C"/>
    <w:rsid w:val="74CF4457"/>
    <w:rsid w:val="75A20DA7"/>
    <w:rsid w:val="75B851E7"/>
    <w:rsid w:val="76383619"/>
    <w:rsid w:val="768A7DD8"/>
    <w:rsid w:val="76CA749A"/>
    <w:rsid w:val="76EA1EF3"/>
    <w:rsid w:val="77081E07"/>
    <w:rsid w:val="773B73AB"/>
    <w:rsid w:val="77883B5C"/>
    <w:rsid w:val="779E14BC"/>
    <w:rsid w:val="77DC6563"/>
    <w:rsid w:val="7818514E"/>
    <w:rsid w:val="798E4A54"/>
    <w:rsid w:val="79A754D8"/>
    <w:rsid w:val="79E17834"/>
    <w:rsid w:val="79E477F6"/>
    <w:rsid w:val="7A4B0700"/>
    <w:rsid w:val="7A522F67"/>
    <w:rsid w:val="7B1240D7"/>
    <w:rsid w:val="7B38133B"/>
    <w:rsid w:val="7BA5417B"/>
    <w:rsid w:val="7BC67F7B"/>
    <w:rsid w:val="7C113B26"/>
    <w:rsid w:val="7C6A7EAC"/>
    <w:rsid w:val="7D2231B1"/>
    <w:rsid w:val="7D79705E"/>
    <w:rsid w:val="7DC24F37"/>
    <w:rsid w:val="7DC26D13"/>
    <w:rsid w:val="7E441FB1"/>
    <w:rsid w:val="7E713145"/>
    <w:rsid w:val="7F26534F"/>
    <w:rsid w:val="7F29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outlineLvl w:val="2"/>
    </w:pPr>
    <w:rPr>
      <w:rFonts w:ascii="宋体" w:hAnsi="宋体" w:eastAsia="宋体" w:cs="宋体"/>
      <w:b/>
      <w:bCs/>
      <w:sz w:val="21"/>
      <w:szCs w:val="21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Table Paragraph"/>
    <w:basedOn w:val="1"/>
    <w:qFormat/>
    <w:uiPriority w:val="1"/>
    <w:pPr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li\AppData\Roaming\kingsoft\office6\templates\download\ae706323-f193-4892-8096-e5b57f2e82c6\&#28165;&#26032;&#21487;&#29233;&#21345;&#36890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清新可爱卡通信纸.docx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2022-02-17T11:50:00Z</dcterms:created>
  <dc:creator>噜噜雯</dc:creator>
  <cp:lastModifiedBy>周丽佼</cp:lastModifiedBy>
  <cp:lastPrinted>2022-03-04T00:19:00Z</cp:lastPrinted>
  <dcterms:modified xsi:type="dcterms:W3CDTF">2022-06-07T05:33:27Z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KSOTemplateUUID">
    <vt:lpwstr>v1.0_mb_opljhE7BjtNGbZ72qYWj6g==</vt:lpwstr>
  </property>
  <property fmtid="{D5CDD505-2E9C-101B-9397-08002B2CF9AE}" pid="4" name="ICV">
    <vt:lpwstr>BB79155116924524B145D969DF327FC9</vt:lpwstr>
  </property>
</Properties>
</file>