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中三动态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2022/6/9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</w:t>
      </w:r>
      <w:r>
        <w:rPr>
          <w:rFonts w:hint="eastAsia" w:cs="Times New Roman"/>
          <w:spacing w:val="45"/>
          <w:szCs w:val="18"/>
          <w:lang w:val="en-US" w:eastAsia="zh-CN"/>
        </w:rPr>
        <w:t>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CN"/>
        </w:rPr>
        <w:t>热闹的夏天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你看，那嫩绿的叶片，和你一样，胖嘟嘟的，煞是可爱！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2487295</wp:posOffset>
            </wp:positionH>
            <wp:positionV relativeFrom="paragraph">
              <wp:posOffset>81280</wp:posOffset>
            </wp:positionV>
            <wp:extent cx="1637030" cy="1501775"/>
            <wp:effectExtent l="0" t="0" r="8890" b="6985"/>
            <wp:wrapSquare wrapText="bothSides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37030" cy="150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</w:pPr>
    </w:p>
    <w:p>
      <w:pPr>
        <w:jc w:val="center"/>
        <w:rPr>
          <w:rFonts w:hint="default" w:eastAsia="宋体" w:cs="宋体" w:asciiTheme="minorAscii" w:hAnsiTheme="minorAscii"/>
          <w:sz w:val="21"/>
          <w:szCs w:val="21"/>
          <w:u w:val="none"/>
          <w:lang w:val="en-US" w:eastAsia="zh-CN"/>
        </w:rPr>
      </w:pPr>
    </w:p>
    <w:p>
      <w:pPr>
        <w:jc w:val="center"/>
        <w:rPr>
          <w:rFonts w:hint="default" w:eastAsia="宋体" w:cs="宋体" w:asciiTheme="minorAscii" w:hAnsiTheme="minorAscii"/>
          <w:sz w:val="21"/>
          <w:szCs w:val="21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124460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ind w:firstLine="4176" w:firstLineChars="13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ind w:firstLine="4498" w:firstLineChars="14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ind w:firstLine="4498" w:firstLineChars="14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ind w:firstLine="420" w:firstLineChars="200"/>
        <w:jc w:val="left"/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u w:val="none"/>
          <w:lang w:val="en-US" w:eastAsia="zh-CN"/>
        </w:rPr>
        <w:t>今天的天气多云</w:t>
      </w:r>
      <w:r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  <w:t>，太阳时不时藏在了云朵后面。一阵一阵传来的清风，给炎热的天气增添了一丝清凉。今天共来园35人，1人请假。</w:t>
      </w:r>
    </w:p>
    <w:p>
      <w:pPr>
        <w:ind w:firstLine="422" w:firstLineChars="200"/>
        <w:jc w:val="left"/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b/>
          <w:bCs/>
          <w:sz w:val="21"/>
          <w:szCs w:val="21"/>
          <w:u w:val="single"/>
          <w:lang w:val="en-US" w:eastAsia="zh-CN"/>
        </w:rPr>
        <w:t>管浩轩、姜铭豪、张若渊、刁瑾一、郭子萱、刘欣悦</w:t>
      </w:r>
      <w:r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  <w:t>等小朋友早早地来到了幼儿园，边进教室边和老师、同伴打招呼；</w:t>
      </w:r>
      <w:r>
        <w:rPr>
          <w:rFonts w:hint="eastAsia" w:eastAsia="宋体" w:cs="宋体" w:asciiTheme="minorAscii" w:hAnsiTheme="minorAscii"/>
          <w:b/>
          <w:bCs/>
          <w:sz w:val="21"/>
          <w:szCs w:val="21"/>
          <w:u w:val="single"/>
          <w:lang w:val="en-US" w:eastAsia="zh-CN"/>
        </w:rPr>
        <w:t>张筱婠、王欣玥、刘润栋、刘润梁、张乐祺、章宇馨</w:t>
      </w:r>
      <w:r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  <w:t>等小朋友能主动绕好绳子、摆放整齐杯子后自主喝牛奶；</w:t>
      </w:r>
      <w:r>
        <w:rPr>
          <w:rFonts w:hint="eastAsia" w:eastAsia="宋体" w:cs="宋体" w:asciiTheme="minorAscii" w:hAnsiTheme="minorAscii"/>
          <w:b/>
          <w:bCs/>
          <w:sz w:val="21"/>
          <w:szCs w:val="21"/>
          <w:u w:val="single"/>
          <w:lang w:val="en-US" w:eastAsia="zh-CN"/>
        </w:rPr>
        <w:t>董奕清、代语涵、肖筱雨、孟亦然、刘融、鞠欣橙</w:t>
      </w:r>
      <w:r>
        <w:rPr>
          <w:rFonts w:hint="eastAsia" w:eastAsia="宋体" w:cs="宋体" w:asciiTheme="minorAscii" w:hAnsiTheme="minorAscii"/>
          <w:sz w:val="21"/>
          <w:szCs w:val="21"/>
          <w:u w:val="none"/>
          <w:lang w:val="en-US" w:eastAsia="zh-CN"/>
        </w:rPr>
        <w:t>等小朋友能快速整理好抽屉、做好计划进区域游戏。每个人都有自己的想法，他们按照自己的计划开始了一天的生活。</w:t>
      </w:r>
    </w:p>
    <w:p>
      <w:pPr>
        <w:jc w:val="left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8" name="图片 8" descr="faceu_-413_20220609080927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aceu_-413_202206090809272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7" name="图片 7" descr="faceu_-413_2022060908093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aceu_-413_202206090809380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6" name="图片 6" descr="faceu_-413_2022060908151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aceu_-413_202206090815196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                       </w:t>
      </w: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02户外活动</w:t>
      </w:r>
    </w:p>
    <w:p>
      <w:pPr>
        <w:ind w:firstLine="420" w:firstLineChars="200"/>
        <w:jc w:val="left"/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今天我们来到了攀爬架。孩子们放好水杯后</w:t>
      </w:r>
      <w:r>
        <w:rPr>
          <w:rFonts w:hint="eastAsia" w:ascii="宋体" w:hAnsi="宋体" w:cs="宋体"/>
          <w:bCs/>
          <w:color w:val="000000"/>
          <w:kern w:val="0"/>
          <w:szCs w:val="32"/>
        </w:rPr>
        <w:t>，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主动来到了仓库开始搬运软垫铺在攀爬架周围。</w:t>
      </w:r>
      <w:r>
        <w:rPr>
          <w:rFonts w:hint="eastAsia" w:ascii="宋体" w:hAnsi="宋体" w:cs="宋体"/>
          <w:b/>
          <w:bCs w:val="0"/>
          <w:color w:val="000000"/>
          <w:kern w:val="0"/>
          <w:szCs w:val="32"/>
          <w:u w:val="single"/>
          <w:lang w:eastAsia="zh-CN"/>
        </w:rPr>
        <w:t>孟亦然、查晟睿、沈意涛、丁宇辰、肖琨耀、管浩轩、张若渊、刘润栋、刘润梁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等小朋友两两组合</w:t>
      </w:r>
      <w:r>
        <w:rPr>
          <w:rFonts w:hint="eastAsia" w:ascii="宋体" w:hAnsi="宋体" w:cs="宋体"/>
          <w:bCs/>
          <w:color w:val="000000"/>
          <w:kern w:val="0"/>
          <w:szCs w:val="32"/>
        </w:rPr>
        <w:t>，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一起搬运软垫；</w:t>
      </w:r>
      <w:r>
        <w:rPr>
          <w:rFonts w:hint="eastAsia" w:ascii="宋体" w:hAnsi="宋体" w:cs="宋体"/>
          <w:b/>
          <w:bCs w:val="0"/>
          <w:color w:val="000000"/>
          <w:kern w:val="0"/>
          <w:szCs w:val="32"/>
          <w:u w:val="single"/>
          <w:lang w:eastAsia="zh-CN"/>
        </w:rPr>
        <w:t>张筱婠、史一菲、代语涵、张馨月、刘融、镇昕然、肖筱雨、崔书旻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等</w:t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t>小朋友挑战不同难度的攀爬架</w:t>
      </w:r>
      <w:r>
        <w:rPr>
          <w:rFonts w:hint="eastAsia" w:ascii="宋体" w:hAnsi="宋体" w:cs="宋体"/>
          <w:bCs/>
          <w:color w:val="000000"/>
          <w:kern w:val="0"/>
          <w:szCs w:val="32"/>
        </w:rPr>
        <w:t>，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提升自我的能力；</w:t>
      </w:r>
      <w:r>
        <w:rPr>
          <w:rFonts w:hint="eastAsia" w:ascii="宋体" w:hAnsi="宋体" w:cs="宋体"/>
          <w:b/>
          <w:bCs w:val="0"/>
          <w:color w:val="000000"/>
          <w:kern w:val="0"/>
          <w:szCs w:val="32"/>
          <w:u w:val="single"/>
          <w:lang w:eastAsia="zh-CN"/>
        </w:rPr>
        <w:t>单思豫、王俊杰、吴任俊杰、叶祉艺、程颢茗</w:t>
      </w:r>
      <w:r>
        <w:rPr>
          <w:rFonts w:hint="eastAsia" w:ascii="宋体" w:hAnsi="宋体" w:cs="宋体"/>
          <w:bCs/>
          <w:color w:val="000000"/>
          <w:kern w:val="0"/>
          <w:szCs w:val="32"/>
          <w:lang w:eastAsia="zh-CN"/>
        </w:rPr>
        <w:t>等小朋友尝试从圆锥木架中一点点爬下去。相同的游戏器材有</w:t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t>不同的玩法。</w:t>
      </w:r>
    </w:p>
    <w:p>
      <w:pPr>
        <w:ind w:firstLine="420" w:firstLineChars="200"/>
        <w:jc w:val="left"/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1" name="图片 11" descr="faceu_-413_20220609083834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aceu_-413_202206090838349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0" name="图片 10" descr="faceu_-413_2022060908421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aceu_-413_2022060908421189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000000"/>
          <w:kern w:val="0"/>
          <w:szCs w:val="32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9" name="图片 9" descr="faceu_-413_20220609085155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aceu_-413_202206090851551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03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集体活动</w:t>
      </w:r>
    </w:p>
    <w:p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  <w:t>美术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eastAsia="zh-CN"/>
        </w:rPr>
        <w:t>活动《下雨了》</w:t>
      </w:r>
    </w:p>
    <w:p>
      <w:pPr>
        <w:shd w:val="clear" w:color="auto" w:fill="FFFFFF"/>
        <w:spacing w:line="360" w:lineRule="exact"/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eastAsia="zh-CN"/>
        </w:rPr>
      </w:pPr>
      <w:r>
        <w:rPr>
          <w:rFonts w:hint="eastAsia" w:ascii="宋体" w:hAnsi="宋体"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bCs/>
          <w:color w:val="000000"/>
          <w:kern w:val="0"/>
          <w:szCs w:val="32"/>
        </w:rPr>
        <w:t>这是一节命题画活动，活动主要是在欣赏下雨时人们活动的景象后进行绘画，雨有多种表现方式、可以用不同的线条短线条、垂线条、水滴等来表现。下雨时的人们都在撑着五颜六色的伞，他们撑着伞在雨中漫步、嬉戏。本次活动的重点是引导幼儿合理布局雨中的画面，安排伞与人物的关系。</w:t>
      </w:r>
    </w:p>
    <w:tbl>
      <w:tblPr>
        <w:tblStyle w:val="5"/>
        <w:tblpPr w:leftFromText="180" w:rightFromText="180" w:vertAnchor="text" w:horzAnchor="page" w:tblpX="1191" w:tblpY="2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5"/>
        <w:gridCol w:w="5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39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观察对象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ind w:firstLine="480" w:firstLineChars="200"/>
              <w:jc w:val="center"/>
              <w:rPr>
                <w:rFonts w:hint="eastAsia"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观察实录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3925" w:type="dxa"/>
            <w:noWrap w:val="0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刘润栋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“下雨的时候天上的乌云变黑了。雨下得超级大，可能房子都会淹掉呢！”满满清楚地说道。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3925" w:type="dxa"/>
            <w:noWrap w:val="0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刘润梁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嘟嘟说：“我想设计一把大雨伞，上面画上小熊，还有大闪电。”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39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张筱婠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暖暖左手拿着勾线笔，在纸上流畅的画出了一把雨伞。雨伞看起来有点小，她又在旁边画了一把大雨伞。</w:t>
            </w:r>
          </w:p>
        </w:tc>
      </w:tr>
    </w:tbl>
    <w:p>
      <w:pPr>
        <w:jc w:val="both"/>
        <w:rPr>
          <w:rFonts w:hint="eastAsia" w:ascii="宋体" w:hAnsi="宋体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                       </w:t>
      </w:r>
    </w:p>
    <w:p>
      <w:pPr>
        <w:ind w:firstLine="2940" w:firstLineChars="1400"/>
        <w:jc w:val="both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       </w:t>
      </w:r>
    </w:p>
    <w:p>
      <w:pPr>
        <w:ind w:firstLine="2940" w:firstLineChars="1400"/>
        <w:jc w:val="both"/>
        <w:rPr>
          <w:rFonts w:hint="eastAsia" w:ascii="宋体" w:hAnsi="宋体"/>
          <w:szCs w:val="21"/>
          <w:lang w:val="en-US" w:eastAsia="zh-CN"/>
        </w:rPr>
      </w:pPr>
    </w:p>
    <w:p>
      <w:pPr>
        <w:ind w:left="4469" w:leftChars="2128" w:firstLine="0" w:firstLineChars="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9" name="图片 19" descr="faceu_-413_2022060909561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aceu_-413_202206090956116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7" name="图片 17" descr="faceu_-413_20220609095625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aceu_-413_2022060909562578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6" name="图片 16" descr="faceu_-413_2022060909591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aceu_-413_202206090959142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5" name="图片 15" descr="faceu_-413_20220609100016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aceu_-413_202206091000169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4" name="图片 14" descr="faceu_-413_20220609100046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aceu_-413_2022060910004666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13" name="图片 13" descr="faceu_-413_2022060910012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aceu_-413_2022060910012036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04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区域游戏</w:t>
      </w:r>
    </w:p>
    <w:tbl>
      <w:tblPr>
        <w:tblStyle w:val="5"/>
        <w:tblpPr w:leftFromText="180" w:rightFromText="180" w:vertAnchor="text" w:horzAnchor="page" w:tblpX="1515" w:tblpY="3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  <w:gridCol w:w="3347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95" w:type="dxa"/>
            <w:noWrap w:val="0"/>
            <w:vAlign w:val="center"/>
          </w:tcPr>
          <w:p>
            <w:pPr>
              <w:ind w:firstLine="480" w:firstLineChars="200"/>
              <w:jc w:val="center"/>
              <w:rPr>
                <w:rFonts w:hint="eastAsia"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观察对象</w:t>
            </w:r>
          </w:p>
        </w:tc>
        <w:tc>
          <w:tcPr>
            <w:tcW w:w="3347" w:type="dxa"/>
            <w:noWrap w:val="0"/>
            <w:vAlign w:val="top"/>
          </w:tcPr>
          <w:p>
            <w:pPr>
              <w:ind w:firstLine="480" w:firstLineChars="200"/>
              <w:jc w:val="center"/>
              <w:rPr>
                <w:rFonts w:hint="eastAsia"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观察实录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ind w:firstLine="1200" w:firstLineChars="500"/>
              <w:rPr>
                <w:rFonts w:hint="eastAsia"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eastAsia="zh-CN"/>
              </w:rPr>
              <w:t>郭子萱、刁瑾一</w:t>
            </w:r>
          </w:p>
        </w:tc>
        <w:tc>
          <w:tcPr>
            <w:tcW w:w="3347" w:type="dxa"/>
            <w:noWrap w:val="0"/>
            <w:vAlign w:val="top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豆豆和亚亚来到了美工区。今天她们都选择了玩刮画纸。豆豆拿了一张刮画纸，又拿了一根刮画棒随意涂了起来。亚亚拿着刮画棒在刮画纸上先画了一个爱心，接着画上了其他美丽的图案。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jc w:val="left"/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1874520" cy="1405890"/>
                  <wp:effectExtent l="0" t="0" r="11430" b="3810"/>
                  <wp:docPr id="22" name="图片 22" descr="175EC5E364BF0D6D841AAF02F2B0AC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75EC5E364BF0D6D841AAF02F2B0ACF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5" w:type="dxa"/>
            <w:noWrap w:val="0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张晨可、刘欣悦、程颢茗</w:t>
            </w:r>
          </w:p>
        </w:tc>
        <w:tc>
          <w:tcPr>
            <w:tcW w:w="3347" w:type="dxa"/>
            <w:noWrap w:val="0"/>
            <w:vAlign w:val="top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三个宝贝先后来到了科探区。他们都想玩颜色大PK的游戏。可可倒来了半杯水，分在了不同的量杯中。悦悦将不同颜色的色素滴入不同的量杯。程颢茗则拿了空的量杯，开始尝试多色的混合。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1876425" cy="1407160"/>
                  <wp:effectExtent l="0" t="0" r="9525" b="2540"/>
                  <wp:docPr id="20" name="图片 20" descr="faceu_-413_20220609104246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faceu_-413_2022060910424685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0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24"/>
                <w:szCs w:val="24"/>
                <w:u w:val="single"/>
                <w:lang w:eastAsia="zh-CN"/>
              </w:rPr>
              <w:t>张若渊、叶祉艺</w:t>
            </w:r>
          </w:p>
        </w:tc>
        <w:tc>
          <w:tcPr>
            <w:tcW w:w="3347" w:type="dxa"/>
            <w:noWrap w:val="0"/>
            <w:vAlign w:val="top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  <w:t>兜兜和泡泡今天选择了万能工匠。他们打算改善一下昨天的机关枪。两人一边做一遍商量。泡泡说：“这里加一个小部件，发射寒冰。”兜兜说：“还有这里，加上两根长管，可以抛玉米粒。”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jc w:val="left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eastAsiaTheme="minorEastAsia"/>
                <w:color w:val="auto"/>
                <w:lang w:eastAsia="zh-CN"/>
              </w:rPr>
              <w:drawing>
                <wp:inline distT="0" distB="0" distL="114300" distR="114300">
                  <wp:extent cx="1874520" cy="1405890"/>
                  <wp:effectExtent l="0" t="0" r="11430" b="3810"/>
                  <wp:docPr id="23" name="图片 23" descr="QQ图片20220609125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QQ图片2022060912552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ind w:left="4469" w:leftChars="2128" w:firstLine="0" w:firstLineChars="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午餐情况</w:t>
      </w: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今</w:t>
      </w: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04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午餐活动</w:t>
      </w:r>
    </w:p>
    <w:p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今天的午餐是鱼香肉丝、干锅包菜和丝瓜鸡蛋汤！今天的小值日生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u w:val="single"/>
          <w:vertAlign w:val="baseline"/>
          <w:lang w:val="en-US" w:eastAsia="zh-CN"/>
        </w:rPr>
        <w:t>张乐祺、史一菲和程颢茗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小朋友能够主动做好准备工作，履行值日生工作；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u w:val="single"/>
          <w:vertAlign w:val="baseline"/>
          <w:lang w:val="en-US" w:eastAsia="zh-CN"/>
        </w:rPr>
        <w:t>章宇馨、叶祉艺、饶艺研、镇昕然、郭子萱、刁瑾一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等小朋友洗完手后能够不乱摸，能够排好队有序端菜、盛饭；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u w:val="single"/>
          <w:vertAlign w:val="baseline"/>
          <w:lang w:val="en-US" w:eastAsia="zh-CN"/>
        </w:rPr>
        <w:t>孟亦然、张晨可、姜铭豪、崔书旻、代语涵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等小朋友吃饭时细嚼慢咽，能够一口菜一口饭，就餐时保持安静；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u w:val="single"/>
          <w:vertAlign w:val="baseline"/>
          <w:lang w:val="en-US" w:eastAsia="zh-CN"/>
        </w:rPr>
        <w:t>张筱婠、孙金莎、刘融、张馨月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val="en-US" w:eastAsia="zh-CN"/>
        </w:rPr>
        <w:t>等小朋友吃完饭后能主动整理桌面。希望孩子们保持良好的用餐习惯。</w:t>
      </w: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30" name="图片 30" descr="faceu_-413_2022060911072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aceu_-413_202206091107212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9" name="图片 29" descr="faceu_-413_20220609110735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aceu_-413_2022060911073560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8" name="图片 28" descr="faceu_-413_2022060911074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aceu_-413_2022060911074178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7" name="图片 27" descr="faceu_-413_20220609110746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aceu_-413_202206091107462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6" name="图片 26" descr="faceu_-413_2022060911075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aceu_-413_2022060911075124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5" name="图片 25" descr="faceu_-413_2022060911102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aceu_-413_2022060911102354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</w:p>
    <w:p>
      <w:pPr>
        <w:ind w:firstLine="4498" w:firstLineChars="14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>0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5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温馨提示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101600</wp:posOffset>
                </wp:positionV>
                <wp:extent cx="6595745" cy="538480"/>
                <wp:effectExtent l="19050" t="19050" r="33655" b="3302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5490" y="6294755"/>
                          <a:ext cx="6595745" cy="5384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highlight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  <w:t>安全平台上的小专题、小作业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highlight w:val="none"/>
                                <w:vertAlign w:val="baseline"/>
                                <w:lang w:val="en-US" w:eastAsia="zh-CN"/>
                              </w:rPr>
                              <w:t>今天有13位小朋友进行了核酸检测，请在报告及时完成哦！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highlight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highlight w:val="none"/>
                                <w:vertAlign w:val="baseline"/>
                                <w:lang w:val="en-US" w:eastAsia="zh-CN"/>
                              </w:rPr>
                              <w:t>今天有13位小朋友参与了核酸检测，请在报告出来后尽快上传哦！谢谢配合！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pt;margin-top:8pt;height:42.4pt;width:519.35pt;z-index:251660288;mso-width-relative:page;mso-height-relative:page;" filled="f" stroked="t" coordsize="21600,21600" o:gfxdata="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x10Dz0wAAAAkBAAAPAAAA&#10;AAAAAAEAIAAAACIAAABkcnMvZG93bnJldi54bWxQSwECFAAUAAAACACHTuJAPNR9b1MCAABvBAAA&#10;DgAAAAAAAAABACAAAAAiAQAAZHJzL2Uyb0RvYy54bWxQSwUGAAAAAAYABgBZAQAA5wUAAAAA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highlight w:val="none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eastAsia="zh-CN"/>
                        </w:rPr>
                        <w:t>安全平台上的小专题、小作业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highlight w:val="none"/>
                          <w:vertAlign w:val="baseline"/>
                          <w:lang w:val="en-US" w:eastAsia="zh-CN"/>
                        </w:rPr>
                        <w:t>今天有13位小朋友进行了核酸检测，请在报告及时完成哦！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highlight w:val="none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highlight w:val="none"/>
                          <w:vertAlign w:val="baseline"/>
                          <w:lang w:val="en-US" w:eastAsia="zh-CN"/>
                        </w:rPr>
                        <w:t>今天有13位小朋友参与了核酸检测，请在报告出来后尽快上传哦！谢谢配合！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F3116A-2D4A-45D1-817D-E525536A5AE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78C121E7-EF93-409E-ACCC-BF93C6AC2BE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A915AEC-32A4-49CA-91C0-44DB6DEFDD1C}"/>
  </w:font>
  <w:font w:name="等线">
    <w:panose1 w:val="02010600030101010101"/>
    <w:charset w:val="00"/>
    <w:family w:val="auto"/>
    <w:pitch w:val="default"/>
    <w:sig w:usb0="00000000" w:usb1="00000000" w:usb2="00000000" w:usb3="00000000" w:csb0="00000000" w:csb1="00000000"/>
    <w:embedRegular r:id="rId4" w:fontKey="{E695647D-E968-48E3-B85B-DB8C44E6D5C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C25A54"/>
    <w:multiLevelType w:val="singleLevel"/>
    <w:tmpl w:val="DDC25A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CE577E8"/>
    <w:rsid w:val="0D705F03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1B536D"/>
    <w:rsid w:val="29AA759D"/>
    <w:rsid w:val="2A0B5EB8"/>
    <w:rsid w:val="2A750533"/>
    <w:rsid w:val="2A833F0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10C89"/>
    <w:rsid w:val="2FB506BE"/>
    <w:rsid w:val="2FE51D9B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D090D8B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FA1FD8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D028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DA6CA7"/>
    <w:rsid w:val="6BE04BE9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32325D6"/>
    <w:rsid w:val="7334319B"/>
    <w:rsid w:val="73343EB5"/>
    <w:rsid w:val="73B31ED7"/>
    <w:rsid w:val="75B809E6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8437800"/>
    <w:rsid w:val="789B7A02"/>
    <w:rsid w:val="789F10DE"/>
    <w:rsid w:val="78A4541C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A93F77"/>
    <w:rsid w:val="7DDE1A77"/>
    <w:rsid w:val="7DFE393E"/>
    <w:rsid w:val="7DFF4770"/>
    <w:rsid w:val="7E77F5B5"/>
    <w:rsid w:val="7EA85A3A"/>
    <w:rsid w:val="7EB604C2"/>
    <w:rsid w:val="7EEF34FA"/>
    <w:rsid w:val="7EFD7533"/>
    <w:rsid w:val="7F492AF4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A7DE11FB"/>
    <w:rsid w:val="B5D3966C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2">
    <w:name w:val="Plain Table 1"/>
    <w:basedOn w:val="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0</TotalTime>
  <ScaleCrop>false</ScaleCrop>
  <LinksUpToDate>false</LinksUpToDate>
  <CharactersWithSpaces>1223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2021-09-27T05:50:00Z</dcterms:created>
  <dc:creator>jisha</dc:creator>
  <cp:lastModifiedBy>祺道</cp:lastModifiedBy>
  <dcterms:modified xsi:type="dcterms:W3CDTF">2022-06-09T05:15:14Z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2736991C303C41398B0245774E0199EE</vt:lpwstr>
  </property>
  <property fmtid="{D5CDD505-2E9C-101B-9397-08002B2CF9AE}" pid="4" name="commondata">
    <vt:lpwstr>eyJoZGlkIjoiYmRlYzM1NzQ3ODU1OGI0Nzg3MDBkZDYzZGJmZGQ3OTQifQ==</vt:lpwstr>
  </property>
</Properties>
</file>