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Times New Roman" w:hAnsi="Times New Roman" w:eastAsia="宋体" w:cs="Times New Roman"/>
          <w:sz w:val="44"/>
          <w:szCs w:val="44"/>
        </w:rPr>
      </w:pPr>
      <w:r>
        <w:rPr>
          <w:rFonts w:hint="eastAsia" w:ascii="黑体" w:hAnsi="宋体" w:eastAsia="黑体" w:cs="黑体"/>
          <w:sz w:val="44"/>
          <w:szCs w:val="44"/>
          <w:lang w:bidi="ar"/>
        </w:rPr>
        <w:t>今日动态</w:t>
      </w:r>
    </w:p>
    <w:p>
      <w:pPr>
        <w:spacing w:line="580" w:lineRule="exact"/>
        <w:jc w:val="center"/>
        <w:rPr>
          <w:rFonts w:hint="eastAsia" w:ascii="宋体" w:hAnsi="宋体" w:eastAsia="宋体" w:cs="宋体"/>
          <w:b/>
          <w:bCs/>
          <w:szCs w:val="21"/>
          <w:lang w:eastAsia="zh-CN" w:bidi="ar"/>
        </w:rPr>
      </w:pPr>
      <w:r>
        <w:rPr>
          <w:rFonts w:hint="eastAsia" w:ascii="宋体" w:hAnsi="宋体" w:eastAsia="宋体" w:cs="宋体"/>
          <w:sz w:val="28"/>
          <w:szCs w:val="28"/>
          <w:lang w:bidi="ar"/>
        </w:rPr>
        <w:t xml:space="preserve"> 2022.</w:t>
      </w: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>6</w:t>
      </w:r>
      <w:r>
        <w:rPr>
          <w:rFonts w:hint="eastAsia" w:ascii="宋体" w:hAnsi="宋体" w:eastAsia="宋体" w:cs="宋体"/>
          <w:sz w:val="28"/>
          <w:szCs w:val="28"/>
          <w:lang w:bidi="ar"/>
        </w:rPr>
        <w:t>.</w:t>
      </w: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>1</w:t>
      </w:r>
      <w:r>
        <w:rPr>
          <w:rFonts w:hint="eastAsia" w:ascii="宋体" w:hAnsi="宋体" w:eastAsia="宋体" w:cs="宋体"/>
          <w:sz w:val="28"/>
          <w:szCs w:val="28"/>
          <w:lang w:bidi="ar"/>
        </w:rPr>
        <w:t xml:space="preserve">  星期</w:t>
      </w: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>三</w:t>
      </w:r>
      <w:r>
        <w:rPr>
          <w:rFonts w:hint="eastAsia" w:ascii="宋体" w:hAnsi="宋体" w:eastAsia="宋体" w:cs="宋体"/>
          <w:sz w:val="28"/>
          <w:szCs w:val="28"/>
          <w:lang w:bidi="ar"/>
        </w:rPr>
        <w:t xml:space="preserve">  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bidi="ar"/>
        </w:rPr>
        <w:t>天气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ar"/>
        </w:rPr>
        <w:t>晴</w:t>
      </w:r>
    </w:p>
    <w:p>
      <w:pPr>
        <w:spacing w:line="580" w:lineRule="exact"/>
        <w:jc w:val="center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bidi="ar"/>
        </w:rPr>
        <w:t>今日主题：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 w:bidi="ar"/>
        </w:rPr>
        <w:t>再见了，幼儿园</w:t>
      </w:r>
    </w:p>
    <w:p>
      <w:pPr>
        <w:numPr>
          <w:ilvl w:val="0"/>
          <w:numId w:val="1"/>
        </w:numPr>
        <w:spacing w:line="360" w:lineRule="exact"/>
        <w:ind w:firstLine="422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z w:val="28"/>
          <w:szCs w:val="28"/>
        </w:rPr>
        <w:t>来园情况</w:t>
      </w:r>
    </w:p>
    <w:p>
      <w:pPr>
        <w:spacing w:line="360" w:lineRule="exact"/>
        <w:ind w:firstLine="480" w:firstLineChars="200"/>
        <w:jc w:val="left"/>
        <w:rPr>
          <w:rFonts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1.出勤：今天我们班3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位小朋友来园，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人请假！</w:t>
      </w:r>
    </w:p>
    <w:p>
      <w:pPr>
        <w:spacing w:line="360" w:lineRule="exact"/>
        <w:ind w:firstLine="480" w:firstLineChars="200"/>
        <w:jc w:val="left"/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2.今天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今天是六一儿童节，小朋友们一大早都开开心心地入园啦！</w:t>
      </w:r>
    </w:p>
    <w:p>
      <w:pPr>
        <w:spacing w:line="360" w:lineRule="exact"/>
        <w:ind w:firstLine="480" w:firstLineChars="200"/>
        <w:jc w:val="left"/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3.晨间交流：今天小朋友们一进教室就迫不及待地分享自己带来的零钱包，诉说着自己想要买哪些物品。</w:t>
      </w: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shd w:val="clear" w:color="auto" w:fill="FFFFFF"/>
        </w:rPr>
        <w:t>二、</w:t>
      </w:r>
      <w:r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  <w:t>卖家摆摊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cs="宋体"/>
          <w:b/>
          <w:bCs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8:10，小卖家们拎着自己的物品和广告牌，准备去摆摊咯！瞧，他们找到自己的垫子，将垫子铺开，支撑起自己的海报。并将自己的商品逐一摆放出来，小朋友们做事有条不紊。小朋友们有的自己独自摆摊，有的想和同伴一起，唐可欣和王梓陌一组，安辰和孙艺卓一组、小雨点和多多一起、孙语晨和孙语晗一组，小卖家们将物品整齐的摆放在地垫上。东西摆放好，就等着小顾客们上门啦！</w:t>
      </w: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53340</wp:posOffset>
            </wp:positionV>
            <wp:extent cx="1849120" cy="1386840"/>
            <wp:effectExtent l="0" t="0" r="10160" b="0"/>
            <wp:wrapNone/>
            <wp:docPr id="2" name="图片 2" descr="C:\Users\lulu\OneDrive\桌面\6.1\IMG_8032.JPGIMG_8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lulu\OneDrive\桌面\6.1\IMG_8032.JPGIMG_8032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3741420</wp:posOffset>
            </wp:positionH>
            <wp:positionV relativeFrom="paragraph">
              <wp:posOffset>106680</wp:posOffset>
            </wp:positionV>
            <wp:extent cx="1849120" cy="1386840"/>
            <wp:effectExtent l="0" t="0" r="10160" b="0"/>
            <wp:wrapNone/>
            <wp:docPr id="4" name="图片 4" descr="C:\Users\lulu\OneDrive\桌面\6.1\IMG_8034(1).JPGIMG_803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lulu\OneDrive\桌面\6.1\IMG_8034(1).JPGIMG_8034(1)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1760220</wp:posOffset>
            </wp:positionH>
            <wp:positionV relativeFrom="paragraph">
              <wp:posOffset>68580</wp:posOffset>
            </wp:positionV>
            <wp:extent cx="1849120" cy="1386840"/>
            <wp:effectExtent l="0" t="0" r="10160" b="0"/>
            <wp:wrapNone/>
            <wp:docPr id="3" name="图片 3" descr="C:\Users\lulu\OneDrive\桌面\6.1\IMG_8033.JPGIMG_8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lulu\OneDrive\桌面\6.1\IMG_8033.JPGIMG_8033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3710940</wp:posOffset>
            </wp:positionH>
            <wp:positionV relativeFrom="paragraph">
              <wp:posOffset>114300</wp:posOffset>
            </wp:positionV>
            <wp:extent cx="1849120" cy="1386840"/>
            <wp:effectExtent l="0" t="0" r="10160" b="0"/>
            <wp:wrapNone/>
            <wp:docPr id="15" name="图片 15" descr="C:\Users\lulu\OneDrive\桌面\6.1\IMG_8039(1).JPGIMG_803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\Users\lulu\OneDrive\桌面\6.1\IMG_8039(1).JPGIMG_8039(1)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1767840</wp:posOffset>
            </wp:positionH>
            <wp:positionV relativeFrom="paragraph">
              <wp:posOffset>68580</wp:posOffset>
            </wp:positionV>
            <wp:extent cx="1849120" cy="1386840"/>
            <wp:effectExtent l="0" t="0" r="10160" b="0"/>
            <wp:wrapNone/>
            <wp:docPr id="11" name="图片 11" descr="C:\Users\lulu\OneDrive\桌面\6.1\IMG_8037(1).JPGIMG_803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lulu\OneDrive\桌面\6.1\IMG_8037(1).JPGIMG_8037(1)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7620</wp:posOffset>
            </wp:positionV>
            <wp:extent cx="1849120" cy="1386840"/>
            <wp:effectExtent l="0" t="0" r="10160" b="0"/>
            <wp:wrapNone/>
            <wp:docPr id="9" name="图片 9" descr="C:\Users\lulu\OneDrive\桌面\6.1\IMG_8036(1).JPGIMG_803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lulu\OneDrive\桌面\6.1\IMG_8036(1).JPGIMG_8036(1)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22860</wp:posOffset>
            </wp:positionV>
            <wp:extent cx="1849120" cy="1386840"/>
            <wp:effectExtent l="0" t="0" r="10160" b="0"/>
            <wp:wrapNone/>
            <wp:docPr id="17" name="图片 17" descr="C:\Users\lulu\OneDrive\桌面\6.1\IMG_8047(1).JPGIMG_804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\Users\lulu\OneDrive\桌面\6.1\IMG_8047(1).JPGIMG_8047(1)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213360</wp:posOffset>
            </wp:positionH>
            <wp:positionV relativeFrom="paragraph">
              <wp:posOffset>22860</wp:posOffset>
            </wp:positionV>
            <wp:extent cx="1849120" cy="1386840"/>
            <wp:effectExtent l="0" t="0" r="10160" b="0"/>
            <wp:wrapNone/>
            <wp:docPr id="16" name="图片 16" descr="C:\Users\lulu\OneDrive\桌面\6.1\IMG_8045(1).JPGIMG_804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\Users\lulu\OneDrive\桌面\6.1\IMG_8045(1).JPGIMG_8045(1)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400" w:lineRule="exact"/>
        <w:jc w:val="left"/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</w:pPr>
    </w:p>
    <w:p>
      <w:pPr>
        <w:spacing w:line="360" w:lineRule="exact"/>
        <w:jc w:val="left"/>
        <w:rPr>
          <w:rFonts w:hint="eastAsia" w:ascii="Helvetica Neue" w:hAnsi="Helvetica Neue"/>
          <w:bCs/>
          <w:color w:val="333333"/>
          <w:spacing w:val="8"/>
          <w:sz w:val="28"/>
          <w:szCs w:val="28"/>
        </w:rPr>
      </w:pPr>
    </w:p>
    <w:p>
      <w:pPr>
        <w:spacing w:line="360" w:lineRule="exact"/>
        <w:jc w:val="left"/>
        <w:rPr>
          <w:rFonts w:hint="eastAsia" w:ascii="Helvetica Neue" w:hAnsi="Helvetica Neue"/>
          <w:bCs/>
          <w:color w:val="333333"/>
          <w:spacing w:val="8"/>
          <w:sz w:val="28"/>
          <w:szCs w:val="28"/>
        </w:rPr>
      </w:pPr>
    </w:p>
    <w:p>
      <w:pPr>
        <w:numPr>
          <w:ilvl w:val="0"/>
          <w:numId w:val="1"/>
        </w:numPr>
        <w:spacing w:line="360" w:lineRule="exact"/>
        <w:ind w:left="-212" w:leftChars="0" w:firstLine="422" w:firstLineChars="0"/>
        <w:jc w:val="left"/>
        <w:rPr>
          <w:rFonts w:hint="eastAsia" w:asciiTheme="minorEastAsia" w:hAnsiTheme="minorEastAsia" w:cstheme="minorEastAsia"/>
          <w:b/>
          <w:color w:val="000000" w:themeColor="text1"/>
          <w:spacing w:val="8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000000" w:themeColor="text1"/>
          <w:spacing w:val="8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逛跳蚤市场</w:t>
      </w:r>
    </w:p>
    <w:p>
      <w:pPr>
        <w:widowControl/>
        <w:autoSpaceDE w:val="0"/>
        <w:autoSpaceDN w:val="0"/>
        <w:adjustRightInd w:val="0"/>
        <w:spacing w:line="400" w:lineRule="exact"/>
        <w:ind w:firstLine="480" w:firstLineChars="200"/>
        <w:rPr>
          <w:rFonts w:hint="eastAsia" w:asciiTheme="minorEastAsia" w:hAnsiTheme="minorEastAsia" w:cstheme="minorEastAsia"/>
          <w:b/>
          <w:color w:val="000000" w:themeColor="text1"/>
          <w:spacing w:val="8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/>
          <w:sz w:val="24"/>
          <w:lang w:val="en-US" w:eastAsia="zh-CN"/>
        </w:rPr>
        <w:t>9:15分，小买家们来逛集市啦！他们拎着零钱包，开始购物啦！穿过气球拱形门，看到琳琅满目的商品，大家都目不暇接。“这个多少钱？”“我想买这个”“卡片怎么卖？”孩子们之间热切地讨论着，整个会场热热闹闹。</w:t>
      </w:r>
    </w:p>
    <w:p>
      <w:pPr>
        <w:spacing w:line="360" w:lineRule="exact"/>
        <w:ind w:firstLine="420" w:firstLineChars="200"/>
        <w:rPr>
          <w:rFonts w:ascii="宋体" w:hAnsi="宋体"/>
          <w:b/>
          <w:bCs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3703320</wp:posOffset>
            </wp:positionH>
            <wp:positionV relativeFrom="paragraph">
              <wp:posOffset>198120</wp:posOffset>
            </wp:positionV>
            <wp:extent cx="1849120" cy="1386840"/>
            <wp:effectExtent l="0" t="0" r="0" b="3810"/>
            <wp:wrapNone/>
            <wp:docPr id="8" name="图片 8" descr="C:\Users\lulu\OneDrive\桌面\6.1\IMG_8074(1).JPGIMG_807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lulu\OneDrive\桌面\6.1\IMG_8074(1).JPGIMG_8074(1)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1706880</wp:posOffset>
            </wp:positionH>
            <wp:positionV relativeFrom="paragraph">
              <wp:posOffset>182880</wp:posOffset>
            </wp:positionV>
            <wp:extent cx="1849120" cy="1386840"/>
            <wp:effectExtent l="0" t="0" r="0" b="3810"/>
            <wp:wrapNone/>
            <wp:docPr id="7" name="图片 7" descr="C:\Users\lulu\OneDrive\桌面\6.1\IMG_8072(1).JPGIMG_807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lulu\OneDrive\桌面\6.1\IMG_8072(1).JPGIMG_8072(1)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-274320</wp:posOffset>
            </wp:positionH>
            <wp:positionV relativeFrom="paragraph">
              <wp:posOffset>167640</wp:posOffset>
            </wp:positionV>
            <wp:extent cx="1849120" cy="1386840"/>
            <wp:effectExtent l="0" t="0" r="0" b="3810"/>
            <wp:wrapNone/>
            <wp:docPr id="6" name="图片 6" descr="C:\Users\lulu\OneDrive\桌面\6.1\IMG_8071(1).JPGIMG_807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lulu\OneDrive\桌面\6.1\IMG_8071(1).JPGIMG_8071(1)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exact"/>
        <w:ind w:firstLine="562" w:firstLineChars="200"/>
        <w:rPr>
          <w:rFonts w:ascii="宋体" w:hAnsi="宋体"/>
          <w:b/>
          <w:bCs/>
          <w:sz w:val="28"/>
          <w:szCs w:val="28"/>
          <w:shd w:val="clear" w:color="auto" w:fill="FFFFFF"/>
        </w:rPr>
      </w:pPr>
    </w:p>
    <w:p>
      <w:pPr>
        <w:spacing w:line="360" w:lineRule="exact"/>
        <w:ind w:firstLine="562" w:firstLineChars="200"/>
        <w:rPr>
          <w:rFonts w:ascii="宋体" w:hAnsi="宋体"/>
          <w:b/>
          <w:bCs/>
          <w:sz w:val="28"/>
          <w:szCs w:val="28"/>
          <w:shd w:val="clear" w:color="auto" w:fill="FFFFFF"/>
        </w:rPr>
      </w:pPr>
    </w:p>
    <w:p>
      <w:pPr>
        <w:spacing w:line="360" w:lineRule="exact"/>
        <w:ind w:firstLine="562" w:firstLineChars="200"/>
        <w:rPr>
          <w:rFonts w:ascii="宋体" w:hAnsi="宋体"/>
          <w:b/>
          <w:bCs/>
          <w:sz w:val="28"/>
          <w:szCs w:val="28"/>
          <w:shd w:val="clear" w:color="auto" w:fill="FFFFFF"/>
        </w:rPr>
      </w:pPr>
    </w:p>
    <w:p>
      <w:pPr>
        <w:spacing w:line="360" w:lineRule="exact"/>
        <w:ind w:firstLine="562" w:firstLineChars="200"/>
        <w:rPr>
          <w:rFonts w:hint="eastAsia" w:ascii="宋体" w:hAnsi="宋体"/>
          <w:b/>
          <w:bCs/>
          <w:sz w:val="28"/>
          <w:szCs w:val="28"/>
          <w:shd w:val="clear" w:color="auto" w:fill="FFFFFF"/>
        </w:rPr>
      </w:pPr>
    </w:p>
    <w:p>
      <w:pPr>
        <w:spacing w:line="360" w:lineRule="exact"/>
        <w:ind w:firstLine="560" w:firstLineChars="200"/>
        <w:rPr>
          <w:rFonts w:ascii="宋体" w:hAnsi="宋体"/>
          <w:sz w:val="28"/>
          <w:szCs w:val="28"/>
          <w:shd w:val="clear" w:color="auto" w:fill="FFFFFF"/>
        </w:rPr>
      </w:pPr>
    </w:p>
    <w:p>
      <w:pPr>
        <w:spacing w:line="360" w:lineRule="exact"/>
        <w:ind w:firstLine="560" w:firstLineChars="200"/>
        <w:rPr>
          <w:rFonts w:ascii="宋体" w:hAnsi="宋体"/>
          <w:sz w:val="28"/>
          <w:szCs w:val="28"/>
          <w:shd w:val="clear" w:color="auto" w:fill="FFFFFF"/>
        </w:rPr>
      </w:pPr>
    </w:p>
    <w:p>
      <w:pPr>
        <w:spacing w:line="360" w:lineRule="exact"/>
        <w:ind w:firstLine="420" w:firstLineChars="200"/>
        <w:rPr>
          <w:rFonts w:ascii="宋体" w:hAnsi="宋体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3688080</wp:posOffset>
            </wp:positionH>
            <wp:positionV relativeFrom="paragraph">
              <wp:posOffset>152400</wp:posOffset>
            </wp:positionV>
            <wp:extent cx="1849120" cy="1386840"/>
            <wp:effectExtent l="0" t="0" r="0" b="3810"/>
            <wp:wrapNone/>
            <wp:docPr id="14" name="图片 14" descr="C:\Users\lulu\OneDrive\桌面\6.1\IMG_8078(1).JPGIMG_807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lulu\OneDrive\桌面\6.1\IMG_8078(1).JPGIMG_8078(1)"/>
                    <pic:cNvPicPr>
                      <a:picLocks noChangeAspect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1706880</wp:posOffset>
            </wp:positionH>
            <wp:positionV relativeFrom="paragraph">
              <wp:posOffset>114300</wp:posOffset>
            </wp:positionV>
            <wp:extent cx="1849120" cy="1386840"/>
            <wp:effectExtent l="0" t="0" r="0" b="3810"/>
            <wp:wrapNone/>
            <wp:docPr id="13" name="图片 13" descr="C:\Users\lulu\OneDrive\桌面\6.1\IMG_8075(1).JPGIMG_807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lulu\OneDrive\桌面\6.1\IMG_8075(1).JPGIMG_8075(1)"/>
                    <pic:cNvPicPr>
                      <a:picLocks noChangeAspect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-251460</wp:posOffset>
            </wp:positionH>
            <wp:positionV relativeFrom="paragraph">
              <wp:posOffset>99060</wp:posOffset>
            </wp:positionV>
            <wp:extent cx="1849120" cy="1386840"/>
            <wp:effectExtent l="0" t="0" r="0" b="3810"/>
            <wp:wrapNone/>
            <wp:docPr id="12" name="图片 12" descr="C:\Users\lulu\OneDrive\桌面\6.1\IMG_8074(1).JPGIMG_807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\Users\lulu\OneDrive\桌面\6.1\IMG_8074(1).JPGIMG_8074(1)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exact"/>
        <w:ind w:firstLine="560" w:firstLineChars="200"/>
        <w:rPr>
          <w:rFonts w:ascii="宋体" w:hAnsi="宋体"/>
          <w:sz w:val="28"/>
          <w:szCs w:val="28"/>
          <w:shd w:val="clear" w:color="auto" w:fill="FFFFFF"/>
        </w:rPr>
      </w:pPr>
    </w:p>
    <w:p>
      <w:pPr>
        <w:spacing w:line="360" w:lineRule="exact"/>
        <w:ind w:firstLine="560" w:firstLineChars="200"/>
        <w:rPr>
          <w:rFonts w:ascii="宋体" w:hAnsi="宋体"/>
          <w:sz w:val="28"/>
          <w:szCs w:val="28"/>
          <w:shd w:val="clear" w:color="auto" w:fill="FFFFFF"/>
        </w:rPr>
      </w:pPr>
    </w:p>
    <w:p>
      <w:pPr>
        <w:spacing w:line="360" w:lineRule="exact"/>
        <w:ind w:firstLine="560" w:firstLineChars="200"/>
        <w:rPr>
          <w:rFonts w:hint="eastAsia" w:ascii="Times New Roman" w:hAnsi="Times New Roman" w:eastAsia="宋体" w:cs="Times New Roman"/>
          <w:sz w:val="28"/>
          <w:szCs w:val="28"/>
        </w:rPr>
      </w:pPr>
    </w:p>
    <w:p>
      <w:pPr>
        <w:spacing w:line="360" w:lineRule="exact"/>
        <w:rPr>
          <w:rFonts w:ascii="宋体" w:hAnsi="宋体" w:cs="宋体"/>
          <w:bCs/>
          <w:color w:val="000000"/>
          <w:sz w:val="28"/>
          <w:szCs w:val="28"/>
        </w:rPr>
      </w:pPr>
    </w:p>
    <w:p>
      <w:pPr>
        <w:spacing w:line="360" w:lineRule="exact"/>
        <w:rPr>
          <w:rFonts w:ascii="宋体" w:hAnsi="宋体" w:cs="宋体"/>
          <w:bCs/>
          <w:color w:val="000000"/>
          <w:sz w:val="28"/>
          <w:szCs w:val="28"/>
        </w:rPr>
      </w:pPr>
    </w:p>
    <w:p>
      <w:pPr>
        <w:spacing w:line="360" w:lineRule="exact"/>
        <w:rPr>
          <w:rFonts w:ascii="宋体" w:hAnsi="宋体" w:cs="宋体"/>
          <w:bCs/>
          <w:color w:val="000000"/>
          <w:sz w:val="28"/>
          <w:szCs w:val="28"/>
        </w:rPr>
      </w:pP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-236220</wp:posOffset>
            </wp:positionH>
            <wp:positionV relativeFrom="paragraph">
              <wp:posOffset>213360</wp:posOffset>
            </wp:positionV>
            <wp:extent cx="1849120" cy="1386840"/>
            <wp:effectExtent l="0" t="0" r="10160" b="0"/>
            <wp:wrapNone/>
            <wp:docPr id="18" name="图片 18" descr="C:\Users\lulu\OneDrive\桌面\6.1\IMG_8080(1).JPGIMG_808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lulu\OneDrive\桌面\6.1\IMG_8080(1).JPGIMG_8080(1)"/>
                    <pic:cNvPicPr>
                      <a:picLocks noChangeAspect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exact"/>
        <w:rPr>
          <w:rFonts w:hint="eastAsia" w:ascii="宋体" w:hAnsi="宋体" w:cs="宋体"/>
          <w:bCs/>
          <w:color w:val="000000"/>
          <w:sz w:val="28"/>
          <w:szCs w:val="28"/>
        </w:rPr>
      </w:pP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3710940</wp:posOffset>
            </wp:positionH>
            <wp:positionV relativeFrom="paragraph">
              <wp:posOffset>15240</wp:posOffset>
            </wp:positionV>
            <wp:extent cx="1849120" cy="1386840"/>
            <wp:effectExtent l="0" t="0" r="10160" b="0"/>
            <wp:wrapNone/>
            <wp:docPr id="20" name="图片 20" descr="C:\Users\lulu\OneDrive\桌面\6.1\IMG_8086(1).JPGIMG_80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:\Users\lulu\OneDrive\桌面\6.1\IMG_8086(1).JPGIMG_8086(1)"/>
                    <pic:cNvPicPr>
                      <a:picLocks noChangeAspect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  <w:shd w:val="clear" w:color="auto" w:fill="FFFFFF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1714500</wp:posOffset>
            </wp:positionH>
            <wp:positionV relativeFrom="paragraph">
              <wp:posOffset>15240</wp:posOffset>
            </wp:positionV>
            <wp:extent cx="1849120" cy="1386840"/>
            <wp:effectExtent l="0" t="0" r="10160" b="0"/>
            <wp:wrapNone/>
            <wp:docPr id="19" name="图片 19" descr="C:\Users\lulu\OneDrive\桌面\6.1\IMG_8083(1).JPGIMG_808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:\Users\lulu\OneDrive\桌面\6.1\IMG_8083(1).JPGIMG_8083(1)"/>
                    <pic:cNvPicPr>
                      <a:picLocks noChangeAspect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exact"/>
        <w:rPr>
          <w:rFonts w:hint="eastAsia" w:ascii="宋体" w:hAnsi="宋体" w:cs="宋体"/>
          <w:bCs/>
          <w:color w:val="000000"/>
          <w:sz w:val="28"/>
          <w:szCs w:val="28"/>
        </w:rPr>
      </w:pPr>
    </w:p>
    <w:p>
      <w:pPr>
        <w:spacing w:line="360" w:lineRule="exact"/>
        <w:rPr>
          <w:rFonts w:hint="eastAsia" w:ascii="宋体" w:hAnsi="宋体" w:cs="宋体"/>
          <w:bCs/>
          <w:color w:val="000000"/>
          <w:sz w:val="28"/>
          <w:szCs w:val="28"/>
        </w:rPr>
      </w:pPr>
    </w:p>
    <w:p>
      <w:pPr>
        <w:spacing w:line="360" w:lineRule="exact"/>
        <w:rPr>
          <w:rFonts w:hint="eastAsia" w:ascii="宋体" w:hAnsi="宋体" w:cs="宋体"/>
          <w:bCs/>
          <w:color w:val="000000"/>
          <w:sz w:val="28"/>
          <w:szCs w:val="28"/>
        </w:rPr>
      </w:pPr>
    </w:p>
    <w:p>
      <w:pPr>
        <w:spacing w:line="360" w:lineRule="exact"/>
        <w:rPr>
          <w:rFonts w:hint="eastAsia" w:ascii="宋体" w:hAnsi="宋体" w:cs="宋体"/>
          <w:bCs/>
          <w:color w:val="000000"/>
          <w:sz w:val="28"/>
          <w:szCs w:val="28"/>
        </w:rPr>
      </w:pPr>
    </w:p>
    <w:p>
      <w:pPr>
        <w:spacing w:line="360" w:lineRule="exact"/>
        <w:rPr>
          <w:rFonts w:hint="eastAsia" w:ascii="宋体" w:hAnsi="宋体" w:cs="宋体"/>
          <w:bCs/>
          <w:color w:val="000000"/>
          <w:sz w:val="28"/>
          <w:szCs w:val="28"/>
        </w:rPr>
      </w:pPr>
    </w:p>
    <w:p>
      <w:pPr>
        <w:spacing w:line="360" w:lineRule="exact"/>
        <w:rPr>
          <w:rFonts w:hint="eastAsia" w:ascii="宋体" w:hAnsi="宋体" w:cs="宋体"/>
          <w:bCs/>
          <w:color w:val="000000"/>
          <w:sz w:val="28"/>
          <w:szCs w:val="28"/>
        </w:rPr>
      </w:pPr>
    </w:p>
    <w:p>
      <w:pPr>
        <w:spacing w:line="400" w:lineRule="exact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  <w:t>四</w:t>
      </w:r>
      <w:r>
        <w:rPr>
          <w:rFonts w:hint="eastAsia" w:ascii="宋体" w:hAnsi="宋体" w:cs="宋体"/>
          <w:b/>
          <w:color w:val="000000"/>
          <w:sz w:val="28"/>
          <w:szCs w:val="28"/>
        </w:rPr>
        <w:t>、生活活动</w:t>
      </w:r>
    </w:p>
    <w:p>
      <w:pPr>
        <w:widowControl/>
        <w:autoSpaceDE w:val="0"/>
        <w:autoSpaceDN w:val="0"/>
        <w:adjustRightInd w:val="0"/>
        <w:spacing w:line="400" w:lineRule="exact"/>
        <w:ind w:firstLine="480" w:firstLineChars="200"/>
        <w:rPr>
          <w:rFonts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1.进餐情况：今天午饭情况：今天午饭吃的是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扬州炒饭肉、圆肉皮菌菇汤，李晟博未吃完，其他小朋友都吃得很香哦！吃完午饭以后，小朋友都能够做到饭后三部曲“洗手、漱口、擦嘴巴”，并用正确的方式进行，真不错哦！</w:t>
      </w:r>
    </w:p>
    <w:p>
      <w:pPr>
        <w:spacing w:line="360" w:lineRule="exact"/>
        <w:ind w:firstLine="480" w:firstLineChars="200"/>
        <w:jc w:val="left"/>
        <w:rPr>
          <w:rFonts w:ascii="宋体" w:hAnsi="宋体" w:eastAsia="宋体" w:cs="宋体"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2.午睡情况：散步过后大家进入午睡状态，在躺在床上半小时后，大部分小朋友都已经睡着。其中只有王熙雯、裴亦丞小朋友躺在床上翻来翻去休息，没有睡着。</w:t>
      </w:r>
    </w:p>
    <w:p>
      <w:pPr>
        <w:spacing w:line="360" w:lineRule="exact"/>
        <w:ind w:firstLine="560" w:firstLineChars="200"/>
        <w:jc w:val="left"/>
        <w:rPr>
          <w:rFonts w:ascii="宋体" w:hAnsi="宋体" w:eastAsia="宋体" w:cs="宋体"/>
          <w:bCs/>
          <w:color w:val="000000"/>
          <w:sz w:val="28"/>
          <w:szCs w:val="28"/>
        </w:rPr>
      </w:pPr>
    </w:p>
    <w:p>
      <w:pPr>
        <w:spacing w:line="400" w:lineRule="exact"/>
        <w:jc w:val="left"/>
        <w:rPr>
          <w:rFonts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温馨提示：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bCs/>
          <w:color w:val="000000"/>
          <w:sz w:val="24"/>
        </w:rPr>
      </w:pPr>
      <w:r>
        <w:rPr>
          <w:rFonts w:hint="eastAsia" w:ascii="宋体" w:hAnsi="宋体" w:eastAsia="宋体" w:cs="宋体"/>
          <w:bCs/>
          <w:color w:val="000000"/>
          <w:sz w:val="24"/>
        </w:rPr>
        <w:t>★请大家抓紧时间练习毕业典礼的相关节目。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bCs/>
          <w:color w:val="000000"/>
          <w:sz w:val="24"/>
        </w:rPr>
      </w:pPr>
      <w:r>
        <w:rPr>
          <w:rFonts w:hint="eastAsia" w:ascii="宋体" w:hAnsi="宋体" w:eastAsia="宋体" w:cs="宋体"/>
          <w:bCs/>
          <w:color w:val="000000"/>
          <w:sz w:val="24"/>
        </w:rPr>
        <w:t>★毕业在即事情比较多，大家要多关注群里相关通知哦！</w:t>
      </w:r>
    </w:p>
    <w:p>
      <w:pPr>
        <w:spacing w:line="400" w:lineRule="exact"/>
        <w:ind w:firstLine="480" w:firstLineChars="200"/>
        <w:rPr>
          <w:rFonts w:hint="default" w:ascii="宋体" w:hAnsi="宋体" w:eastAsia="宋体" w:cs="宋体"/>
          <w:bCs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</w:rPr>
        <w:t>★每</w:t>
      </w:r>
      <w:r>
        <w:rPr>
          <w:rFonts w:hint="eastAsia" w:ascii="宋体" w:hAnsi="宋体" w:eastAsia="宋体" w:cs="宋体"/>
          <w:bCs/>
          <w:color w:val="000000"/>
          <w:sz w:val="24"/>
          <w:lang w:val="en-US" w:eastAsia="zh-CN"/>
        </w:rPr>
        <w:t>周日的</w:t>
      </w:r>
      <w:r>
        <w:rPr>
          <w:rFonts w:hint="eastAsia" w:ascii="宋体" w:hAnsi="宋体" w:eastAsia="宋体" w:cs="宋体"/>
          <w:bCs/>
          <w:color w:val="000000"/>
          <w:sz w:val="24"/>
        </w:rPr>
        <w:t>行程卡、两表（健康情况和家园交接表）记得按时填写。</w:t>
      </w:r>
    </w:p>
    <w:p>
      <w:pPr>
        <w:spacing w:line="400" w:lineRule="exact"/>
        <w:ind w:firstLine="480" w:firstLineChars="200"/>
        <w:rPr>
          <w:rFonts w:ascii="微软雅黑" w:hAnsi="微软雅黑" w:eastAsia="微软雅黑" w:cs="微软雅黑"/>
          <w:color w:val="262626" w:themeColor="text1" w:themeTint="D9"/>
          <w:sz w:val="36"/>
          <w:szCs w:val="4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宋体" w:hAnsi="宋体" w:eastAsia="宋体" w:cs="宋体"/>
          <w:bCs/>
          <w:color w:val="000000"/>
          <w:sz w:val="24"/>
        </w:rPr>
        <w:t>★疫情原因，对于病事假结束后幼儿的返园要求：48小时核酸和2码；去了医院</w:t>
      </w:r>
      <w:r>
        <w:rPr>
          <w:rFonts w:hint="eastAsia" w:ascii="宋体" w:hAnsi="宋体" w:eastAsia="宋体" w:cs="宋体"/>
          <w:bCs/>
          <w:color w:val="000000"/>
          <w:sz w:val="24"/>
          <w:lang w:val="en-US" w:eastAsia="zh-CN"/>
        </w:rPr>
        <w:t>后的</w:t>
      </w:r>
      <w:r>
        <w:rPr>
          <w:rFonts w:hint="eastAsia" w:ascii="宋体" w:hAnsi="宋体" w:eastAsia="宋体" w:cs="宋体"/>
          <w:bCs/>
          <w:color w:val="000000"/>
          <w:sz w:val="24"/>
        </w:rPr>
        <w:t>核酸是离开医院后48小时核酸。谢谢各位的配合！</w:t>
      </w:r>
    </w:p>
    <w:p>
      <w:pPr>
        <w:pStyle w:val="9"/>
        <w:spacing w:line="400" w:lineRule="exact"/>
        <w:jc w:val="left"/>
        <w:rPr>
          <w:rFonts w:ascii="宋体" w:hAnsi="宋体" w:cs="宋体"/>
          <w:bCs/>
          <w:color w:val="000000"/>
          <w:szCs w:val="21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4095750</wp:posOffset>
          </wp:positionH>
          <wp:positionV relativeFrom="page">
            <wp:posOffset>7900670</wp:posOffset>
          </wp:positionV>
          <wp:extent cx="2395220" cy="2395220"/>
          <wp:effectExtent l="0" t="0" r="0" b="0"/>
          <wp:wrapNone/>
          <wp:docPr id="5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5220" cy="2395220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-793115</wp:posOffset>
          </wp:positionH>
          <wp:positionV relativeFrom="page">
            <wp:posOffset>23495</wp:posOffset>
          </wp:positionV>
          <wp:extent cx="1553845" cy="1176020"/>
          <wp:effectExtent l="69215" t="65405" r="72390" b="73025"/>
          <wp:wrapNone/>
          <wp:docPr id="10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554351" cy="1176431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>
      <w:rPr>
        <w:rFonts w:hint="eastAsi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-600075</wp:posOffset>
          </wp:positionH>
          <wp:positionV relativeFrom="page">
            <wp:posOffset>581660</wp:posOffset>
          </wp:positionV>
          <wp:extent cx="6473825" cy="9528175"/>
          <wp:effectExtent l="0" t="0" r="3175" b="15875"/>
          <wp:wrapNone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73825" cy="952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77885C"/>
    <w:multiLevelType w:val="singleLevel"/>
    <w:tmpl w:val="4877885C"/>
    <w:lvl w:ilvl="0" w:tentative="0">
      <w:start w:val="1"/>
      <w:numFmt w:val="chineseCounting"/>
      <w:suff w:val="nothing"/>
      <w:lvlText w:val="%1、"/>
      <w:lvlJc w:val="left"/>
      <w:pPr>
        <w:ind w:left="-21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jYsImhkaWQiOiI3ZjM2MGQ5ODI1ZDVhMzFjMzczMzA1YWI4M2Y5YjNhYyIsInVzZXJDb3VudCI6MjZ9"/>
  </w:docVars>
  <w:rsids>
    <w:rsidRoot w:val="50BB6DF9"/>
    <w:rsid w:val="00001182"/>
    <w:rsid w:val="000165F4"/>
    <w:rsid w:val="00021202"/>
    <w:rsid w:val="000228AD"/>
    <w:rsid w:val="00051CDD"/>
    <w:rsid w:val="00064C0B"/>
    <w:rsid w:val="00066E3D"/>
    <w:rsid w:val="00067B42"/>
    <w:rsid w:val="0007380E"/>
    <w:rsid w:val="0009036A"/>
    <w:rsid w:val="000936E2"/>
    <w:rsid w:val="00095E78"/>
    <w:rsid w:val="000A7B81"/>
    <w:rsid w:val="000B7063"/>
    <w:rsid w:val="000C203E"/>
    <w:rsid w:val="000D140C"/>
    <w:rsid w:val="000D14E5"/>
    <w:rsid w:val="000E490E"/>
    <w:rsid w:val="00102015"/>
    <w:rsid w:val="00122E35"/>
    <w:rsid w:val="00135E40"/>
    <w:rsid w:val="00146E74"/>
    <w:rsid w:val="0015158C"/>
    <w:rsid w:val="001B2831"/>
    <w:rsid w:val="001C4EB1"/>
    <w:rsid w:val="001D4E29"/>
    <w:rsid w:val="0021776F"/>
    <w:rsid w:val="002177BB"/>
    <w:rsid w:val="00246C78"/>
    <w:rsid w:val="002740E9"/>
    <w:rsid w:val="002A096E"/>
    <w:rsid w:val="002A4B2E"/>
    <w:rsid w:val="002C7689"/>
    <w:rsid w:val="0032670B"/>
    <w:rsid w:val="0034522E"/>
    <w:rsid w:val="0035341E"/>
    <w:rsid w:val="003554F6"/>
    <w:rsid w:val="003A2BB3"/>
    <w:rsid w:val="003B273D"/>
    <w:rsid w:val="003B4EE1"/>
    <w:rsid w:val="003D3367"/>
    <w:rsid w:val="003D5686"/>
    <w:rsid w:val="003D64D5"/>
    <w:rsid w:val="003F3ED6"/>
    <w:rsid w:val="003F712F"/>
    <w:rsid w:val="00402B16"/>
    <w:rsid w:val="0042187A"/>
    <w:rsid w:val="0043473B"/>
    <w:rsid w:val="00446DD7"/>
    <w:rsid w:val="00472553"/>
    <w:rsid w:val="00474F29"/>
    <w:rsid w:val="00490BF7"/>
    <w:rsid w:val="004955B2"/>
    <w:rsid w:val="004B0364"/>
    <w:rsid w:val="004B11CE"/>
    <w:rsid w:val="004C068F"/>
    <w:rsid w:val="004C5FF2"/>
    <w:rsid w:val="004E017D"/>
    <w:rsid w:val="00505087"/>
    <w:rsid w:val="00510C37"/>
    <w:rsid w:val="00523008"/>
    <w:rsid w:val="00534B7A"/>
    <w:rsid w:val="00540EB4"/>
    <w:rsid w:val="00542531"/>
    <w:rsid w:val="00582D01"/>
    <w:rsid w:val="00594660"/>
    <w:rsid w:val="0059785F"/>
    <w:rsid w:val="005A5DF4"/>
    <w:rsid w:val="005D2AFD"/>
    <w:rsid w:val="005D2B09"/>
    <w:rsid w:val="005E3710"/>
    <w:rsid w:val="005E7C48"/>
    <w:rsid w:val="005F0368"/>
    <w:rsid w:val="0060615C"/>
    <w:rsid w:val="00612412"/>
    <w:rsid w:val="006860C9"/>
    <w:rsid w:val="006B71A9"/>
    <w:rsid w:val="007066B2"/>
    <w:rsid w:val="00723A98"/>
    <w:rsid w:val="0075111C"/>
    <w:rsid w:val="007770D0"/>
    <w:rsid w:val="007B27D8"/>
    <w:rsid w:val="007D61B7"/>
    <w:rsid w:val="008020C1"/>
    <w:rsid w:val="008141E7"/>
    <w:rsid w:val="00854B30"/>
    <w:rsid w:val="0085742C"/>
    <w:rsid w:val="008625AA"/>
    <w:rsid w:val="008756B7"/>
    <w:rsid w:val="00875F93"/>
    <w:rsid w:val="00886D67"/>
    <w:rsid w:val="008A7B93"/>
    <w:rsid w:val="008D0753"/>
    <w:rsid w:val="008D524F"/>
    <w:rsid w:val="008E11DC"/>
    <w:rsid w:val="009029C1"/>
    <w:rsid w:val="00927376"/>
    <w:rsid w:val="00931C57"/>
    <w:rsid w:val="0094101B"/>
    <w:rsid w:val="00942EE2"/>
    <w:rsid w:val="00977120"/>
    <w:rsid w:val="0098777D"/>
    <w:rsid w:val="009A3451"/>
    <w:rsid w:val="009B1BAC"/>
    <w:rsid w:val="009C3CB6"/>
    <w:rsid w:val="009E4810"/>
    <w:rsid w:val="009E7BFE"/>
    <w:rsid w:val="009F0591"/>
    <w:rsid w:val="00A022DE"/>
    <w:rsid w:val="00A26625"/>
    <w:rsid w:val="00A3205F"/>
    <w:rsid w:val="00A37415"/>
    <w:rsid w:val="00A42413"/>
    <w:rsid w:val="00A70797"/>
    <w:rsid w:val="00A91112"/>
    <w:rsid w:val="00AB71AF"/>
    <w:rsid w:val="00AF319F"/>
    <w:rsid w:val="00B07D03"/>
    <w:rsid w:val="00B12608"/>
    <w:rsid w:val="00B15944"/>
    <w:rsid w:val="00B17D4A"/>
    <w:rsid w:val="00B406C4"/>
    <w:rsid w:val="00B73099"/>
    <w:rsid w:val="00B739BD"/>
    <w:rsid w:val="00B763D4"/>
    <w:rsid w:val="00B97630"/>
    <w:rsid w:val="00B97E30"/>
    <w:rsid w:val="00BB50F6"/>
    <w:rsid w:val="00BF4702"/>
    <w:rsid w:val="00C0161A"/>
    <w:rsid w:val="00C22A37"/>
    <w:rsid w:val="00C27B80"/>
    <w:rsid w:val="00C35DF5"/>
    <w:rsid w:val="00C41217"/>
    <w:rsid w:val="00C5323D"/>
    <w:rsid w:val="00C6769C"/>
    <w:rsid w:val="00CB2F46"/>
    <w:rsid w:val="00CC4705"/>
    <w:rsid w:val="00CC7C84"/>
    <w:rsid w:val="00CD4E19"/>
    <w:rsid w:val="00CE7661"/>
    <w:rsid w:val="00D1019A"/>
    <w:rsid w:val="00D14AAA"/>
    <w:rsid w:val="00D30B80"/>
    <w:rsid w:val="00D315C1"/>
    <w:rsid w:val="00D618E1"/>
    <w:rsid w:val="00D67010"/>
    <w:rsid w:val="00D732ED"/>
    <w:rsid w:val="00D77B67"/>
    <w:rsid w:val="00D916D5"/>
    <w:rsid w:val="00DA36C2"/>
    <w:rsid w:val="00DD0BE4"/>
    <w:rsid w:val="00DD2AAF"/>
    <w:rsid w:val="00DE41FD"/>
    <w:rsid w:val="00DF6085"/>
    <w:rsid w:val="00DF62D0"/>
    <w:rsid w:val="00E114F7"/>
    <w:rsid w:val="00E24334"/>
    <w:rsid w:val="00E434CB"/>
    <w:rsid w:val="00E66F51"/>
    <w:rsid w:val="00E83F61"/>
    <w:rsid w:val="00E87547"/>
    <w:rsid w:val="00E9356B"/>
    <w:rsid w:val="00EB3392"/>
    <w:rsid w:val="00EB44A7"/>
    <w:rsid w:val="00EE10EC"/>
    <w:rsid w:val="00EF6FA7"/>
    <w:rsid w:val="00EF7ADB"/>
    <w:rsid w:val="00F147E3"/>
    <w:rsid w:val="00F3210F"/>
    <w:rsid w:val="00F71E2C"/>
    <w:rsid w:val="00F828D2"/>
    <w:rsid w:val="00F87AE3"/>
    <w:rsid w:val="00FB7712"/>
    <w:rsid w:val="00FC327C"/>
    <w:rsid w:val="00FC370F"/>
    <w:rsid w:val="00FD368B"/>
    <w:rsid w:val="00FD5F6F"/>
    <w:rsid w:val="00FF74B5"/>
    <w:rsid w:val="02166CDE"/>
    <w:rsid w:val="03253AFD"/>
    <w:rsid w:val="05FC520E"/>
    <w:rsid w:val="06D64429"/>
    <w:rsid w:val="070C2DB8"/>
    <w:rsid w:val="08116879"/>
    <w:rsid w:val="09843A6E"/>
    <w:rsid w:val="0A082C7A"/>
    <w:rsid w:val="0AFD4997"/>
    <w:rsid w:val="0B4C599F"/>
    <w:rsid w:val="0C270929"/>
    <w:rsid w:val="0C9B5421"/>
    <w:rsid w:val="0DFA3357"/>
    <w:rsid w:val="0F402453"/>
    <w:rsid w:val="104A3A20"/>
    <w:rsid w:val="11E45FF8"/>
    <w:rsid w:val="12AA60C1"/>
    <w:rsid w:val="1432607A"/>
    <w:rsid w:val="149F2901"/>
    <w:rsid w:val="14E66C67"/>
    <w:rsid w:val="14F613F7"/>
    <w:rsid w:val="16544AFB"/>
    <w:rsid w:val="168B5660"/>
    <w:rsid w:val="170F3A4E"/>
    <w:rsid w:val="18B176AE"/>
    <w:rsid w:val="18F331F8"/>
    <w:rsid w:val="1C3A37CB"/>
    <w:rsid w:val="1CC719C5"/>
    <w:rsid w:val="1CD91C92"/>
    <w:rsid w:val="1DBD4933"/>
    <w:rsid w:val="1E8F7778"/>
    <w:rsid w:val="1E934A4F"/>
    <w:rsid w:val="20CC5D9C"/>
    <w:rsid w:val="20F755F3"/>
    <w:rsid w:val="21463923"/>
    <w:rsid w:val="219030C2"/>
    <w:rsid w:val="21A726AC"/>
    <w:rsid w:val="21BB3B80"/>
    <w:rsid w:val="224633E2"/>
    <w:rsid w:val="2257021C"/>
    <w:rsid w:val="29A80411"/>
    <w:rsid w:val="29C15A7E"/>
    <w:rsid w:val="29D7413A"/>
    <w:rsid w:val="2BA7638A"/>
    <w:rsid w:val="2D5A4F80"/>
    <w:rsid w:val="3028588C"/>
    <w:rsid w:val="305B7528"/>
    <w:rsid w:val="31252977"/>
    <w:rsid w:val="32BA24F8"/>
    <w:rsid w:val="352B1A74"/>
    <w:rsid w:val="35CA22DA"/>
    <w:rsid w:val="36867054"/>
    <w:rsid w:val="372F64AA"/>
    <w:rsid w:val="38324BDB"/>
    <w:rsid w:val="39022317"/>
    <w:rsid w:val="39EE23A2"/>
    <w:rsid w:val="3A245A3B"/>
    <w:rsid w:val="3ABE2269"/>
    <w:rsid w:val="3BB56AC5"/>
    <w:rsid w:val="3BD3125C"/>
    <w:rsid w:val="3C237E24"/>
    <w:rsid w:val="3D926E58"/>
    <w:rsid w:val="3DEA7AA3"/>
    <w:rsid w:val="3E85254A"/>
    <w:rsid w:val="3F834B2A"/>
    <w:rsid w:val="3FD470F2"/>
    <w:rsid w:val="40B27D19"/>
    <w:rsid w:val="40FD62E1"/>
    <w:rsid w:val="41491E05"/>
    <w:rsid w:val="4240224C"/>
    <w:rsid w:val="42F91280"/>
    <w:rsid w:val="43386B55"/>
    <w:rsid w:val="44943C3E"/>
    <w:rsid w:val="45863F94"/>
    <w:rsid w:val="48BE18F2"/>
    <w:rsid w:val="494E0399"/>
    <w:rsid w:val="49D96853"/>
    <w:rsid w:val="4A484FA8"/>
    <w:rsid w:val="4B7D320B"/>
    <w:rsid w:val="4EC279D7"/>
    <w:rsid w:val="4F7F1A38"/>
    <w:rsid w:val="50700DB5"/>
    <w:rsid w:val="50942CF5"/>
    <w:rsid w:val="50BB6DF9"/>
    <w:rsid w:val="5137145B"/>
    <w:rsid w:val="53C8664A"/>
    <w:rsid w:val="54F33FAA"/>
    <w:rsid w:val="5538079D"/>
    <w:rsid w:val="553B56AD"/>
    <w:rsid w:val="558A5D0F"/>
    <w:rsid w:val="56692630"/>
    <w:rsid w:val="5749352A"/>
    <w:rsid w:val="5C342ECD"/>
    <w:rsid w:val="5D916F3A"/>
    <w:rsid w:val="5D9A149D"/>
    <w:rsid w:val="5DE54B90"/>
    <w:rsid w:val="5EB04C72"/>
    <w:rsid w:val="5EB42481"/>
    <w:rsid w:val="6244321D"/>
    <w:rsid w:val="632F2202"/>
    <w:rsid w:val="6355472F"/>
    <w:rsid w:val="63AE2E29"/>
    <w:rsid w:val="63BB5ED1"/>
    <w:rsid w:val="654B4E11"/>
    <w:rsid w:val="66F67BDB"/>
    <w:rsid w:val="675713CD"/>
    <w:rsid w:val="69D373B3"/>
    <w:rsid w:val="6A2B6911"/>
    <w:rsid w:val="6AB74A39"/>
    <w:rsid w:val="6AD63FC6"/>
    <w:rsid w:val="6BC73BC4"/>
    <w:rsid w:val="6CBC32CD"/>
    <w:rsid w:val="6E9B0ADE"/>
    <w:rsid w:val="6F44142F"/>
    <w:rsid w:val="70407100"/>
    <w:rsid w:val="72E64F8E"/>
    <w:rsid w:val="74944A76"/>
    <w:rsid w:val="75EC2D9B"/>
    <w:rsid w:val="783E645E"/>
    <w:rsid w:val="7AB83901"/>
    <w:rsid w:val="7ADA3C74"/>
    <w:rsid w:val="7CA56102"/>
    <w:rsid w:val="7E525EFC"/>
    <w:rsid w:val="7E9D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paragraph" w:customStyle="1" w:styleId="10">
    <w:name w:val="姓名"/>
    <w:basedOn w:val="1"/>
    <w:qFormat/>
    <w:uiPriority w:val="1"/>
    <w:pPr>
      <w:widowControl/>
      <w:spacing w:before="120" w:after="120" w:line="192" w:lineRule="auto"/>
      <w:jc w:val="left"/>
    </w:pPr>
    <w:rPr>
      <w:rFonts w:asciiTheme="majorHAnsi" w:hAnsiTheme="majorHAnsi"/>
      <w:b/>
      <w:caps/>
      <w:color w:val="44546A" w:themeColor="text2"/>
      <w:sz w:val="70"/>
      <w:szCs w:val="20"/>
      <w14:textFill>
        <w14:solidFill>
          <w14:schemeClr w14:val="tx2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jpeg"/><Relationship Id="rId6" Type="http://schemas.openxmlformats.org/officeDocument/2006/relationships/image" Target="media/image4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9.jpeg"/><Relationship Id="rId20" Type="http://schemas.openxmlformats.org/officeDocument/2006/relationships/image" Target="media/image18.jpeg"/><Relationship Id="rId2" Type="http://schemas.openxmlformats.org/officeDocument/2006/relationships/settings" Target="settings.xml"/><Relationship Id="rId19" Type="http://schemas.openxmlformats.org/officeDocument/2006/relationships/image" Target="media/image17.jpeg"/><Relationship Id="rId18" Type="http://schemas.openxmlformats.org/officeDocument/2006/relationships/image" Target="media/image16.jpeg"/><Relationship Id="rId17" Type="http://schemas.openxmlformats.org/officeDocument/2006/relationships/image" Target="media/image15.jpe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office6\templates\download\4d9b7231-ccee-4e85-a458-333d24a1e5d5\&#31616;&#32422;&#21345;&#36890;&#39118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简约卡通风信纸</Template>
  <Pages>2</Pages>
  <Words>140</Words>
  <Characters>798</Characters>
  <Lines>6</Lines>
  <Paragraphs>1</Paragraphs>
  <TotalTime>0</TotalTime>
  <ScaleCrop>false</ScaleCrop>
  <LinksUpToDate>false</LinksUpToDate>
  <CharactersWithSpaces>937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2021-09-15T00:01:00Z</dcterms:created>
  <dc:creator>Moent</dc:creator>
  <cp:lastModifiedBy>WPS_1507965749</cp:lastModifiedBy>
  <cp:lastPrinted>2021-10-19T00:10:00Z</cp:lastPrinted>
  <dcterms:modified xsi:type="dcterms:W3CDTF">2022-06-04T23:48:55Z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KSOTemplateUUID">
    <vt:lpwstr>v1.0_mb_VMn9RfEfcCbVuLa+08eSVg==</vt:lpwstr>
  </property>
  <property fmtid="{D5CDD505-2E9C-101B-9397-08002B2CF9AE}" pid="4" name="ICV">
    <vt:lpwstr>8E7DB3450099478189B5CAD101629322</vt:lpwstr>
  </property>
</Properties>
</file>