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D2718" w14:textId="77777777" w:rsidR="002740E9" w:rsidRDefault="007B27D8">
      <w:pPr>
        <w:spacing w:line="580" w:lineRule="exact"/>
        <w:jc w:val="center"/>
        <w:rPr>
          <w:rFonts w:ascii="Times New Roman" w:eastAsia="宋体" w:hAnsi="Times New Roman" w:cs="Times New Roman"/>
          <w:sz w:val="44"/>
          <w:szCs w:val="44"/>
        </w:rPr>
      </w:pPr>
      <w:r>
        <w:rPr>
          <w:rFonts w:ascii="黑体" w:eastAsia="黑体" w:hAnsi="宋体" w:cs="黑体" w:hint="eastAsia"/>
          <w:sz w:val="44"/>
          <w:szCs w:val="44"/>
          <w:lang w:bidi="ar"/>
        </w:rPr>
        <w:t>今日动态</w:t>
      </w:r>
    </w:p>
    <w:p w14:paraId="4B61710D" w14:textId="2DF99D3C" w:rsidR="002740E9" w:rsidRDefault="007B27D8">
      <w:pPr>
        <w:spacing w:line="580" w:lineRule="exact"/>
        <w:jc w:val="center"/>
        <w:rPr>
          <w:rFonts w:ascii="宋体" w:eastAsia="宋体" w:hAnsi="宋体" w:cs="宋体"/>
          <w:b/>
          <w:bCs/>
          <w:szCs w:val="21"/>
          <w:lang w:bidi="ar"/>
        </w:rPr>
      </w:pPr>
      <w:r>
        <w:rPr>
          <w:rFonts w:ascii="宋体" w:eastAsia="宋体" w:hAnsi="宋体" w:cs="宋体" w:hint="eastAsia"/>
          <w:sz w:val="28"/>
          <w:szCs w:val="28"/>
          <w:lang w:bidi="ar"/>
        </w:rPr>
        <w:t xml:space="preserve"> 2022.5.2</w:t>
      </w:r>
      <w:r w:rsidR="00FF74B5">
        <w:rPr>
          <w:rFonts w:ascii="宋体" w:eastAsia="宋体" w:hAnsi="宋体" w:cs="宋体"/>
          <w:sz w:val="28"/>
          <w:szCs w:val="28"/>
          <w:lang w:bidi="ar"/>
        </w:rPr>
        <w:t>6</w:t>
      </w:r>
      <w:r>
        <w:rPr>
          <w:rFonts w:ascii="宋体" w:eastAsia="宋体" w:hAnsi="宋体" w:cs="宋体" w:hint="eastAsia"/>
          <w:sz w:val="28"/>
          <w:szCs w:val="28"/>
          <w:lang w:bidi="ar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  <w:lang w:bidi="ar"/>
        </w:rPr>
        <w:t>星期</w:t>
      </w:r>
      <w:r w:rsidR="00FF74B5">
        <w:rPr>
          <w:rFonts w:ascii="宋体" w:eastAsia="宋体" w:hAnsi="宋体" w:cs="宋体" w:hint="eastAsia"/>
          <w:sz w:val="28"/>
          <w:szCs w:val="28"/>
          <w:lang w:bidi="ar"/>
        </w:rPr>
        <w:t>四</w:t>
      </w:r>
      <w:r>
        <w:rPr>
          <w:rFonts w:ascii="宋体" w:eastAsia="宋体" w:hAnsi="宋体" w:cs="宋体" w:hint="eastAsia"/>
          <w:sz w:val="28"/>
          <w:szCs w:val="28"/>
          <w:lang w:bidi="ar"/>
        </w:rPr>
        <w:t xml:space="preserve">  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 xml:space="preserve"> </w:t>
      </w:r>
      <w:r>
        <w:rPr>
          <w:rFonts w:ascii="宋体" w:eastAsia="宋体" w:hAnsi="宋体" w:cs="宋体" w:hint="eastAsia"/>
          <w:sz w:val="28"/>
          <w:szCs w:val="28"/>
          <w:lang w:bidi="ar"/>
        </w:rPr>
        <w:t>天气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sz w:val="28"/>
          <w:szCs w:val="28"/>
          <w:lang w:bidi="ar"/>
        </w:rPr>
        <w:t>阴</w:t>
      </w:r>
    </w:p>
    <w:p w14:paraId="743AD570" w14:textId="77777777" w:rsidR="002740E9" w:rsidRDefault="007B27D8">
      <w:pPr>
        <w:spacing w:line="580" w:lineRule="exact"/>
        <w:jc w:val="center"/>
        <w:rPr>
          <w:rFonts w:eastAsia="宋体"/>
        </w:rPr>
      </w:pPr>
      <w:r>
        <w:rPr>
          <w:rFonts w:ascii="宋体" w:eastAsia="宋体" w:hAnsi="宋体" w:cs="宋体" w:hint="eastAsia"/>
          <w:b/>
          <w:bCs/>
          <w:sz w:val="30"/>
          <w:szCs w:val="30"/>
          <w:lang w:bidi="ar"/>
        </w:rPr>
        <w:t>今日主题：</w:t>
      </w:r>
      <w:r>
        <w:rPr>
          <w:rFonts w:ascii="宋体" w:eastAsia="宋体" w:hAnsi="宋体" w:cs="宋体" w:hint="eastAsia"/>
          <w:b/>
          <w:bCs/>
          <w:sz w:val="30"/>
          <w:szCs w:val="30"/>
          <w:lang w:bidi="ar"/>
        </w:rPr>
        <w:t>能干的手</w:t>
      </w:r>
    </w:p>
    <w:p w14:paraId="101B221A" w14:textId="77777777" w:rsidR="002740E9" w:rsidRDefault="007B27D8">
      <w:pPr>
        <w:numPr>
          <w:ilvl w:val="0"/>
          <w:numId w:val="1"/>
        </w:numPr>
        <w:spacing w:line="360" w:lineRule="exact"/>
        <w:ind w:firstLine="422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来园情况</w:t>
      </w:r>
    </w:p>
    <w:p w14:paraId="7BF7EF05" w14:textId="613DDF3E" w:rsidR="002740E9" w:rsidRDefault="007B27D8">
      <w:pPr>
        <w:spacing w:line="360" w:lineRule="exact"/>
        <w:ind w:firstLineChars="200" w:firstLine="560"/>
        <w:jc w:val="left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1.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出勤：今天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我们班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3</w:t>
      </w:r>
      <w:r w:rsidR="00FF74B5">
        <w:rPr>
          <w:rFonts w:ascii="宋体" w:eastAsia="宋体" w:hAnsi="宋体" w:cs="宋体"/>
          <w:bCs/>
          <w:color w:val="000000"/>
          <w:sz w:val="28"/>
          <w:szCs w:val="28"/>
        </w:rPr>
        <w:t>4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位小朋友来园，</w:t>
      </w:r>
      <w:r w:rsidR="00FF74B5">
        <w:rPr>
          <w:rFonts w:ascii="宋体" w:eastAsia="宋体" w:hAnsi="宋体" w:cs="宋体"/>
          <w:bCs/>
          <w:color w:val="000000"/>
          <w:sz w:val="28"/>
          <w:szCs w:val="28"/>
        </w:rPr>
        <w:t>2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人请假！</w:t>
      </w:r>
    </w:p>
    <w:p w14:paraId="7199A021" w14:textId="77777777" w:rsidR="002740E9" w:rsidRDefault="007B27D8">
      <w:pPr>
        <w:spacing w:line="360" w:lineRule="exact"/>
        <w:ind w:firstLineChars="200" w:firstLine="560"/>
        <w:jc w:val="left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2.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今天大部分幼儿都能够按照时间准时入园，进班前大家也都能够用酒精消毒纸巾进行手部消毒，并把用过的湿巾扔进垃圾袋里。同时，石涵、刘燕临、</w:t>
      </w:r>
      <w:proofErr w:type="gramStart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薛</w:t>
      </w:r>
      <w:proofErr w:type="gramEnd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浩然、焦浩儒、唐可欣等小朋友能主动做值日生计划呢，真不错！特别是叶煜阳、</w:t>
      </w:r>
      <w:proofErr w:type="gramStart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谌</w:t>
      </w:r>
      <w:proofErr w:type="gramEnd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欣</w:t>
      </w:r>
      <w:proofErr w:type="gramStart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怡</w:t>
      </w:r>
      <w:proofErr w:type="gramEnd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、安辰、王梓陌、颜梦伶、王熙雯、孙艺卓、徐若凌、孙语晨、孙语晗等小朋友，来园不仅能自主放好自己的水杯，而且还能主动拿酒精湿巾擦手哦！</w:t>
      </w:r>
    </w:p>
    <w:p w14:paraId="2DA10202" w14:textId="24D8CB40" w:rsidR="002740E9" w:rsidRDefault="00AB71AF">
      <w:pPr>
        <w:spacing w:line="72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624960" behindDoc="0" locked="0" layoutInCell="1" allowOverlap="1" wp14:anchorId="63DEC9ED" wp14:editId="5B24E0E2">
            <wp:simplePos x="0" y="0"/>
            <wp:positionH relativeFrom="column">
              <wp:posOffset>2545080</wp:posOffset>
            </wp:positionH>
            <wp:positionV relativeFrom="paragraph">
              <wp:posOffset>60960</wp:posOffset>
            </wp:positionV>
            <wp:extent cx="1943100" cy="1457489"/>
            <wp:effectExtent l="0" t="0" r="0" b="9525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574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613696" behindDoc="0" locked="0" layoutInCell="1" allowOverlap="1" wp14:anchorId="05B3396C" wp14:editId="21C70792">
            <wp:simplePos x="0" y="0"/>
            <wp:positionH relativeFrom="column">
              <wp:posOffset>266700</wp:posOffset>
            </wp:positionH>
            <wp:positionV relativeFrom="paragraph">
              <wp:posOffset>60960</wp:posOffset>
            </wp:positionV>
            <wp:extent cx="1961324" cy="1470660"/>
            <wp:effectExtent l="0" t="0" r="127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64" cy="1473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D6CF7C" w14:textId="2A3A9A40" w:rsidR="002740E9" w:rsidRDefault="002740E9">
      <w:pPr>
        <w:spacing w:line="720" w:lineRule="auto"/>
        <w:jc w:val="left"/>
        <w:rPr>
          <w:rFonts w:ascii="宋体" w:hAnsi="宋体" w:cs="宋体"/>
          <w:szCs w:val="21"/>
          <w:shd w:val="clear" w:color="auto" w:fill="FFFFFF"/>
        </w:rPr>
      </w:pPr>
    </w:p>
    <w:p w14:paraId="0FE289D6" w14:textId="79D25917" w:rsidR="002740E9" w:rsidRDefault="002740E9"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 w14:paraId="00CE9CA8" w14:textId="4F22DEF0" w:rsidR="002740E9" w:rsidRDefault="002740E9"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 w14:paraId="115C7834" w14:textId="1ABC525F" w:rsidR="002740E9" w:rsidRDefault="00AB71AF"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632128" behindDoc="0" locked="0" layoutInCell="1" allowOverlap="1" wp14:anchorId="10D968F7" wp14:editId="7CFD2792">
            <wp:simplePos x="0" y="0"/>
            <wp:positionH relativeFrom="column">
              <wp:posOffset>251460</wp:posOffset>
            </wp:positionH>
            <wp:positionV relativeFrom="paragraph">
              <wp:posOffset>9525</wp:posOffset>
            </wp:positionV>
            <wp:extent cx="1988820" cy="1491615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1491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646464" behindDoc="0" locked="0" layoutInCell="1" allowOverlap="1" wp14:anchorId="76F0E383" wp14:editId="34771365">
            <wp:simplePos x="0" y="0"/>
            <wp:positionH relativeFrom="column">
              <wp:posOffset>2527935</wp:posOffset>
            </wp:positionH>
            <wp:positionV relativeFrom="paragraph">
              <wp:posOffset>10160</wp:posOffset>
            </wp:positionV>
            <wp:extent cx="1960660" cy="1470660"/>
            <wp:effectExtent l="0" t="0" r="1905" b="0"/>
            <wp:wrapNone/>
            <wp:docPr id="9" name="图片 9" descr="C:\Users\lulu\OneDrive\桌面\5.24\IMG_7478.JPGIMG_7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lulu\OneDrive\桌面\5.24\IMG_7478.JPGIMG_7478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066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7C2BF3" w14:textId="77777777" w:rsidR="002740E9" w:rsidRDefault="002740E9"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 w14:paraId="6DAECC13" w14:textId="77777777" w:rsidR="002740E9" w:rsidRDefault="002740E9"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 w14:paraId="65D7DF56" w14:textId="77777777" w:rsidR="002740E9" w:rsidRDefault="002740E9"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 w14:paraId="259FD42A" w14:textId="77777777" w:rsidR="002740E9" w:rsidRDefault="002740E9"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 w14:paraId="7F9B14A3" w14:textId="77777777" w:rsidR="002740E9" w:rsidRDefault="002740E9"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 w14:paraId="7B73B90E" w14:textId="77777777" w:rsidR="002740E9" w:rsidRDefault="007B27D8">
      <w:pPr>
        <w:spacing w:line="400" w:lineRule="exact"/>
        <w:jc w:val="left"/>
        <w:rPr>
          <w:rFonts w:ascii="宋体" w:hAnsi="宋体" w:cs="宋体"/>
          <w:b/>
          <w:bCs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b/>
          <w:bCs/>
          <w:sz w:val="28"/>
          <w:szCs w:val="28"/>
          <w:shd w:val="clear" w:color="auto" w:fill="FFFFFF"/>
        </w:rPr>
        <w:t>二、户外游戏</w:t>
      </w:r>
    </w:p>
    <w:p w14:paraId="138CE9AF" w14:textId="26671AD4" w:rsidR="002740E9" w:rsidRPr="00DD2AAF" w:rsidRDefault="00AB71AF">
      <w:pPr>
        <w:spacing w:line="360" w:lineRule="exact"/>
        <w:ind w:firstLineChars="200" w:firstLine="560"/>
        <w:jc w:val="left"/>
        <w:rPr>
          <w:rFonts w:ascii="Helvetica Neue" w:hAnsi="Helvetica Neue" w:hint="eastAsia"/>
          <w:bCs/>
          <w:color w:val="333333"/>
          <w:spacing w:val="8"/>
          <w:sz w:val="28"/>
          <w:szCs w:val="28"/>
        </w:rPr>
      </w:pPr>
      <w:r w:rsidRPr="00DD2AAF">
        <w:rPr>
          <w:rFonts w:ascii="宋体" w:hAnsi="宋体" w:cs="宋体" w:hint="eastAsia"/>
          <w:noProof/>
          <w:sz w:val="28"/>
          <w:szCs w:val="28"/>
          <w:shd w:val="clear" w:color="auto" w:fill="FFFFFF"/>
        </w:rPr>
        <w:t>今天由于天气原因，我们没有进行户外活动，但是我们在教室里进行了武术表演的练习，</w:t>
      </w:r>
      <w:r w:rsidR="00DD2AAF" w:rsidRPr="00DD2AAF">
        <w:rPr>
          <w:rFonts w:ascii="宋体" w:hAnsi="宋体" w:cs="宋体" w:hint="eastAsia"/>
          <w:noProof/>
          <w:sz w:val="28"/>
          <w:szCs w:val="28"/>
          <w:shd w:val="clear" w:color="auto" w:fill="FFFFFF"/>
        </w:rPr>
        <w:t>孩子们认真学习和练习，头上都出汗了呢！</w:t>
      </w:r>
      <w:r w:rsidR="00DD2AAF">
        <w:rPr>
          <w:rFonts w:ascii="宋体" w:hAnsi="宋体" w:cs="宋体" w:hint="eastAsia"/>
          <w:noProof/>
          <w:sz w:val="28"/>
          <w:szCs w:val="28"/>
          <w:shd w:val="clear" w:color="auto" w:fill="FFFFFF"/>
        </w:rPr>
        <w:t>然后我们在教室里喝水、休息和擦汗，每个人的身体都得到了锻炼！</w:t>
      </w:r>
    </w:p>
    <w:p w14:paraId="1FED8923" w14:textId="77777777" w:rsidR="002740E9" w:rsidRDefault="002740E9">
      <w:pPr>
        <w:spacing w:line="360" w:lineRule="exact"/>
        <w:ind w:firstLineChars="200" w:firstLine="592"/>
        <w:jc w:val="left"/>
        <w:rPr>
          <w:rFonts w:ascii="Helvetica Neue" w:hAnsi="Helvetica Neue" w:hint="eastAsia"/>
          <w:bCs/>
          <w:color w:val="333333"/>
          <w:spacing w:val="8"/>
          <w:sz w:val="28"/>
          <w:szCs w:val="28"/>
        </w:rPr>
      </w:pPr>
    </w:p>
    <w:p w14:paraId="56AF8348" w14:textId="2E4AE16E" w:rsidR="002740E9" w:rsidRDefault="007B27D8">
      <w:pPr>
        <w:spacing w:line="360" w:lineRule="exact"/>
        <w:ind w:left="210"/>
        <w:jc w:val="left"/>
        <w:rPr>
          <w:rFonts w:ascii="宋体" w:eastAsia="宋体" w:hAnsi="宋体" w:cs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三、集体</w:t>
      </w: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活动——</w:t>
      </w:r>
      <w:r w:rsidR="00DD2AAF">
        <w:rPr>
          <w:rFonts w:ascii="宋体" w:eastAsia="宋体" w:hAnsi="宋体" w:cs="宋体" w:hint="eastAsia"/>
          <w:b/>
          <w:color w:val="000000"/>
          <w:sz w:val="28"/>
          <w:szCs w:val="28"/>
        </w:rPr>
        <w:t>音乐</w:t>
      </w: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：</w:t>
      </w:r>
      <w:r w:rsidR="00DD2AAF">
        <w:rPr>
          <w:rFonts w:ascii="宋体" w:eastAsia="宋体" w:hAnsi="宋体" w:cs="宋体" w:hint="eastAsia"/>
          <w:b/>
          <w:color w:val="000000"/>
          <w:sz w:val="28"/>
          <w:szCs w:val="28"/>
        </w:rPr>
        <w:t>毕业歌</w:t>
      </w:r>
    </w:p>
    <w:p w14:paraId="49880F64" w14:textId="77777777" w:rsidR="00DD2AAF" w:rsidRPr="00DD2AAF" w:rsidRDefault="00DD2AAF" w:rsidP="008756B7">
      <w:pPr>
        <w:spacing w:line="360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  <w:r w:rsidRPr="00DD2AAF">
        <w:rPr>
          <w:rFonts w:ascii="宋体" w:hAnsi="宋体" w:hint="eastAsia"/>
          <w:sz w:val="28"/>
          <w:szCs w:val="28"/>
        </w:rPr>
        <w:t>《毕业歌》歌曲旋律非常优美，歌曲ABA的句式比较明显，字里行间抒发着幼儿热爱幼儿园、热爱老师的一片深情，这首歌恰如其分地表达了幼儿毕业的心情。歌曲中</w:t>
      </w:r>
      <w:proofErr w:type="gramStart"/>
      <w:r w:rsidRPr="00DD2AAF">
        <w:rPr>
          <w:rFonts w:ascii="宋体" w:hAnsi="宋体" w:hint="eastAsia"/>
          <w:sz w:val="28"/>
          <w:szCs w:val="28"/>
        </w:rPr>
        <w:t>的附点音符</w:t>
      </w:r>
      <w:proofErr w:type="gramEnd"/>
      <w:r w:rsidRPr="00DD2AAF">
        <w:rPr>
          <w:rFonts w:ascii="宋体" w:hAnsi="宋体" w:hint="eastAsia"/>
          <w:sz w:val="28"/>
          <w:szCs w:val="28"/>
        </w:rPr>
        <w:t>使得歌曲充满了抒情舒展的旋律情绪，其中A段歌曲欢快、跳跃，B段歌曲抒情、舒展。本次活动主要引导幼儿感知歌曲的情绪，有感情地学唱歌曲。</w:t>
      </w:r>
    </w:p>
    <w:p w14:paraId="7FB5D934" w14:textId="3F080C05" w:rsidR="008756B7" w:rsidRDefault="00DD2AAF" w:rsidP="008756B7">
      <w:pPr>
        <w:spacing w:line="360" w:lineRule="exact"/>
        <w:ind w:firstLineChars="200" w:firstLine="560"/>
        <w:rPr>
          <w:rFonts w:ascii="宋体" w:hAnsi="宋体"/>
          <w:sz w:val="28"/>
          <w:szCs w:val="28"/>
          <w:shd w:val="clear" w:color="auto" w:fill="FFFFFF"/>
        </w:rPr>
      </w:pPr>
      <w:r w:rsidRPr="00DD2AAF">
        <w:rPr>
          <w:rFonts w:ascii="宋体" w:hAnsi="宋体" w:cs="宋体" w:hint="eastAsia"/>
          <w:bCs/>
          <w:color w:val="000000"/>
          <w:sz w:val="28"/>
          <w:szCs w:val="28"/>
        </w:rPr>
        <w:lastRenderedPageBreak/>
        <w:t>活动中</w:t>
      </w:r>
      <w:r>
        <w:rPr>
          <w:rFonts w:ascii="宋体" w:hAnsi="宋体" w:cs="宋体" w:hint="eastAsia"/>
          <w:bCs/>
          <w:color w:val="000000"/>
          <w:sz w:val="28"/>
          <w:szCs w:val="28"/>
        </w:rPr>
        <w:t>能</w:t>
      </w:r>
      <w:r w:rsidRPr="00DD2AAF">
        <w:rPr>
          <w:rFonts w:ascii="宋体" w:hAnsi="宋体" w:hint="eastAsia"/>
          <w:color w:val="000000"/>
          <w:sz w:val="28"/>
          <w:szCs w:val="28"/>
        </w:rPr>
        <w:t>够唱</w:t>
      </w:r>
      <w:proofErr w:type="gramStart"/>
      <w:r w:rsidRPr="00DD2AAF">
        <w:rPr>
          <w:rFonts w:ascii="宋体" w:hAnsi="宋体" w:hint="eastAsia"/>
          <w:color w:val="000000"/>
          <w:sz w:val="28"/>
          <w:szCs w:val="28"/>
        </w:rPr>
        <w:t>准音乐附点</w:t>
      </w:r>
      <w:proofErr w:type="gramEnd"/>
      <w:r w:rsidRPr="00DD2AAF">
        <w:rPr>
          <w:rFonts w:ascii="宋体" w:hAnsi="宋体" w:hint="eastAsia"/>
          <w:color w:val="000000"/>
          <w:sz w:val="28"/>
          <w:szCs w:val="28"/>
        </w:rPr>
        <w:t>节奏，有感情地演唱歌曲</w:t>
      </w:r>
      <w:r>
        <w:rPr>
          <w:rFonts w:ascii="宋体" w:hAnsi="宋体" w:hint="eastAsia"/>
          <w:color w:val="000000"/>
          <w:sz w:val="28"/>
          <w:szCs w:val="28"/>
        </w:rPr>
        <w:t>的孩子有：</w:t>
      </w:r>
      <w:r w:rsidR="008756B7" w:rsidRPr="008756B7">
        <w:rPr>
          <w:rFonts w:ascii="宋体" w:hAnsi="宋体" w:hint="eastAsia"/>
          <w:sz w:val="28"/>
          <w:szCs w:val="28"/>
          <w:shd w:val="clear" w:color="auto" w:fill="FFFFFF"/>
        </w:rPr>
        <w:t>刘梦苒、孙语晨、徐若凌、孙语晗、王婉睿、张晓涵、唐可欣、唐旗琰、裴奕丞、</w:t>
      </w:r>
      <w:proofErr w:type="gramStart"/>
      <w:r w:rsidR="008756B7" w:rsidRPr="008756B7">
        <w:rPr>
          <w:rFonts w:ascii="宋体" w:hAnsi="宋体" w:hint="eastAsia"/>
          <w:sz w:val="28"/>
          <w:szCs w:val="28"/>
          <w:shd w:val="clear" w:color="auto" w:fill="FFFFFF"/>
        </w:rPr>
        <w:t>谌</w:t>
      </w:r>
      <w:proofErr w:type="gramEnd"/>
      <w:r w:rsidR="008756B7" w:rsidRPr="008756B7">
        <w:rPr>
          <w:rFonts w:ascii="宋体" w:hAnsi="宋体" w:hint="eastAsia"/>
          <w:sz w:val="28"/>
          <w:szCs w:val="28"/>
          <w:shd w:val="clear" w:color="auto" w:fill="FFFFFF"/>
        </w:rPr>
        <w:t>欣</w:t>
      </w:r>
      <w:proofErr w:type="gramStart"/>
      <w:r w:rsidR="008756B7" w:rsidRPr="008756B7">
        <w:rPr>
          <w:rFonts w:ascii="宋体" w:hAnsi="宋体" w:hint="eastAsia"/>
          <w:sz w:val="28"/>
          <w:szCs w:val="28"/>
          <w:shd w:val="clear" w:color="auto" w:fill="FFFFFF"/>
        </w:rPr>
        <w:t>怡</w:t>
      </w:r>
      <w:proofErr w:type="gramEnd"/>
      <w:r w:rsidR="008756B7" w:rsidRPr="008756B7">
        <w:rPr>
          <w:rFonts w:ascii="宋体" w:hAnsi="宋体" w:hint="eastAsia"/>
          <w:sz w:val="28"/>
          <w:szCs w:val="28"/>
          <w:shd w:val="clear" w:color="auto" w:fill="FFFFFF"/>
        </w:rPr>
        <w:t>、曹欣荣、祝苏杨 、刘燕临、张羽轩、陈露函、聂暄涵、何子彤、孙逸卓、薛文辰、叶佳熙、金有浩、王隽</w:t>
      </w:r>
      <w:proofErr w:type="gramStart"/>
      <w:r w:rsidR="008756B7" w:rsidRPr="008756B7">
        <w:rPr>
          <w:rFonts w:ascii="宋体" w:hAnsi="宋体" w:hint="eastAsia"/>
          <w:sz w:val="28"/>
          <w:szCs w:val="28"/>
          <w:shd w:val="clear" w:color="auto" w:fill="FFFFFF"/>
        </w:rPr>
        <w:t>喆</w:t>
      </w:r>
      <w:proofErr w:type="gramEnd"/>
      <w:r w:rsidR="008756B7" w:rsidRPr="008756B7">
        <w:rPr>
          <w:rFonts w:ascii="宋体" w:hAnsi="宋体" w:hint="eastAsia"/>
          <w:sz w:val="28"/>
          <w:szCs w:val="28"/>
          <w:shd w:val="clear" w:color="auto" w:fill="FFFFFF"/>
        </w:rPr>
        <w:t>、王梓陌、颜梦伶</w:t>
      </w:r>
      <w:r w:rsidR="008756B7">
        <w:rPr>
          <w:rFonts w:ascii="宋体" w:hAnsi="宋体" w:hint="eastAsia"/>
          <w:sz w:val="28"/>
          <w:szCs w:val="28"/>
          <w:shd w:val="clear" w:color="auto" w:fill="FFFFFF"/>
        </w:rPr>
        <w:t>。</w:t>
      </w:r>
    </w:p>
    <w:p w14:paraId="32C1F79B" w14:textId="1BE5F570" w:rsidR="00B15944" w:rsidRPr="00B15944" w:rsidRDefault="00B15944" w:rsidP="00B15944">
      <w:pPr>
        <w:spacing w:line="360" w:lineRule="exact"/>
        <w:rPr>
          <w:rFonts w:ascii="宋体" w:hAnsi="宋体"/>
          <w:b/>
          <w:bCs/>
          <w:sz w:val="28"/>
          <w:szCs w:val="28"/>
          <w:shd w:val="clear" w:color="auto" w:fill="FFFFFF"/>
        </w:rPr>
      </w:pPr>
      <w:r w:rsidRPr="00B15944">
        <w:rPr>
          <w:rFonts w:ascii="宋体" w:hAnsi="宋体" w:hint="eastAsia"/>
          <w:b/>
          <w:bCs/>
          <w:sz w:val="28"/>
          <w:szCs w:val="28"/>
          <w:shd w:val="clear" w:color="auto" w:fill="FFFFFF"/>
        </w:rPr>
        <w:t>四、区域游戏：</w:t>
      </w:r>
    </w:p>
    <w:p w14:paraId="25FA36F0" w14:textId="45E57692" w:rsidR="00B15944" w:rsidRDefault="00542531" w:rsidP="008756B7">
      <w:pPr>
        <w:spacing w:line="360" w:lineRule="exact"/>
        <w:ind w:firstLineChars="200" w:firstLine="420"/>
        <w:rPr>
          <w:rFonts w:ascii="宋体" w:hAnsi="宋体"/>
          <w:b/>
          <w:bCs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693568" behindDoc="0" locked="0" layoutInCell="1" allowOverlap="1" wp14:anchorId="0A71047D" wp14:editId="72F772AA">
            <wp:simplePos x="0" y="0"/>
            <wp:positionH relativeFrom="column">
              <wp:posOffset>3703320</wp:posOffset>
            </wp:positionH>
            <wp:positionV relativeFrom="paragraph">
              <wp:posOffset>198120</wp:posOffset>
            </wp:positionV>
            <wp:extent cx="1849120" cy="1386840"/>
            <wp:effectExtent l="0" t="0" r="0" b="381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680256" behindDoc="0" locked="0" layoutInCell="1" allowOverlap="1" wp14:anchorId="3BD960E6" wp14:editId="6BC85488">
            <wp:simplePos x="0" y="0"/>
            <wp:positionH relativeFrom="column">
              <wp:posOffset>1706880</wp:posOffset>
            </wp:positionH>
            <wp:positionV relativeFrom="paragraph">
              <wp:posOffset>182880</wp:posOffset>
            </wp:positionV>
            <wp:extent cx="1849120" cy="1386840"/>
            <wp:effectExtent l="0" t="0" r="0" b="381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666944" behindDoc="0" locked="0" layoutInCell="1" allowOverlap="1" wp14:anchorId="247E2C25" wp14:editId="0F02A16C">
            <wp:simplePos x="0" y="0"/>
            <wp:positionH relativeFrom="column">
              <wp:posOffset>-274320</wp:posOffset>
            </wp:positionH>
            <wp:positionV relativeFrom="paragraph">
              <wp:posOffset>167640</wp:posOffset>
            </wp:positionV>
            <wp:extent cx="1849120" cy="1386840"/>
            <wp:effectExtent l="0" t="0" r="0" b="381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12E67E" w14:textId="79C93212" w:rsidR="00542531" w:rsidRDefault="00542531" w:rsidP="008756B7">
      <w:pPr>
        <w:spacing w:line="360" w:lineRule="exact"/>
        <w:ind w:firstLineChars="200" w:firstLine="562"/>
        <w:rPr>
          <w:rFonts w:ascii="宋体" w:hAnsi="宋体"/>
          <w:b/>
          <w:bCs/>
          <w:sz w:val="28"/>
          <w:szCs w:val="28"/>
          <w:shd w:val="clear" w:color="auto" w:fill="FFFFFF"/>
        </w:rPr>
      </w:pPr>
    </w:p>
    <w:p w14:paraId="2CD3A59D" w14:textId="4E8546EF" w:rsidR="00542531" w:rsidRDefault="00542531" w:rsidP="008756B7">
      <w:pPr>
        <w:spacing w:line="360" w:lineRule="exact"/>
        <w:ind w:firstLineChars="200" w:firstLine="562"/>
        <w:rPr>
          <w:rFonts w:ascii="宋体" w:hAnsi="宋体"/>
          <w:b/>
          <w:bCs/>
          <w:sz w:val="28"/>
          <w:szCs w:val="28"/>
          <w:shd w:val="clear" w:color="auto" w:fill="FFFFFF"/>
        </w:rPr>
      </w:pPr>
    </w:p>
    <w:p w14:paraId="69FF22ED" w14:textId="7BEBD1B5" w:rsidR="00542531" w:rsidRDefault="00542531" w:rsidP="008756B7">
      <w:pPr>
        <w:spacing w:line="360" w:lineRule="exact"/>
        <w:ind w:firstLineChars="200" w:firstLine="562"/>
        <w:rPr>
          <w:rFonts w:ascii="宋体" w:hAnsi="宋体"/>
          <w:b/>
          <w:bCs/>
          <w:sz w:val="28"/>
          <w:szCs w:val="28"/>
          <w:shd w:val="clear" w:color="auto" w:fill="FFFFFF"/>
        </w:rPr>
      </w:pPr>
    </w:p>
    <w:p w14:paraId="20D91760" w14:textId="7CC1C412" w:rsidR="00542531" w:rsidRPr="00B15944" w:rsidRDefault="00542531" w:rsidP="008756B7">
      <w:pPr>
        <w:spacing w:line="360" w:lineRule="exact"/>
        <w:ind w:firstLineChars="200" w:firstLine="562"/>
        <w:rPr>
          <w:rFonts w:ascii="宋体" w:hAnsi="宋体" w:hint="eastAsia"/>
          <w:b/>
          <w:bCs/>
          <w:sz w:val="28"/>
          <w:szCs w:val="28"/>
          <w:shd w:val="clear" w:color="auto" w:fill="FFFFFF"/>
        </w:rPr>
      </w:pPr>
    </w:p>
    <w:p w14:paraId="0FDA5474" w14:textId="53202C15" w:rsidR="00B15944" w:rsidRDefault="00B15944" w:rsidP="008756B7">
      <w:pPr>
        <w:spacing w:line="360" w:lineRule="exact"/>
        <w:ind w:firstLineChars="200" w:firstLine="560"/>
        <w:rPr>
          <w:rFonts w:ascii="宋体" w:hAnsi="宋体"/>
          <w:sz w:val="28"/>
          <w:szCs w:val="28"/>
          <w:shd w:val="clear" w:color="auto" w:fill="FFFFFF"/>
        </w:rPr>
      </w:pPr>
    </w:p>
    <w:p w14:paraId="38C009AB" w14:textId="500AA66A" w:rsidR="00B15944" w:rsidRDefault="00B15944" w:rsidP="008756B7">
      <w:pPr>
        <w:spacing w:line="360" w:lineRule="exact"/>
        <w:ind w:firstLineChars="200" w:firstLine="560"/>
        <w:rPr>
          <w:rFonts w:ascii="宋体" w:hAnsi="宋体"/>
          <w:sz w:val="28"/>
          <w:szCs w:val="28"/>
          <w:shd w:val="clear" w:color="auto" w:fill="FFFFFF"/>
        </w:rPr>
      </w:pPr>
    </w:p>
    <w:p w14:paraId="3A2359D3" w14:textId="21256964" w:rsidR="00B15944" w:rsidRDefault="00542531" w:rsidP="008756B7">
      <w:pPr>
        <w:spacing w:line="360" w:lineRule="exact"/>
        <w:ind w:firstLineChars="200" w:firstLine="420"/>
        <w:rPr>
          <w:rFonts w:ascii="宋体" w:hAnsi="宋体"/>
          <w:sz w:val="28"/>
          <w:szCs w:val="28"/>
          <w:shd w:val="clear" w:color="auto" w:fill="FFFFFF"/>
        </w:rPr>
      </w:pP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712000" behindDoc="0" locked="0" layoutInCell="1" allowOverlap="1" wp14:anchorId="3181321D" wp14:editId="0E3ADBF0">
            <wp:simplePos x="0" y="0"/>
            <wp:positionH relativeFrom="column">
              <wp:posOffset>3688080</wp:posOffset>
            </wp:positionH>
            <wp:positionV relativeFrom="paragraph">
              <wp:posOffset>152400</wp:posOffset>
            </wp:positionV>
            <wp:extent cx="1849120" cy="1386840"/>
            <wp:effectExtent l="0" t="0" r="0" b="381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707904" behindDoc="0" locked="0" layoutInCell="1" allowOverlap="1" wp14:anchorId="1E10F64C" wp14:editId="0A012AC6">
            <wp:simplePos x="0" y="0"/>
            <wp:positionH relativeFrom="column">
              <wp:posOffset>1706880</wp:posOffset>
            </wp:positionH>
            <wp:positionV relativeFrom="paragraph">
              <wp:posOffset>114300</wp:posOffset>
            </wp:positionV>
            <wp:extent cx="1849120" cy="1386840"/>
            <wp:effectExtent l="0" t="0" r="0" b="381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宋体" w:hint="eastAsia"/>
          <w:noProof/>
          <w:szCs w:val="21"/>
          <w:shd w:val="clear" w:color="auto" w:fill="FFFFFF"/>
        </w:rPr>
        <w:drawing>
          <wp:anchor distT="0" distB="0" distL="114300" distR="114300" simplePos="0" relativeHeight="251701760" behindDoc="0" locked="0" layoutInCell="1" allowOverlap="1" wp14:anchorId="534C87FE" wp14:editId="3348E30B">
            <wp:simplePos x="0" y="0"/>
            <wp:positionH relativeFrom="column">
              <wp:posOffset>-251460</wp:posOffset>
            </wp:positionH>
            <wp:positionV relativeFrom="paragraph">
              <wp:posOffset>99060</wp:posOffset>
            </wp:positionV>
            <wp:extent cx="1849120" cy="1386840"/>
            <wp:effectExtent l="0" t="0" r="0" b="381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1386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68EE7" w14:textId="3A3072BD" w:rsidR="00B15944" w:rsidRDefault="00B15944" w:rsidP="008756B7">
      <w:pPr>
        <w:spacing w:line="360" w:lineRule="exact"/>
        <w:ind w:firstLineChars="200" w:firstLine="560"/>
        <w:rPr>
          <w:rFonts w:ascii="宋体" w:hAnsi="宋体"/>
          <w:sz w:val="28"/>
          <w:szCs w:val="28"/>
          <w:shd w:val="clear" w:color="auto" w:fill="FFFFFF"/>
        </w:rPr>
      </w:pPr>
    </w:p>
    <w:p w14:paraId="650B9B14" w14:textId="09493273" w:rsidR="00B15944" w:rsidRDefault="00B15944" w:rsidP="008756B7">
      <w:pPr>
        <w:spacing w:line="360" w:lineRule="exact"/>
        <w:ind w:firstLineChars="200" w:firstLine="560"/>
        <w:rPr>
          <w:rFonts w:ascii="宋体" w:hAnsi="宋体"/>
          <w:sz w:val="28"/>
          <w:szCs w:val="28"/>
          <w:shd w:val="clear" w:color="auto" w:fill="FFFFFF"/>
        </w:rPr>
      </w:pPr>
    </w:p>
    <w:p w14:paraId="582113A2" w14:textId="77777777" w:rsidR="00B15944" w:rsidRPr="008756B7" w:rsidRDefault="00B15944" w:rsidP="008756B7">
      <w:pPr>
        <w:spacing w:line="360" w:lineRule="exact"/>
        <w:ind w:firstLineChars="200" w:firstLine="560"/>
        <w:rPr>
          <w:rFonts w:ascii="Times New Roman" w:eastAsia="宋体" w:hAnsi="Times New Roman" w:cs="Times New Roman" w:hint="eastAsia"/>
          <w:sz w:val="28"/>
          <w:szCs w:val="28"/>
        </w:rPr>
      </w:pPr>
    </w:p>
    <w:p w14:paraId="7B7213EC" w14:textId="42C59B49" w:rsidR="002740E9" w:rsidRDefault="002740E9" w:rsidP="008756B7"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 w14:paraId="31E31AC9" w14:textId="316002D2" w:rsidR="00542531" w:rsidRDefault="00542531" w:rsidP="008756B7"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 w14:paraId="4B58F666" w14:textId="2EF1852A" w:rsidR="00542531" w:rsidRDefault="00542531" w:rsidP="008756B7">
      <w:pPr>
        <w:spacing w:line="360" w:lineRule="exact"/>
        <w:rPr>
          <w:rFonts w:ascii="宋体" w:hAnsi="宋体" w:cs="宋体"/>
          <w:bCs/>
          <w:color w:val="000000"/>
          <w:sz w:val="28"/>
          <w:szCs w:val="28"/>
        </w:rPr>
      </w:pPr>
    </w:p>
    <w:p w14:paraId="028E7B7F" w14:textId="77777777" w:rsidR="00542531" w:rsidRPr="008756B7" w:rsidRDefault="00542531" w:rsidP="008756B7">
      <w:pPr>
        <w:spacing w:line="360" w:lineRule="exact"/>
        <w:rPr>
          <w:rFonts w:ascii="宋体" w:hAnsi="宋体" w:cs="宋体" w:hint="eastAsia"/>
          <w:bCs/>
          <w:color w:val="000000"/>
          <w:sz w:val="28"/>
          <w:szCs w:val="28"/>
        </w:rPr>
      </w:pPr>
    </w:p>
    <w:p w14:paraId="62732FA8" w14:textId="2D2B3E36" w:rsidR="002740E9" w:rsidRDefault="00B15944" w:rsidP="00B15944">
      <w:pPr>
        <w:spacing w:line="400" w:lineRule="exact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hAnsi="宋体" w:cs="宋体" w:hint="eastAsia"/>
          <w:b/>
          <w:color w:val="000000"/>
          <w:sz w:val="28"/>
          <w:szCs w:val="28"/>
        </w:rPr>
        <w:t>五</w:t>
      </w:r>
      <w:r w:rsidR="007B27D8">
        <w:rPr>
          <w:rFonts w:ascii="宋体" w:hAnsi="宋体" w:cs="宋体" w:hint="eastAsia"/>
          <w:b/>
          <w:color w:val="000000"/>
          <w:sz w:val="28"/>
          <w:szCs w:val="28"/>
        </w:rPr>
        <w:t>、</w:t>
      </w:r>
      <w:r w:rsidR="007B27D8">
        <w:rPr>
          <w:rFonts w:ascii="宋体" w:hAnsi="宋体" w:cs="宋体" w:hint="eastAsia"/>
          <w:b/>
          <w:color w:val="000000"/>
          <w:sz w:val="28"/>
          <w:szCs w:val="28"/>
        </w:rPr>
        <w:t>生活活动</w:t>
      </w:r>
    </w:p>
    <w:p w14:paraId="77F821A9" w14:textId="204287DA" w:rsidR="002740E9" w:rsidRDefault="007B27D8">
      <w:pPr>
        <w:widowControl/>
        <w:autoSpaceDE w:val="0"/>
        <w:autoSpaceDN w:val="0"/>
        <w:adjustRightInd w:val="0"/>
        <w:spacing w:line="400" w:lineRule="exact"/>
        <w:ind w:firstLineChars="200" w:firstLine="560"/>
        <w:rPr>
          <w:rFonts w:ascii="宋体" w:eastAsia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1.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进餐情况：今天午饭吃的是</w:t>
      </w:r>
      <w:r w:rsidR="008756B7" w:rsidRPr="008756B7">
        <w:rPr>
          <w:rFonts w:ascii="宋体" w:eastAsia="宋体" w:hAnsi="宋体" w:cs="宋体" w:hint="eastAsia"/>
          <w:sz w:val="28"/>
          <w:szCs w:val="28"/>
        </w:rPr>
        <w:t>萝卜炒鸭胗，花菜炒鸡蛋，豆腐鸡蛋汤</w:t>
      </w:r>
      <w:r w:rsidR="008756B7">
        <w:rPr>
          <w:rFonts w:ascii="宋体" w:eastAsia="宋体" w:hAnsi="宋体" w:cs="宋体" w:hint="eastAsia"/>
          <w:bCs/>
          <w:color w:val="000000"/>
          <w:sz w:val="28"/>
          <w:szCs w:val="28"/>
        </w:rPr>
        <w:t>，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除了李文</w:t>
      </w:r>
      <w:proofErr w:type="gramStart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轩</w:t>
      </w:r>
      <w:proofErr w:type="gramEnd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小朋友有剩</w:t>
      </w:r>
      <w:r w:rsidR="008756B7">
        <w:rPr>
          <w:rFonts w:ascii="宋体" w:eastAsia="宋体" w:hAnsi="宋体" w:cs="宋体" w:hint="eastAsia"/>
          <w:bCs/>
          <w:color w:val="000000"/>
          <w:sz w:val="28"/>
          <w:szCs w:val="28"/>
        </w:rPr>
        <w:t>菜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外，其它所有小朋友都能很快把自己的饭菜吃干净，真不错！而且每位小朋友都能做到饭后三部曲“洗手、漱口、擦嘴巴”呢！</w:t>
      </w:r>
    </w:p>
    <w:p w14:paraId="0530443D" w14:textId="64F6DDCF" w:rsidR="002740E9" w:rsidRDefault="007B27D8">
      <w:pPr>
        <w:spacing w:line="360" w:lineRule="exact"/>
        <w:ind w:firstLineChars="200" w:firstLine="560"/>
        <w:jc w:val="left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2.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午睡情况：散步过后大家进入午睡状态，在躺在床上半小时后，大部分小朋友都已经睡着。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其中只有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王熙雯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、裴亦丞小朋友躺在床上翻来翻去休息，没有睡着。</w:t>
      </w:r>
    </w:p>
    <w:p w14:paraId="27B684BF" w14:textId="77777777" w:rsidR="002740E9" w:rsidRDefault="002740E9">
      <w:pPr>
        <w:spacing w:line="360" w:lineRule="exact"/>
        <w:ind w:firstLineChars="200" w:firstLine="560"/>
        <w:jc w:val="left"/>
        <w:rPr>
          <w:rFonts w:ascii="宋体" w:eastAsia="宋体" w:hAnsi="宋体" w:cs="宋体"/>
          <w:bCs/>
          <w:color w:val="000000"/>
          <w:sz w:val="28"/>
          <w:szCs w:val="28"/>
        </w:rPr>
      </w:pPr>
    </w:p>
    <w:p w14:paraId="200F49C9" w14:textId="77777777" w:rsidR="002740E9" w:rsidRDefault="007B27D8">
      <w:pPr>
        <w:spacing w:line="400" w:lineRule="exact"/>
        <w:jc w:val="left"/>
        <w:rPr>
          <w:rFonts w:ascii="宋体" w:eastAsia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/>
          <w:color w:val="000000"/>
          <w:sz w:val="28"/>
          <w:szCs w:val="28"/>
        </w:rPr>
        <w:t>温馨提示：</w:t>
      </w:r>
    </w:p>
    <w:p w14:paraId="058E78EB" w14:textId="77777777" w:rsidR="002740E9" w:rsidRDefault="007B27D8">
      <w:pPr>
        <w:spacing w:line="400" w:lineRule="exact"/>
        <w:ind w:left="421"/>
        <w:jc w:val="left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1.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今天我们全体幼儿都做了核酸，请</w:t>
      </w:r>
      <w:proofErr w:type="gramStart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家长第</w:t>
      </w:r>
      <w:proofErr w:type="gramEnd"/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一时间把孩子的核酸结果上传到对应的小程序里哦！</w:t>
      </w:r>
    </w:p>
    <w:p w14:paraId="45C17B21" w14:textId="77777777" w:rsidR="002740E9" w:rsidRDefault="007B27D8">
      <w:pPr>
        <w:spacing w:line="400" w:lineRule="exact"/>
        <w:ind w:firstLineChars="200" w:firstLine="560"/>
        <w:jc w:val="left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2.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每日健康状况表和交接表都是每天必须填写的表格，请所有人都按时填完哦！</w:t>
      </w:r>
    </w:p>
    <w:p w14:paraId="2A9D7DD3" w14:textId="77777777" w:rsidR="002740E9" w:rsidRDefault="002740E9">
      <w:pPr>
        <w:pStyle w:val="a8"/>
        <w:spacing w:line="400" w:lineRule="exact"/>
        <w:jc w:val="left"/>
        <w:rPr>
          <w:rFonts w:ascii="宋体" w:hAnsi="宋体" w:cs="宋体"/>
          <w:bCs/>
          <w:color w:val="000000"/>
          <w:szCs w:val="21"/>
        </w:rPr>
      </w:pPr>
    </w:p>
    <w:sectPr w:rsidR="002740E9">
      <w:headerReference w:type="default" r:id="rId17"/>
      <w:footerReference w:type="default" r:id="rId1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56A7C" w14:textId="77777777" w:rsidR="007B27D8" w:rsidRDefault="007B27D8">
      <w:r>
        <w:separator/>
      </w:r>
    </w:p>
  </w:endnote>
  <w:endnote w:type="continuationSeparator" w:id="0">
    <w:p w14:paraId="0483D45E" w14:textId="77777777" w:rsidR="007B27D8" w:rsidRDefault="007B2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 Neue">
    <w:altName w:val="Times New Roman"/>
    <w:charset w:val="00"/>
    <w:family w:val="auto"/>
    <w:pitch w:val="default"/>
    <w:sig w:usb0="00000000" w:usb1="00000000" w:usb2="0000001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B4E5C" w14:textId="77777777" w:rsidR="002740E9" w:rsidRDefault="007B27D8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2C8F8B5" wp14:editId="22FA2048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16535" w14:textId="77777777" w:rsidR="007B27D8" w:rsidRDefault="007B27D8">
      <w:r>
        <w:separator/>
      </w:r>
    </w:p>
  </w:footnote>
  <w:footnote w:type="continuationSeparator" w:id="0">
    <w:p w14:paraId="5FA8DF0E" w14:textId="77777777" w:rsidR="007B27D8" w:rsidRDefault="007B2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D0560" w14:textId="77777777" w:rsidR="002740E9" w:rsidRDefault="007B27D8">
    <w:pPr>
      <w:pStyle w:val="a4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8D4B4CC" wp14:editId="0328C96F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4EC45A33" wp14:editId="5DC53D2E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7885C"/>
    <w:multiLevelType w:val="singleLevel"/>
    <w:tmpl w:val="4877885C"/>
    <w:lvl w:ilvl="0">
      <w:start w:val="1"/>
      <w:numFmt w:val="chineseCounting"/>
      <w:suff w:val="nothing"/>
      <w:lvlText w:val="%1、"/>
      <w:lvlJc w:val="left"/>
      <w:pPr>
        <w:ind w:left="-212"/>
      </w:pPr>
      <w:rPr>
        <w:rFonts w:hint="eastAsia"/>
      </w:rPr>
    </w:lvl>
  </w:abstractNum>
  <w:num w:numId="1" w16cid:durableId="908350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jb3VudCI6MjUsImhkaWQiOiI3ZjM2MGQ5ODI1ZDVhMzFjMzczMzA1YWI4M2Y5YjNhYyIsInVzZXJDb3VudCI6MjV9"/>
  </w:docVars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740E9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42531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B27D8"/>
    <w:rsid w:val="007D61B7"/>
    <w:rsid w:val="008020C1"/>
    <w:rsid w:val="008141E7"/>
    <w:rsid w:val="00854B30"/>
    <w:rsid w:val="0085742C"/>
    <w:rsid w:val="008625AA"/>
    <w:rsid w:val="008756B7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B71AF"/>
    <w:rsid w:val="00AF319F"/>
    <w:rsid w:val="00B07D03"/>
    <w:rsid w:val="00B12608"/>
    <w:rsid w:val="00B15944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D2AAF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0FF74B5"/>
    <w:rsid w:val="02166CDE"/>
    <w:rsid w:val="03253AFD"/>
    <w:rsid w:val="05FC520E"/>
    <w:rsid w:val="06D64429"/>
    <w:rsid w:val="070C2DB8"/>
    <w:rsid w:val="08116879"/>
    <w:rsid w:val="09843A6E"/>
    <w:rsid w:val="0A082C7A"/>
    <w:rsid w:val="0AFD4997"/>
    <w:rsid w:val="0B4C599F"/>
    <w:rsid w:val="0C270929"/>
    <w:rsid w:val="0C9B5421"/>
    <w:rsid w:val="0DFA3357"/>
    <w:rsid w:val="0F402453"/>
    <w:rsid w:val="104A3A20"/>
    <w:rsid w:val="11E45FF8"/>
    <w:rsid w:val="12AA60C1"/>
    <w:rsid w:val="1432607A"/>
    <w:rsid w:val="149F2901"/>
    <w:rsid w:val="14E66C67"/>
    <w:rsid w:val="14F613F7"/>
    <w:rsid w:val="16544AFB"/>
    <w:rsid w:val="168B5660"/>
    <w:rsid w:val="170F3A4E"/>
    <w:rsid w:val="18B176AE"/>
    <w:rsid w:val="18F331F8"/>
    <w:rsid w:val="1C3A37CB"/>
    <w:rsid w:val="1CC719C5"/>
    <w:rsid w:val="1CD91C92"/>
    <w:rsid w:val="1DBD4933"/>
    <w:rsid w:val="1E8F7778"/>
    <w:rsid w:val="1E934A4F"/>
    <w:rsid w:val="20CC5D9C"/>
    <w:rsid w:val="20F755F3"/>
    <w:rsid w:val="21463923"/>
    <w:rsid w:val="219030C2"/>
    <w:rsid w:val="21A726AC"/>
    <w:rsid w:val="21BB3B80"/>
    <w:rsid w:val="224633E2"/>
    <w:rsid w:val="2257021C"/>
    <w:rsid w:val="29A80411"/>
    <w:rsid w:val="29C15A7E"/>
    <w:rsid w:val="29D7413A"/>
    <w:rsid w:val="2BA7638A"/>
    <w:rsid w:val="2D5A4F80"/>
    <w:rsid w:val="3028588C"/>
    <w:rsid w:val="305B7528"/>
    <w:rsid w:val="31252977"/>
    <w:rsid w:val="32BA24F8"/>
    <w:rsid w:val="352B1A74"/>
    <w:rsid w:val="35CA22DA"/>
    <w:rsid w:val="36867054"/>
    <w:rsid w:val="372F64AA"/>
    <w:rsid w:val="38324BDB"/>
    <w:rsid w:val="39022317"/>
    <w:rsid w:val="39EE23A2"/>
    <w:rsid w:val="3A245A3B"/>
    <w:rsid w:val="3ABE2269"/>
    <w:rsid w:val="3BB56AC5"/>
    <w:rsid w:val="3BD3125C"/>
    <w:rsid w:val="3C237E24"/>
    <w:rsid w:val="3D926E58"/>
    <w:rsid w:val="3DEA7AA3"/>
    <w:rsid w:val="3E85254A"/>
    <w:rsid w:val="3F834B2A"/>
    <w:rsid w:val="3FD470F2"/>
    <w:rsid w:val="40B27D19"/>
    <w:rsid w:val="40FD62E1"/>
    <w:rsid w:val="41491E05"/>
    <w:rsid w:val="4240224C"/>
    <w:rsid w:val="42F91280"/>
    <w:rsid w:val="43386B55"/>
    <w:rsid w:val="44943C3E"/>
    <w:rsid w:val="45863F94"/>
    <w:rsid w:val="494E0399"/>
    <w:rsid w:val="49D96853"/>
    <w:rsid w:val="4A484FA8"/>
    <w:rsid w:val="4B7D320B"/>
    <w:rsid w:val="4EC279D7"/>
    <w:rsid w:val="4F7F1A38"/>
    <w:rsid w:val="50700DB5"/>
    <w:rsid w:val="50942CF5"/>
    <w:rsid w:val="50BB6DF9"/>
    <w:rsid w:val="5137145B"/>
    <w:rsid w:val="53C8664A"/>
    <w:rsid w:val="54F33FAA"/>
    <w:rsid w:val="5538079D"/>
    <w:rsid w:val="553B56AD"/>
    <w:rsid w:val="558A5D0F"/>
    <w:rsid w:val="56692630"/>
    <w:rsid w:val="5749352A"/>
    <w:rsid w:val="5C342ECD"/>
    <w:rsid w:val="5D916F3A"/>
    <w:rsid w:val="5D9A149D"/>
    <w:rsid w:val="5DE54B90"/>
    <w:rsid w:val="5EB04C72"/>
    <w:rsid w:val="5EB42481"/>
    <w:rsid w:val="6244321D"/>
    <w:rsid w:val="632F2202"/>
    <w:rsid w:val="6355472F"/>
    <w:rsid w:val="63AE2E29"/>
    <w:rsid w:val="63BB5ED1"/>
    <w:rsid w:val="654B4E11"/>
    <w:rsid w:val="66F67BDB"/>
    <w:rsid w:val="675713CD"/>
    <w:rsid w:val="69D373B3"/>
    <w:rsid w:val="6A2B6911"/>
    <w:rsid w:val="6AB74A39"/>
    <w:rsid w:val="6AD63FC6"/>
    <w:rsid w:val="6BC73BC4"/>
    <w:rsid w:val="6CBC32CD"/>
    <w:rsid w:val="6E9B0ADE"/>
    <w:rsid w:val="6F44142F"/>
    <w:rsid w:val="70407100"/>
    <w:rsid w:val="72E64F8E"/>
    <w:rsid w:val="74944A76"/>
    <w:rsid w:val="75EC2D9B"/>
    <w:rsid w:val="783E645E"/>
    <w:rsid w:val="7AB83901"/>
    <w:rsid w:val="7ADA3C74"/>
    <w:rsid w:val="7CA56102"/>
    <w:rsid w:val="7E525EFC"/>
    <w:rsid w:val="7E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17D87A8"/>
  <w15:docId w15:val="{28FD5633-917D-4461-9AEF-C1A19DB2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unhideWhenUsed/>
    <w:qFormat/>
    <w:rPr>
      <w:b/>
      <w:bCs/>
      <w:color w:val="262626" w:themeColor="text1" w:themeTint="D9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customStyle="1" w:styleId="a9">
    <w:name w:val="姓名"/>
    <w:basedOn w:val="a"/>
    <w:uiPriority w:val="1"/>
    <w:qFormat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9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TotalTime>28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Moent</dc:creator>
  <cp:lastModifiedBy>lulu448513279@outlook.com</cp:lastModifiedBy>
  <cp:revision>79</cp:revision>
  <cp:lastPrinted>2021-10-19T00:10:00Z</cp:lastPrinted>
  <dcterms:created xsi:type="dcterms:W3CDTF">2021-09-15T00:01:00Z</dcterms:created>
  <dcterms:modified xsi:type="dcterms:W3CDTF">2022-05-26T13:59:00Z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8E7DB3450099478189B5CAD101629322</vt:lpwstr>
  </property>
</Properties>
</file>