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hint="eastAsia" w:asciiTheme="minorEastAsia" w:hAnsiTheme="minorEastAsia" w:eastAsiaTheme="minorEastAsia" w:cstheme="minorEastAsia"/>
          <w:b/>
          <w:bCs/>
          <w:i w:val="0"/>
          <w:iCs w:val="0"/>
          <w:color w:val="575050"/>
          <w:spacing w:val="150"/>
          <w:sz w:val="52"/>
          <w:szCs w:val="54"/>
          <w:lang w:eastAsia="zh-CN"/>
        </w:rPr>
      </w:pPr>
      <w:r>
        <w:rPr>
          <w:rFonts w:hint="eastAsia"/>
          <w:color w:val="C19859" w:themeColor="accent6"/>
          <w:sz w:val="52"/>
          <w:lang w:val="en-US" w:eastAsia="zh-CN"/>
          <w14:textFill>
            <w14:solidFill>
              <w14:schemeClr w14:val="accent6"/>
            </w14:solidFill>
          </w14:textFill>
        </w:rPr>
        <w:drawing>
          <wp:inline distT="0" distB="0" distL="114300" distR="114300">
            <wp:extent cx="5535930" cy="995045"/>
            <wp:effectExtent l="0" t="0" r="1270" b="8255"/>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8"/>
                    <a:stretch>
                      <a:fillRect/>
                    </a:stretch>
                  </pic:blipFill>
                  <pic:spPr>
                    <a:xfrm>
                      <a:off x="0" y="0"/>
                      <a:ext cx="5535930" cy="995045"/>
                    </a:xfrm>
                    <a:prstGeom prst="rect">
                      <a:avLst/>
                    </a:prstGeom>
                  </pic:spPr>
                </pic:pic>
              </a:graphicData>
            </a:graphic>
          </wp:inline>
        </w:drawing>
      </w:r>
    </w:p>
    <w:p>
      <w:pPr>
        <w:spacing w:after="0"/>
        <w:jc w:val="center"/>
        <w:rPr>
          <w:rFonts w:hint="eastAsia" w:asciiTheme="minorEastAsia" w:hAnsiTheme="minorEastAsia" w:eastAsiaTheme="minorEastAsia" w:cstheme="minorEastAsia"/>
          <w:b/>
          <w:bCs/>
          <w:i w:val="0"/>
          <w:iCs w:val="0"/>
          <w:color w:val="443C29" w:themeColor="background2" w:themeShade="40"/>
          <w:spacing w:val="150"/>
          <w:sz w:val="52"/>
          <w:szCs w:val="54"/>
          <w:lang w:eastAsia="zh-CN"/>
        </w:rPr>
      </w:pPr>
      <w:r>
        <w:rPr>
          <w:rFonts w:hint="eastAsia" w:asciiTheme="minorEastAsia" w:hAnsiTheme="minorEastAsia" w:cstheme="minorEastAsia"/>
          <w:b/>
          <w:bCs/>
          <w:i w:val="0"/>
          <w:iCs w:val="0"/>
          <w:color w:val="443C29" w:themeColor="background2" w:themeShade="40"/>
          <w:spacing w:val="150"/>
          <w:sz w:val="52"/>
          <w:szCs w:val="54"/>
          <w:lang w:eastAsia="zh-CN"/>
        </w:rPr>
        <w:t>大</w:t>
      </w:r>
      <w:r>
        <w:rPr>
          <w:rFonts w:hint="eastAsia" w:asciiTheme="minorEastAsia" w:hAnsiTheme="minorEastAsia" w:cstheme="minorEastAsia"/>
          <w:b/>
          <w:bCs/>
          <w:i w:val="0"/>
          <w:iCs w:val="0"/>
          <w:color w:val="443C29" w:themeColor="background2" w:themeShade="40"/>
          <w:spacing w:val="150"/>
          <w:sz w:val="52"/>
          <w:szCs w:val="54"/>
          <w:lang w:val="en-US" w:eastAsia="zh-CN"/>
        </w:rPr>
        <w:t>四</w:t>
      </w:r>
      <w:r>
        <w:rPr>
          <w:rFonts w:hint="eastAsia" w:asciiTheme="minorEastAsia" w:hAnsiTheme="minorEastAsia" w:eastAsiaTheme="minorEastAsia" w:cstheme="minorEastAsia"/>
          <w:b/>
          <w:bCs/>
          <w:i w:val="0"/>
          <w:iCs w:val="0"/>
          <w:color w:val="443C29" w:themeColor="background2" w:themeShade="40"/>
          <w:spacing w:val="150"/>
          <w:sz w:val="52"/>
          <w:szCs w:val="54"/>
          <w:lang w:eastAsia="zh-CN"/>
        </w:rPr>
        <w:t>·物语</w:t>
      </w:r>
    </w:p>
    <w:p>
      <w:pPr>
        <w:spacing w:after="0"/>
        <w:jc w:val="center"/>
        <w:rPr>
          <w:rFonts w:ascii="Times New Roman" w:hAnsi="Times New Roman" w:cs="Times New Roman"/>
          <w:b/>
          <w:bCs/>
          <w:i w:val="0"/>
          <w:iCs w:val="0"/>
          <w:spacing w:val="75"/>
          <w:sz w:val="20"/>
          <w:szCs w:val="20"/>
          <w:lang w:eastAsia="zh-CN"/>
          <w14:textFill>
            <w14:gradFill>
              <w14:gsLst>
                <w14:gs w14:pos="0">
                  <w14:srgbClr w14:val="FECF40"/>
                </w14:gs>
                <w14:gs w14:pos="100000">
                  <w14:srgbClr w14:val="846C21"/>
                </w14:gs>
              </w14:gsLst>
              <w14:lin w14:scaled="0"/>
            </w14:gradFill>
          </w14:textFill>
        </w:rPr>
      </w:pPr>
      <w:r>
        <w:rPr>
          <w:rFonts w:ascii="Times New Roman" w:hAnsi="Symbol"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w:t>
      </w:r>
      <w:r>
        <w:rPr>
          <w:rFonts w:ascii="Times New Roman" w:hAnsi="Times New Roman" w:eastAsia="Times New Roman" w:cs="Times New Roman"/>
          <w:i w:val="0"/>
          <w:iCs w:val="0"/>
          <w:sz w:val="20"/>
          <w:szCs w:val="20"/>
          <w:lang w:eastAsia="zh-CN"/>
          <w14:textFill>
            <w14:gradFill>
              <w14:gsLst>
                <w14:gs w14:pos="0">
                  <w14:srgbClr w14:val="FECF40"/>
                </w14:gs>
                <w14:gs w14:pos="100000">
                  <w14:srgbClr w14:val="846C21"/>
                </w14:gs>
              </w14:gsLst>
              <w14:lin w14:scaled="0"/>
            </w14:gradFill>
          </w14:textFill>
        </w:rPr>
        <w:t xml:space="preserve">  </w:t>
      </w:r>
      <w:r>
        <w:rPr>
          <w:rFonts w:ascii="Times New Roman" w:hAnsi="Times New Roman" w:cs="Times New Roman"/>
          <w:b/>
          <w:bCs/>
          <w:i w:val="0"/>
          <w:iCs w:val="0"/>
          <w:spacing w:val="75"/>
          <w:sz w:val="20"/>
          <w:szCs w:val="20"/>
          <w:lang w:eastAsia="zh-CN"/>
          <w14:textFill>
            <w14:gradFill>
              <w14:gsLst>
                <w14:gs w14:pos="0">
                  <w14:srgbClr w14:val="FECF40"/>
                </w14:gs>
                <w14:gs w14:pos="100000">
                  <w14:srgbClr w14:val="846C21"/>
                </w14:gs>
              </w14:gsLst>
              <w14:lin w14:scaled="0"/>
            </w14:gradFill>
          </w14:textFill>
        </w:rPr>
        <w:t>DAILY LIFE</w:t>
      </w:r>
      <w:r>
        <w:rPr>
          <w:rFonts w:hint="default"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pPr>
        <w:spacing w:after="0"/>
        <w:jc w:val="center"/>
        <w:rPr>
          <w:rFonts w:ascii="Times New Roman" w:hAnsi="Times New Roman" w:cs="Times New Roman"/>
          <w:spacing w:val="45"/>
          <w:szCs w:val="18"/>
          <w:lang w:eastAsia="zh-CN"/>
        </w:rPr>
      </w:pPr>
      <w:r>
        <w:rPr>
          <w:rFonts w:hint="eastAsia" w:asciiTheme="minorEastAsia" w:hAnsiTheme="minorEastAsia" w:eastAsia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r>
        <w:rPr>
          <w:rFonts w:hint="eastAsia"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23</w:t>
      </w:r>
      <w:r>
        <w:rPr>
          <w:rFonts w:hint="eastAsia" w:asciiTheme="minorEastAsia" w:hAnsiTheme="minorEastAsia" w:eastAsiaTheme="minorEastAsia" w:cstheme="minorEastAsia"/>
          <w:b/>
          <w:bCs/>
          <w:color w:val="656565" w:themeColor="text2" w:themeTint="BF"/>
          <w:spacing w:val="45"/>
          <w:sz w:val="20"/>
          <w:szCs w:val="20"/>
          <w:lang w:eastAsia="zh-CN"/>
          <w14:textFill>
            <w14:solidFill>
              <w14:schemeClr w14:val="tx2">
                <w14:lumMod w14:val="75000"/>
                <w14:lumOff w14:val="25000"/>
              </w14:schemeClr>
            </w14:solidFill>
          </w14:textFill>
        </w:rPr>
        <w:t>//</w:t>
      </w:r>
    </w:p>
    <w:p>
      <w:pPr>
        <w:spacing w:after="0"/>
        <w:jc w:val="center"/>
        <w:rPr>
          <w:rFonts w:hint="eastAsia" w:ascii="宋体" w:hAnsi="宋体" w:eastAsia="宋体" w:cs="宋体"/>
          <w:sz w:val="24"/>
          <w:szCs w:val="24"/>
          <w:lang w:val="en-US" w:eastAsia="zh-CN"/>
        </w:rPr>
      </w:pPr>
      <w:r>
        <w:rPr>
          <w:rFonts w:hint="eastAsia" w:ascii="Times New Roman" w:hAnsi="Times New Roman" w:cs="Times New Roman"/>
          <w:spacing w:val="45"/>
          <w:szCs w:val="18"/>
          <w:lang w:eastAsia="zh-CN"/>
        </w:rPr>
        <w:t>阶段课程</w:t>
      </w:r>
      <w:r>
        <w:rPr>
          <w:rFonts w:hint="eastAsia" w:cs="Times New Roman"/>
          <w:spacing w:val="45"/>
          <w:szCs w:val="18"/>
          <w:lang w:val="en-US" w:eastAsia="zh-CN"/>
        </w:rPr>
        <w:t>四</w:t>
      </w:r>
      <w:r>
        <w:rPr>
          <w:rFonts w:ascii="Times New Roman" w:hAnsi="Times New Roman" w:cs="Times New Roman"/>
          <w:spacing w:val="45"/>
          <w:szCs w:val="18"/>
          <w:lang w:eastAsia="zh-CN"/>
        </w:rPr>
        <w:t>《</w:t>
      </w:r>
      <w:r>
        <w:rPr>
          <w:rFonts w:hint="eastAsia" w:cs="Times New Roman"/>
          <w:spacing w:val="45"/>
          <w:szCs w:val="18"/>
          <w:lang w:val="en-US" w:eastAsia="zh-CN"/>
        </w:rPr>
        <w:t>能干的手</w:t>
      </w:r>
      <w:r>
        <w:rPr>
          <w:rFonts w:ascii="Times New Roman" w:hAnsi="Times New Roman" w:cs="Times New Roman"/>
          <w:spacing w:val="45"/>
          <w:szCs w:val="18"/>
          <w:lang w:eastAsia="zh-CN"/>
        </w:rPr>
        <w:t>》</w:t>
      </w:r>
      <w:r>
        <w:rPr>
          <w:rFonts w:hint="eastAsia" w:ascii="宋体" w:hAnsi="宋体" w:eastAsia="宋体" w:cs="宋体"/>
          <w:sz w:val="24"/>
          <w:szCs w:val="24"/>
          <w:lang w:val="en-US" w:eastAsia="zh-CN"/>
        </w:rPr>
        <w:t xml:space="preserve">                                       </w:t>
      </w:r>
    </w:p>
    <w:p>
      <w:pPr>
        <w:pStyle w:val="38"/>
        <w:ind w:firstLine="520" w:firstLineChars="100"/>
        <w:jc w:val="both"/>
        <w:rPr>
          <w:rFonts w:ascii="宋体" w:hAnsi="宋体" w:eastAsia="宋体" w:cs="宋体"/>
          <w:color w:val="3B6432" w:themeColor="accent4" w:themeShade="BF"/>
          <w:sz w:val="22"/>
          <w:szCs w:val="22"/>
        </w:rPr>
      </w:pPr>
      <w:r>
        <w:rPr>
          <w:rFonts w:hint="default"/>
          <w:color w:val="C19859" w:themeColor="accent6"/>
          <w:sz w:val="52"/>
          <w:lang w:val="en-US" w:eastAsia="zh-CN"/>
          <w14:textFill>
            <w14:solidFill>
              <w14:schemeClr w14:val="accent6"/>
            </w14:solidFill>
          </w14:textFill>
        </w:rPr>
        <w:drawing>
          <wp:inline distT="0" distB="0" distL="114300" distR="114300">
            <wp:extent cx="6191250" cy="647700"/>
            <wp:effectExtent l="0" t="0" r="11430" b="7620"/>
            <wp:docPr id="5" name="图片 5"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mexport1594010024594"/>
                    <pic:cNvPicPr>
                      <a:picLocks noChangeAspect="1"/>
                    </pic:cNvPicPr>
                  </pic:nvPicPr>
                  <pic:blipFill>
                    <a:blip r:embed="rId10"/>
                    <a:stretch>
                      <a:fillRect/>
                    </a:stretch>
                  </pic:blipFill>
                  <pic:spPr>
                    <a:xfrm>
                      <a:off x="0" y="0"/>
                      <a:ext cx="6191250" cy="647700"/>
                    </a:xfrm>
                    <a:prstGeom prst="rect">
                      <a:avLst/>
                    </a:prstGeom>
                  </pic:spPr>
                </pic:pic>
              </a:graphicData>
            </a:graphic>
          </wp:inline>
        </w:drawing>
      </w:r>
    </w:p>
    <w:p>
      <w:pPr>
        <w:autoSpaceDE w:val="0"/>
        <w:autoSpaceDN w:val="0"/>
        <w:adjustRightInd w:val="0"/>
        <w:jc w:val="center"/>
        <w:rPr>
          <w:rStyle w:val="29"/>
          <w:rFonts w:hint="eastAsia" w:eastAsiaTheme="minorEastAsia"/>
          <w:color w:val="9F2936" w:themeColor="accent2"/>
          <w:sz w:val="28"/>
          <w:szCs w:val="33"/>
          <w:lang w:eastAsia="zh-CN"/>
          <w14:textFill>
            <w14:solidFill>
              <w14:schemeClr w14:val="accent2"/>
            </w14:solidFill>
          </w14:textFill>
        </w:rPr>
      </w:pPr>
      <w:r>
        <w:rPr>
          <w:rStyle w:val="29"/>
          <w:color w:val="9F2936" w:themeColor="accent2"/>
          <w:sz w:val="28"/>
          <w:szCs w:val="33"/>
          <w14:textFill>
            <w14:solidFill>
              <w14:schemeClr w14:val="accent2"/>
            </w14:solidFill>
          </w14:textFill>
        </w:rPr>
        <w:drawing>
          <wp:inline distT="0" distB="0" distL="0" distR="0">
            <wp:extent cx="307340" cy="311150"/>
            <wp:effectExtent l="0" t="0" r="10160" b="635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r>
        <w:rPr>
          <w:rStyle w:val="29"/>
          <w:rFonts w:hint="eastAsia"/>
          <w:color w:val="9F2936" w:themeColor="accent2"/>
          <w:sz w:val="28"/>
          <w:szCs w:val="33"/>
          <w:lang w:val="en-US" w:eastAsia="zh-CN"/>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01  来园情况 </w:t>
      </w:r>
      <w:r>
        <w:rPr>
          <w:rStyle w:val="29"/>
          <w:color w:val="9F2936" w:themeColor="accent2"/>
          <w:sz w:val="28"/>
          <w:szCs w:val="33"/>
          <w14:textFill>
            <w14:solidFill>
              <w14:schemeClr w14:val="accent2"/>
            </w14:solidFill>
          </w14:textFill>
        </w:rPr>
        <w:drawing>
          <wp:inline distT="0" distB="0" distL="0" distR="0">
            <wp:extent cx="307340" cy="311150"/>
            <wp:effectExtent l="0" t="0" r="1016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p>
    <w:p>
      <w:pPr>
        <w:numPr>
          <w:ilvl w:val="0"/>
          <w:numId w:val="3"/>
        </w:numPr>
        <w:ind w:firstLine="422" w:firstLineChars="200"/>
        <w:jc w:val="both"/>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zh-CN" w:eastAsia="zh-CN"/>
        </w:rPr>
        <w:t>幼儿来园人数</w:t>
      </w:r>
      <w:r>
        <w:rPr>
          <w:rFonts w:hint="eastAsia" w:ascii="宋体" w:hAnsi="宋体" w:eastAsia="宋体" w:cs="宋体"/>
          <w:color w:val="auto"/>
          <w:sz w:val="21"/>
          <w:szCs w:val="21"/>
          <w:lang w:val="zh-CN" w:eastAsia="zh-CN"/>
        </w:rPr>
        <w:t>：今日来园幼儿</w:t>
      </w:r>
      <w:r>
        <w:rPr>
          <w:rFonts w:hint="eastAsia" w:ascii="宋体" w:hAnsi="宋体" w:eastAsia="宋体" w:cs="宋体"/>
          <w:color w:val="auto"/>
          <w:sz w:val="21"/>
          <w:szCs w:val="21"/>
          <w:lang w:val="en-US" w:eastAsia="zh-CN"/>
        </w:rPr>
        <w:t>34</w:t>
      </w:r>
      <w:r>
        <w:rPr>
          <w:rFonts w:hint="eastAsia" w:ascii="宋体" w:hAnsi="宋体" w:eastAsia="宋体" w:cs="宋体"/>
          <w:color w:val="auto"/>
          <w:sz w:val="21"/>
          <w:szCs w:val="21"/>
          <w:lang w:val="zh-CN" w:eastAsia="zh-CN"/>
        </w:rPr>
        <w:t>人，</w:t>
      </w:r>
      <w:r>
        <w:rPr>
          <w:rFonts w:hint="eastAsia" w:ascii="宋体" w:hAnsi="宋体" w:eastAsia="宋体" w:cs="宋体"/>
          <w:color w:val="auto"/>
          <w:sz w:val="21"/>
          <w:szCs w:val="21"/>
          <w:lang w:val="en-US" w:eastAsia="zh-CN"/>
        </w:rPr>
        <w:t>请假2人。</w:t>
      </w:r>
    </w:p>
    <w:p>
      <w:pPr>
        <w:numPr>
          <w:ilvl w:val="0"/>
          <w:numId w:val="0"/>
        </w:numPr>
        <w:ind w:firstLine="280" w:firstLineChars="100"/>
        <w:jc w:val="both"/>
        <w:rPr>
          <w:rFonts w:hint="default" w:ascii="宋体" w:hAnsi="宋体" w:eastAsiaTheme="minorEastAsia"/>
          <w:color w:val="000000"/>
          <w:sz w:val="21"/>
          <w:szCs w:val="24"/>
          <w:lang w:val="en-US" w:eastAsia="zh-CN"/>
        </w:rPr>
      </w:pPr>
      <w:r>
        <w:rPr>
          <w:rStyle w:val="29"/>
          <w:color w:val="9F2936" w:themeColor="accent2"/>
          <w:sz w:val="28"/>
          <w:szCs w:val="33"/>
          <w14:textFill>
            <w14:solidFill>
              <w14:schemeClr w14:val="accent2"/>
            </w14:solidFill>
          </w14:textFill>
        </w:rPr>
        <w:drawing>
          <wp:inline distT="0" distB="0" distL="0" distR="0">
            <wp:extent cx="245110" cy="248285"/>
            <wp:effectExtent l="0" t="0" r="13970"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a:stretch>
                      <a:fillRect/>
                    </a:stretch>
                  </pic:blipFill>
                  <pic:spPr>
                    <a:xfrm>
                      <a:off x="0" y="0"/>
                      <a:ext cx="245110" cy="248285"/>
                    </a:xfrm>
                    <a:prstGeom prst="rect">
                      <a:avLst/>
                    </a:prstGeom>
                  </pic:spPr>
                </pic:pic>
              </a:graphicData>
            </a:graphic>
          </wp:inline>
        </w:drawing>
      </w:r>
      <w:r>
        <w:rPr>
          <w:rFonts w:hint="eastAsia" w:ascii="宋体" w:hAnsi="宋体" w:eastAsia="宋体" w:cs="宋体"/>
          <w:b/>
          <w:bCs/>
          <w:color w:val="auto"/>
          <w:sz w:val="21"/>
          <w:szCs w:val="21"/>
          <w:lang w:val="en-US" w:eastAsia="zh-CN"/>
        </w:rPr>
        <w:t>晨间来园：</w:t>
      </w:r>
    </w:p>
    <w:p>
      <w:pPr>
        <w:numPr>
          <w:ilvl w:val="0"/>
          <w:numId w:val="0"/>
        </w:numPr>
        <w:ind w:firstLine="420" w:firstLineChars="200"/>
        <w:jc w:val="both"/>
        <w:rPr>
          <w:rFonts w:hint="eastAsia" w:ascii="宋体" w:hAnsi="宋体"/>
          <w:color w:val="000000"/>
          <w:sz w:val="21"/>
          <w:szCs w:val="24"/>
          <w:lang w:val="en-US" w:eastAsia="zh-CN"/>
        </w:rPr>
      </w:pPr>
      <w:r>
        <w:rPr>
          <w:rFonts w:hint="eastAsia" w:ascii="宋体" w:hAnsi="宋体"/>
          <w:color w:val="000000"/>
          <w:sz w:val="21"/>
          <w:szCs w:val="24"/>
          <w:lang w:val="en-US" w:eastAsia="zh-CN"/>
        </w:rPr>
        <w:t>今天小朋友都能够按照时间准时入园，但是呢今天吴诗悦、仲隽瑶</w:t>
      </w:r>
      <w:bookmarkStart w:id="0" w:name="_GoBack"/>
      <w:bookmarkEnd w:id="0"/>
      <w:r>
        <w:rPr>
          <w:rFonts w:hint="eastAsia" w:ascii="宋体" w:hAnsi="宋体"/>
          <w:color w:val="000000"/>
          <w:sz w:val="21"/>
          <w:szCs w:val="24"/>
          <w:lang w:val="en-US" w:eastAsia="zh-CN"/>
        </w:rPr>
        <w:t>小朋友来园的时间还是比较晚，要养成早睡早起的好习惯哦！</w:t>
      </w:r>
    </w:p>
    <w:p>
      <w:pPr>
        <w:numPr>
          <w:ilvl w:val="0"/>
          <w:numId w:val="0"/>
        </w:numPr>
        <w:ind w:firstLine="420" w:firstLineChars="200"/>
        <w:jc w:val="both"/>
        <w:rPr>
          <w:rFonts w:hint="default" w:ascii="宋体" w:hAnsi="宋体"/>
          <w:color w:val="000000"/>
          <w:sz w:val="21"/>
          <w:szCs w:val="24"/>
          <w:lang w:val="en-US" w:eastAsia="zh-CN"/>
        </w:rPr>
      </w:pPr>
    </w:p>
    <w:p>
      <w:pPr>
        <w:numPr>
          <w:ilvl w:val="0"/>
          <w:numId w:val="0"/>
        </w:numPr>
        <w:jc w:val="center"/>
        <w:rPr>
          <w:rFonts w:hint="eastAsia" w:ascii="Helvetica Neue" w:hAnsi="Helvetica Neue" w:eastAsiaTheme="minorEastAsia"/>
          <w:b/>
          <w:color w:val="333333"/>
          <w:spacing w:val="8"/>
          <w:sz w:val="21"/>
          <w:szCs w:val="21"/>
          <w:lang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26" name="图片 26"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02  户外游戏：升旗仪式 </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27" name="图片 27"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p>
      <w:pPr>
        <w:numPr>
          <w:ilvl w:val="0"/>
          <w:numId w:val="0"/>
        </w:numPr>
        <w:ind w:firstLine="420" w:firstLineChars="200"/>
        <w:jc w:val="both"/>
        <w:rPr>
          <w:rFonts w:hint="eastAsia" w:ascii="宋体" w:hAnsi="宋体"/>
          <w:color w:val="000000"/>
          <w:sz w:val="21"/>
          <w:szCs w:val="24"/>
          <w:lang w:val="en-US" w:eastAsia="zh-CN"/>
        </w:rPr>
      </w:pPr>
      <w:r>
        <w:rPr>
          <w:rFonts w:hint="eastAsia" w:ascii="宋体" w:hAnsi="宋体"/>
          <w:color w:val="000000"/>
          <w:sz w:val="21"/>
          <w:szCs w:val="24"/>
          <w:lang w:val="en-US" w:eastAsia="zh-CN"/>
        </w:rPr>
        <w:t>今天上午由我们大四班和大三班的小朋友们在中间操场举行了升旗仪式。</w:t>
      </w:r>
    </w:p>
    <w:p>
      <w:pPr>
        <w:numPr>
          <w:ilvl w:val="0"/>
          <w:numId w:val="0"/>
        </w:numPr>
        <w:ind w:firstLine="420" w:firstLineChars="200"/>
        <w:jc w:val="both"/>
        <w:rPr>
          <w:rFonts w:hint="default" w:ascii="宋体" w:hAnsi="宋体"/>
          <w:color w:val="000000"/>
          <w:sz w:val="21"/>
          <w:szCs w:val="24"/>
          <w:lang w:val="en-US" w:eastAsia="zh-CN"/>
        </w:rPr>
      </w:pPr>
      <w:r>
        <w:rPr>
          <w:rFonts w:hint="eastAsia" w:ascii="宋体" w:hAnsi="宋体"/>
          <w:color w:val="000000"/>
          <w:sz w:val="21"/>
          <w:szCs w:val="24"/>
          <w:lang w:val="en-US" w:eastAsia="zh-CN"/>
        </w:rPr>
        <w:t>由陈劢恩担任升旗手、张丞芮担任护旗手、王彦馨、潘语溪、刘智馨、朱语彤、张常裕、孙美琪、牛嘉禾、许俊宇、王一一、贲逸阳、梁宸小朋友担任了仪仗队，请大家欣赏一下小朋友们的表现吧！</w:t>
      </w:r>
    </w:p>
    <w:tbl>
      <w:tblPr>
        <w:tblStyle w:val="27"/>
        <w:tblpPr w:leftFromText="180" w:rightFromText="180" w:vertAnchor="text" w:horzAnchor="page" w:tblpXSpec="center" w:tblpY="71"/>
        <w:tblOverlap w:val="never"/>
        <w:tblW w:w="73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465"/>
        <w:gridCol w:w="2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26210" cy="1069975"/>
                  <wp:effectExtent l="0" t="0" r="6350" b="12065"/>
                  <wp:docPr id="12" name="图片 12" descr="CAAF4179B56FBDE8E1B97D3D6D3B2F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AAF4179B56FBDE8E1B97D3D6D3B2F01"/>
                          <pic:cNvPicPr>
                            <a:picLocks noChangeAspect="1"/>
                          </pic:cNvPicPr>
                        </pic:nvPicPr>
                        <pic:blipFill>
                          <a:blip r:embed="rId13"/>
                          <a:stretch>
                            <a:fillRect/>
                          </a:stretch>
                        </pic:blipFill>
                        <pic:spPr>
                          <a:xfrm>
                            <a:off x="0" y="0"/>
                            <a:ext cx="1426210" cy="1069975"/>
                          </a:xfrm>
                          <a:prstGeom prst="rect">
                            <a:avLst/>
                          </a:prstGeom>
                        </pic:spPr>
                      </pic:pic>
                    </a:graphicData>
                  </a:graphic>
                </wp:inline>
              </w:drawing>
            </w:r>
          </w:p>
        </w:tc>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87805" cy="837565"/>
                  <wp:effectExtent l="0" t="0" r="5715" b="635"/>
                  <wp:docPr id="10" name="图片 10" descr="07391DB6694F3F57FBAA2685A4C52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7391DB6694F3F57FBAA2685A4C52C30"/>
                          <pic:cNvPicPr>
                            <a:picLocks noChangeAspect="1"/>
                          </pic:cNvPicPr>
                        </pic:nvPicPr>
                        <pic:blipFill>
                          <a:blip r:embed="rId14"/>
                          <a:stretch>
                            <a:fillRect/>
                          </a:stretch>
                        </pic:blipFill>
                        <pic:spPr>
                          <a:xfrm>
                            <a:off x="0" y="0"/>
                            <a:ext cx="1487805" cy="837565"/>
                          </a:xfrm>
                          <a:prstGeom prst="rect">
                            <a:avLst/>
                          </a:prstGeom>
                        </pic:spPr>
                      </pic:pic>
                    </a:graphicData>
                  </a:graphic>
                </wp:inline>
              </w:drawing>
            </w:r>
          </w:p>
        </w:tc>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26210" cy="1069975"/>
                  <wp:effectExtent l="0" t="0" r="6350" b="12065"/>
                  <wp:docPr id="13" name="图片 13" descr="7E721391AB870EEAA5281F4C7A5B5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E721391AB870EEAA5281F4C7A5B50C4"/>
                          <pic:cNvPicPr>
                            <a:picLocks noChangeAspect="1"/>
                          </pic:cNvPicPr>
                        </pic:nvPicPr>
                        <pic:blipFill>
                          <a:blip r:embed="rId15"/>
                          <a:stretch>
                            <a:fillRect/>
                          </a:stretch>
                        </pic:blipFill>
                        <pic:spPr>
                          <a:xfrm>
                            <a:off x="0" y="0"/>
                            <a:ext cx="1426210" cy="10699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27480" cy="1070610"/>
                  <wp:effectExtent l="0" t="0" r="5080" b="11430"/>
                  <wp:docPr id="14" name="图片 14" descr="I@)9L]`M5HDW3NR15%L4[J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9L]`M5HDW3NR15%L4[JF"/>
                          <pic:cNvPicPr>
                            <a:picLocks noChangeAspect="1"/>
                          </pic:cNvPicPr>
                        </pic:nvPicPr>
                        <pic:blipFill>
                          <a:blip r:embed="rId16"/>
                          <a:stretch>
                            <a:fillRect/>
                          </a:stretch>
                        </pic:blipFill>
                        <pic:spPr>
                          <a:xfrm>
                            <a:off x="0" y="0"/>
                            <a:ext cx="1427480" cy="1070610"/>
                          </a:xfrm>
                          <a:prstGeom prst="rect">
                            <a:avLst/>
                          </a:prstGeom>
                        </pic:spPr>
                      </pic:pic>
                    </a:graphicData>
                  </a:graphic>
                </wp:inline>
              </w:drawing>
            </w:r>
          </w:p>
        </w:tc>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26210" cy="1069975"/>
                  <wp:effectExtent l="0" t="0" r="6350" b="12065"/>
                  <wp:docPr id="9" name="图片 9" descr="CAAF4179B56FBDE8E1B97D3D6D3B2F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AAF4179B56FBDE8E1B97D3D6D3B2F01"/>
                          <pic:cNvPicPr>
                            <a:picLocks noChangeAspect="1"/>
                          </pic:cNvPicPr>
                        </pic:nvPicPr>
                        <pic:blipFill>
                          <a:blip r:embed="rId13"/>
                          <a:stretch>
                            <a:fillRect/>
                          </a:stretch>
                        </pic:blipFill>
                        <pic:spPr>
                          <a:xfrm>
                            <a:off x="0" y="0"/>
                            <a:ext cx="1426210" cy="1069975"/>
                          </a:xfrm>
                          <a:prstGeom prst="rect">
                            <a:avLst/>
                          </a:prstGeom>
                        </pic:spPr>
                      </pic:pic>
                    </a:graphicData>
                  </a:graphic>
                </wp:inline>
              </w:drawing>
            </w:r>
          </w:p>
        </w:tc>
        <w:tc>
          <w:tcPr>
            <w:tcW w:w="2465" w:type="dxa"/>
          </w:tcPr>
          <w:p>
            <w:pPr>
              <w:autoSpaceDE w:val="0"/>
              <w:autoSpaceDN w:val="0"/>
              <w:adjustRightInd w:val="0"/>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426210" cy="1069975"/>
                  <wp:effectExtent l="0" t="0" r="6350" b="12065"/>
                  <wp:docPr id="8" name="图片 8" descr="7E721391AB870EEAA5281F4C7A5B5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E721391AB870EEAA5281F4C7A5B50C4"/>
                          <pic:cNvPicPr>
                            <a:picLocks noChangeAspect="1"/>
                          </pic:cNvPicPr>
                        </pic:nvPicPr>
                        <pic:blipFill>
                          <a:blip r:embed="rId15"/>
                          <a:stretch>
                            <a:fillRect/>
                          </a:stretch>
                        </pic:blipFill>
                        <pic:spPr>
                          <a:xfrm>
                            <a:off x="0" y="0"/>
                            <a:ext cx="1426210" cy="1069975"/>
                          </a:xfrm>
                          <a:prstGeom prst="rect">
                            <a:avLst/>
                          </a:prstGeom>
                        </pic:spPr>
                      </pic:pic>
                    </a:graphicData>
                  </a:graphic>
                </wp:inline>
              </w:drawing>
            </w:r>
          </w:p>
        </w:tc>
      </w:tr>
    </w:tbl>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ind w:firstLine="420" w:firstLineChars="200"/>
        <w:jc w:val="both"/>
        <w:rPr>
          <w:rFonts w:hint="eastAsia" w:ascii="宋体" w:hAnsi="宋体"/>
          <w:color w:val="000000"/>
          <w:sz w:val="21"/>
          <w:szCs w:val="24"/>
          <w:lang w:val="en-US" w:eastAsia="zh-CN"/>
        </w:rPr>
      </w:pPr>
    </w:p>
    <w:p>
      <w:pPr>
        <w:numPr>
          <w:ilvl w:val="0"/>
          <w:numId w:val="0"/>
        </w:numPr>
        <w:jc w:val="both"/>
        <w:rPr>
          <w:rFonts w:hint="default" w:ascii="宋体" w:hAnsi="宋体"/>
          <w:color w:val="000000"/>
          <w:sz w:val="21"/>
          <w:szCs w:val="24"/>
          <w:lang w:val="en-US" w:eastAsia="zh-CN"/>
        </w:rPr>
      </w:pPr>
    </w:p>
    <w:p>
      <w:pPr>
        <w:autoSpaceDE w:val="0"/>
        <w:autoSpaceDN w:val="0"/>
        <w:adjustRightInd w:val="0"/>
        <w:jc w:val="center"/>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eastAsia" w:asciiTheme="minorEastAsia" w:hAnsiTheme="minorEastAsia" w:eastAsiaTheme="minorEastAsia" w:cstheme="minorEastAsia"/>
          <w:b/>
          <w:color w:val="333333"/>
          <w:spacing w:val="8"/>
          <w:sz w:val="21"/>
          <w:szCs w:val="21"/>
        </w:rPr>
      </w:pPr>
    </w:p>
    <w:p>
      <w:pPr>
        <w:autoSpaceDE w:val="0"/>
        <w:autoSpaceDN w:val="0"/>
        <w:adjustRightInd w:val="0"/>
        <w:jc w:val="center"/>
        <w:rPr>
          <w:rFonts w:hint="eastAsia" w:ascii="宋体" w:hAnsi="宋体"/>
          <w:color w:val="000000"/>
          <w:sz w:val="21"/>
          <w:szCs w:val="24"/>
          <w:lang w:val="en-US"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25" name="图片 25"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 谈话活动：我们的第一次升旗仪式</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28" name="图片 28"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p>
      <w:pPr>
        <w:ind w:firstLine="420" w:firstLineChars="200"/>
        <w:rPr>
          <w:rFonts w:hint="default"/>
          <w:lang w:val="en-US" w:eastAsia="zh-CN"/>
        </w:rPr>
      </w:pPr>
      <w:r>
        <w:rPr>
          <w:rFonts w:hint="eastAsia" w:ascii="宋体" w:hAnsi="宋体"/>
          <w:color w:val="000000"/>
          <w:sz w:val="21"/>
          <w:szCs w:val="24"/>
          <w:lang w:val="en-US" w:eastAsia="zh-CN"/>
        </w:rPr>
        <w:t>升旗仪式结束后，小朋友们在一起讨论了小朋友们的升旗仪式，讨论结束后小朋友们都认为大家的表现都很棒，并且也有很多人说出了自己的想法，那么根据之前的讨论小朋友们用日记的形式记录了自己的一些感受。</w:t>
      </w:r>
    </w:p>
    <w:tbl>
      <w:tblPr>
        <w:tblStyle w:val="27"/>
        <w:tblpPr w:leftFromText="180" w:rightFromText="180" w:vertAnchor="text" w:horzAnchor="page" w:tblpXSpec="center" w:tblpY="361"/>
        <w:tblOverlap w:val="never"/>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80"/>
        <w:gridCol w:w="2280"/>
        <w:gridCol w:w="2280"/>
        <w:gridCol w:w="2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8" w:hRule="atLeast"/>
          <w:jc w:val="center"/>
        </w:trPr>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2385" cy="976630"/>
                  <wp:effectExtent l="0" t="0" r="8255" b="13970"/>
                  <wp:docPr id="16" name="图片 16" descr="18C7365AADC81B4FA96104FB71980F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8C7365AADC81B4FA96104FB71980FAE"/>
                          <pic:cNvPicPr>
                            <a:picLocks noChangeAspect="1"/>
                          </pic:cNvPicPr>
                        </pic:nvPicPr>
                        <pic:blipFill>
                          <a:blip r:embed="rId17"/>
                          <a:stretch>
                            <a:fillRect/>
                          </a:stretch>
                        </pic:blipFill>
                        <pic:spPr>
                          <a:xfrm>
                            <a:off x="0" y="0"/>
                            <a:ext cx="1302385" cy="976630"/>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17" name="图片 17" descr="603778D6D1B2D9B261E7BF625AE07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603778D6D1B2D9B261E7BF625AE07678"/>
                          <pic:cNvPicPr>
                            <a:picLocks noChangeAspect="1"/>
                          </pic:cNvPicPr>
                        </pic:nvPicPr>
                        <pic:blipFill>
                          <a:blip r:embed="rId18"/>
                          <a:stretch>
                            <a:fillRect/>
                          </a:stretch>
                        </pic:blipFill>
                        <pic:spPr>
                          <a:xfrm>
                            <a:off x="0" y="0"/>
                            <a:ext cx="1309370" cy="982345"/>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18" name="图片 18" descr="11A1510E16CF1B14458E391CF296DF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1A1510E16CF1B14458E391CF296DFC6"/>
                          <pic:cNvPicPr>
                            <a:picLocks noChangeAspect="1"/>
                          </pic:cNvPicPr>
                        </pic:nvPicPr>
                        <pic:blipFill>
                          <a:blip r:embed="rId19"/>
                          <a:stretch>
                            <a:fillRect/>
                          </a:stretch>
                        </pic:blipFill>
                        <pic:spPr>
                          <a:xfrm>
                            <a:off x="0" y="0"/>
                            <a:ext cx="1309370" cy="982345"/>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22" name="图片 22" descr="172858AF2C4696CBFA01208C603761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2858AF2C4696CBFA01208C6037619C"/>
                          <pic:cNvPicPr>
                            <a:picLocks noChangeAspect="1"/>
                          </pic:cNvPicPr>
                        </pic:nvPicPr>
                        <pic:blipFill>
                          <a:blip r:embed="rId20"/>
                          <a:stretch>
                            <a:fillRect/>
                          </a:stretch>
                        </pic:blipFill>
                        <pic:spPr>
                          <a:xfrm>
                            <a:off x="0" y="0"/>
                            <a:ext cx="1309370" cy="98234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7" w:hRule="atLeast"/>
          <w:jc w:val="center"/>
        </w:trPr>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21" name="图片 21" descr="942EFE727A23C8EF82B89B63988C9D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42EFE727A23C8EF82B89B63988C9D58"/>
                          <pic:cNvPicPr>
                            <a:picLocks noChangeAspect="1"/>
                          </pic:cNvPicPr>
                        </pic:nvPicPr>
                        <pic:blipFill>
                          <a:blip r:embed="rId21"/>
                          <a:stretch>
                            <a:fillRect/>
                          </a:stretch>
                        </pic:blipFill>
                        <pic:spPr>
                          <a:xfrm>
                            <a:off x="0" y="0"/>
                            <a:ext cx="1309370" cy="982345"/>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20" name="图片 20" descr="C2290C32E87D05613D2E47E0F54EFC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2290C32E87D05613D2E47E0F54EFC5A"/>
                          <pic:cNvPicPr>
                            <a:picLocks noChangeAspect="1"/>
                          </pic:cNvPicPr>
                        </pic:nvPicPr>
                        <pic:blipFill>
                          <a:blip r:embed="rId22"/>
                          <a:stretch>
                            <a:fillRect/>
                          </a:stretch>
                        </pic:blipFill>
                        <pic:spPr>
                          <a:xfrm>
                            <a:off x="0" y="0"/>
                            <a:ext cx="1309370" cy="982345"/>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19" name="图片 19" descr="40412DF31B10FA67D60C85F4034413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40412DF31B10FA67D60C85F4034413B9"/>
                          <pic:cNvPicPr>
                            <a:picLocks noChangeAspect="1"/>
                          </pic:cNvPicPr>
                        </pic:nvPicPr>
                        <pic:blipFill>
                          <a:blip r:embed="rId23"/>
                          <a:stretch>
                            <a:fillRect/>
                          </a:stretch>
                        </pic:blipFill>
                        <pic:spPr>
                          <a:xfrm>
                            <a:off x="0" y="0"/>
                            <a:ext cx="1309370" cy="982345"/>
                          </a:xfrm>
                          <a:prstGeom prst="rect">
                            <a:avLst/>
                          </a:prstGeom>
                        </pic:spPr>
                      </pic:pic>
                    </a:graphicData>
                  </a:graphic>
                </wp:inline>
              </w:drawing>
            </w:r>
          </w:p>
        </w:tc>
        <w:tc>
          <w:tcPr>
            <w:tcW w:w="2280" w:type="dxa"/>
          </w:tcPr>
          <w:p>
            <w:pPr>
              <w:numPr>
                <w:ilvl w:val="0"/>
                <w:numId w:val="0"/>
              </w:numPr>
              <w:jc w:val="both"/>
              <w:rPr>
                <w:rFonts w:hint="default" w:ascii="宋体" w:hAnsi="宋体"/>
                <w:color w:val="000000"/>
                <w:sz w:val="21"/>
                <w:szCs w:val="24"/>
                <w:vertAlign w:val="baseline"/>
                <w:lang w:val="en-US" w:eastAsia="zh-CN"/>
              </w:rPr>
            </w:pPr>
            <w:r>
              <w:rPr>
                <w:rFonts w:hint="default" w:ascii="宋体" w:hAnsi="宋体"/>
                <w:color w:val="000000"/>
                <w:sz w:val="21"/>
                <w:szCs w:val="24"/>
                <w:vertAlign w:val="baseline"/>
                <w:lang w:val="en-US" w:eastAsia="zh-CN"/>
              </w:rPr>
              <w:drawing>
                <wp:inline distT="0" distB="0" distL="114300" distR="114300">
                  <wp:extent cx="1309370" cy="982345"/>
                  <wp:effectExtent l="0" t="0" r="1270" b="8255"/>
                  <wp:docPr id="23" name="图片 23" descr="8735D6F7EA9B4E58FAEAA3DEE74F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8735D6F7EA9B4E58FAEAA3DEE74F2482"/>
                          <pic:cNvPicPr>
                            <a:picLocks noChangeAspect="1"/>
                          </pic:cNvPicPr>
                        </pic:nvPicPr>
                        <pic:blipFill>
                          <a:blip r:embed="rId24"/>
                          <a:stretch>
                            <a:fillRect/>
                          </a:stretch>
                        </pic:blipFill>
                        <pic:spPr>
                          <a:xfrm>
                            <a:off x="0" y="0"/>
                            <a:ext cx="1309370" cy="982345"/>
                          </a:xfrm>
                          <a:prstGeom prst="rect">
                            <a:avLst/>
                          </a:prstGeom>
                        </pic:spPr>
                      </pic:pic>
                    </a:graphicData>
                  </a:graphic>
                </wp:inline>
              </w:drawing>
            </w:r>
          </w:p>
        </w:tc>
      </w:tr>
    </w:tbl>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spacing w:line="360" w:lineRule="exact"/>
        <w:rPr>
          <w:rFonts w:hint="default"/>
          <w:lang w:val="en-US" w:eastAsia="zh-CN"/>
        </w:rPr>
      </w:pPr>
    </w:p>
    <w:p>
      <w:pPr>
        <w:autoSpaceDE w:val="0"/>
        <w:autoSpaceDN w:val="0"/>
        <w:adjustRightInd w:val="0"/>
        <w:jc w:val="center"/>
        <w:rPr>
          <w:rFonts w:hint="default" w:ascii="宋体" w:hAnsi="宋体"/>
          <w:color w:val="000000"/>
          <w:sz w:val="21"/>
          <w:szCs w:val="24"/>
          <w:lang w:val="en-US" w:eastAsia="zh-CN"/>
        </w:rPr>
      </w:pPr>
      <w:r>
        <w:rPr>
          <w:rFonts w:hint="eastAsia" w:asciiTheme="minorEastAsia" w:hAnsiTheme="minorEastAsia" w:eastAsiaTheme="minorEastAsia" w:cstheme="minorEastAsia"/>
          <w:b/>
          <w:color w:val="333333"/>
          <w:spacing w:val="8"/>
          <w:sz w:val="21"/>
          <w:szCs w:val="21"/>
        </w:rPr>
        <w:drawing>
          <wp:inline distT="0" distB="0" distL="114300" distR="114300">
            <wp:extent cx="269875" cy="431800"/>
            <wp:effectExtent l="0" t="0" r="4445" b="10160"/>
            <wp:docPr id="4" name="图片 4"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r>
        <w:rPr>
          <w:rFonts w:hint="eastAsia" w:asciiTheme="minorEastAsia" w:hAnsiTheme="minorEastAsia" w:cstheme="minorEastAsia"/>
          <w:b/>
          <w:color w:val="333333"/>
          <w:spacing w:val="8"/>
          <w:sz w:val="21"/>
          <w:szCs w:val="21"/>
          <w:lang w:val="en-US" w:eastAsia="zh-CN"/>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 生活活动</w:t>
      </w:r>
      <w:r>
        <w:rPr>
          <w:rFonts w:hint="eastAsia" w:ascii="Helvetica Neue" w:hAnsi="Helvetica Neue" w:eastAsiaTheme="minorEastAsia"/>
          <w:b/>
          <w:color w:val="333333"/>
          <w:spacing w:val="8"/>
          <w:sz w:val="21"/>
          <w:szCs w:val="21"/>
          <w:lang w:eastAsia="zh-CN"/>
        </w:rPr>
        <w:drawing>
          <wp:inline distT="0" distB="0" distL="114300" distR="114300">
            <wp:extent cx="269875" cy="431800"/>
            <wp:effectExtent l="0" t="0" r="4445" b="10160"/>
            <wp:docPr id="7" name="图片 7" descr="mmexport159093823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mexport1590938236088"/>
                    <pic:cNvPicPr>
                      <a:picLocks noChangeAspect="1"/>
                    </pic:cNvPicPr>
                  </pic:nvPicPr>
                  <pic:blipFill>
                    <a:blip r:embed="rId12"/>
                    <a:stretch>
                      <a:fillRect/>
                    </a:stretch>
                  </pic:blipFill>
                  <pic:spPr>
                    <a:xfrm>
                      <a:off x="0" y="0"/>
                      <a:ext cx="269875" cy="431800"/>
                    </a:xfrm>
                    <a:prstGeom prst="rect">
                      <a:avLst/>
                    </a:prstGeom>
                  </pic:spPr>
                </pic:pic>
              </a:graphicData>
            </a:graphic>
          </wp:inline>
        </w:drawing>
      </w:r>
    </w:p>
    <w:p>
      <w:pPr>
        <w:jc w:val="both"/>
        <w:rPr>
          <w:rFonts w:hint="default" w:ascii="宋体" w:hAnsi="宋体"/>
          <w:color w:val="000000"/>
          <w:sz w:val="21"/>
          <w:szCs w:val="24"/>
          <w:lang w:val="en-US" w:eastAsia="zh-CN"/>
        </w:rPr>
      </w:pPr>
    </w:p>
    <w:p>
      <w:pPr>
        <w:ind w:firstLine="420" w:firstLineChars="200"/>
        <w:jc w:val="both"/>
        <w:rPr>
          <w:rFonts w:hint="default" w:ascii="宋体" w:hAnsi="宋体"/>
          <w:color w:val="000000"/>
          <w:sz w:val="21"/>
          <w:szCs w:val="24"/>
          <w:lang w:val="en-US" w:eastAsia="zh-CN"/>
        </w:rPr>
      </w:pPr>
      <w:r>
        <w:rPr>
          <w:rFonts w:hint="eastAsia" w:ascii="宋体" w:hAnsi="宋体"/>
          <w:color w:val="000000"/>
          <w:sz w:val="21"/>
          <w:szCs w:val="24"/>
          <w:lang w:val="en-US" w:eastAsia="zh-CN"/>
        </w:rPr>
        <w:t>今日中午，</w:t>
      </w:r>
      <w:r>
        <w:rPr>
          <w:rFonts w:hint="default" w:ascii="宋体" w:hAnsi="宋体"/>
          <w:color w:val="000000"/>
          <w:sz w:val="21"/>
          <w:szCs w:val="24"/>
          <w:lang w:eastAsia="zh-CN"/>
        </w:rPr>
        <w:t>小朋友的</w:t>
      </w:r>
      <w:r>
        <w:rPr>
          <w:rFonts w:hint="eastAsia" w:ascii="宋体" w:hAnsi="宋体"/>
          <w:color w:val="000000"/>
          <w:sz w:val="21"/>
          <w:szCs w:val="24"/>
          <w:lang w:val="en-US" w:eastAsia="zh-CN"/>
        </w:rPr>
        <w:t>午餐是蒸蛋、莴苣胡萝卜丝，其中董雨桐小朋友</w:t>
      </w:r>
      <w:r>
        <w:rPr>
          <w:rFonts w:hint="default" w:ascii="宋体" w:hAnsi="宋体"/>
          <w:color w:val="000000"/>
          <w:sz w:val="21"/>
          <w:szCs w:val="24"/>
          <w:lang w:eastAsia="zh-CN"/>
        </w:rPr>
        <w:t>吃的有的</w:t>
      </w:r>
      <w:r>
        <w:rPr>
          <w:rFonts w:hint="eastAsia" w:ascii="宋体" w:hAnsi="宋体"/>
          <w:color w:val="000000"/>
          <w:sz w:val="21"/>
          <w:szCs w:val="24"/>
          <w:lang w:val="en-US" w:eastAsia="zh-CN"/>
        </w:rPr>
        <w:t>很慢</w:t>
      </w:r>
      <w:r>
        <w:rPr>
          <w:rFonts w:hint="default" w:ascii="宋体" w:hAnsi="宋体"/>
          <w:color w:val="000000"/>
          <w:sz w:val="21"/>
          <w:szCs w:val="24"/>
          <w:lang w:eastAsia="zh-CN"/>
        </w:rPr>
        <w:t>下次要注意了哦。</w:t>
      </w:r>
    </w:p>
    <w:p>
      <w:pPr>
        <w:jc w:val="center"/>
        <w:rPr>
          <w:rStyle w:val="29"/>
          <w:rFonts w:hint="eastAsia"/>
          <w:color w:val="9F2936" w:themeColor="accent2"/>
          <w:sz w:val="28"/>
          <w:szCs w:val="33"/>
          <w:lang w:val="en-US" w:eastAsia="zh-CN"/>
          <w14:textFill>
            <w14:solidFill>
              <w14:schemeClr w14:val="accent2"/>
            </w14:solidFill>
          </w14:textFill>
        </w:rPr>
      </w:pP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r>
        <w:rPr>
          <w:rStyle w:val="29"/>
          <w:rFonts w:hint="eastAsia"/>
          <w:color w:val="9F2936" w:themeColor="accent2"/>
          <w:sz w:val="28"/>
          <w:szCs w:val="33"/>
          <w:lang w:val="en-US" w:eastAsia="zh-CN"/>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 xml:space="preserve">05   温馨提示 </w:t>
      </w:r>
      <w:r>
        <w:rPr>
          <w:rStyle w:val="29"/>
          <w:color w:val="9F2936" w:themeColor="accent2"/>
          <w:sz w:val="28"/>
          <w:szCs w:val="33"/>
          <w14:textFill>
            <w14:solidFill>
              <w14:schemeClr w14:val="accent2"/>
            </w14:solidFill>
          </w14:textFill>
        </w:rPr>
        <w:drawing>
          <wp:inline distT="0" distB="0" distL="0" distR="0">
            <wp:extent cx="307340" cy="311150"/>
            <wp:effectExtent l="0" t="0" r="16510" b="1270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1"/>
                    <a:stretch>
                      <a:fillRect/>
                    </a:stretch>
                  </pic:blipFill>
                  <pic:spPr>
                    <a:xfrm>
                      <a:off x="0" y="0"/>
                      <a:ext cx="319178" cy="323250"/>
                    </a:xfrm>
                    <a:prstGeom prst="rect">
                      <a:avLst/>
                    </a:prstGeom>
                  </pic:spPr>
                </pic:pic>
              </a:graphicData>
            </a:graphic>
          </wp:inline>
        </w:drawing>
      </w:r>
    </w:p>
    <w:p>
      <w:pPr>
        <w:spacing w:after="0"/>
        <w:jc w:val="both"/>
        <w:textAlignment w:val="top"/>
        <w:rPr>
          <w:rFonts w:hint="eastAsia" w:ascii="宋体" w:hAnsi="宋体" w:cs="Times New Roman"/>
          <w:color w:val="000000"/>
          <w:kern w:val="0"/>
          <w:sz w:val="24"/>
          <w:szCs w:val="32"/>
          <w:lang w:val="en-US" w:eastAsia="zh-CN" w:bidi="ar-SA"/>
        </w:rPr>
      </w:pPr>
    </w:p>
    <w:p>
      <w:pPr>
        <w:pStyle w:val="24"/>
        <w:keepNext w:val="0"/>
        <w:keepLines w:val="0"/>
        <w:pageBreakBefore w:val="0"/>
        <w:widowControl/>
        <w:pBdr>
          <w:top w:val="dashed" w:color="C19859" w:themeColor="accent6" w:sz="4" w:space="1"/>
          <w:left w:val="dashed" w:color="C19859" w:themeColor="accent6" w:sz="4" w:space="4"/>
          <w:bottom w:val="dashed" w:color="C19859" w:themeColor="accent6" w:sz="4" w:space="1"/>
          <w:right w:val="dashed" w:color="C19859" w:themeColor="accent6" w:sz="4" w:space="4"/>
        </w:pBdr>
        <w:kinsoku/>
        <w:wordWrap/>
        <w:overflowPunct/>
        <w:topLinePunct w:val="0"/>
        <w:autoSpaceDE/>
        <w:autoSpaceDN/>
        <w:bidi w:val="0"/>
        <w:adjustRightInd/>
        <w:snapToGrid/>
        <w:spacing w:before="0" w:beforeAutospacing="0" w:after="0" w:afterAutospacing="0"/>
        <w:jc w:val="left"/>
        <w:textAlignment w:val="auto"/>
        <w:rPr>
          <w:b/>
          <w:color w:val="4E8542" w:themeColor="accent4"/>
          <w:sz w:val="18"/>
          <w14:textFill>
            <w14:solidFill>
              <w14:schemeClr w14:val="accent4"/>
            </w14:solidFill>
          </w14:textFill>
        </w:rPr>
      </w:pPr>
      <w:r>
        <w:rPr>
          <w:rFonts w:hint="eastAsia" w:ascii="宋体" w:hAnsi="宋体" w:cs="Times New Roman" w:eastAsiaTheme="minorEastAsia"/>
          <w:color w:val="000000"/>
          <w:kern w:val="0"/>
          <w:sz w:val="24"/>
          <w:szCs w:val="32"/>
          <w:lang w:val="en-US" w:eastAsia="zh-CN" w:bidi="ar-SA"/>
        </w:rPr>
        <w:t>★</w:t>
      </w:r>
      <w:r>
        <w:rPr>
          <w:rFonts w:hint="eastAsia" w:ascii="宋体" w:hAnsi="宋体" w:cs="Times New Roman"/>
          <w:color w:val="000000"/>
          <w:kern w:val="0"/>
          <w:sz w:val="24"/>
          <w:szCs w:val="32"/>
          <w:lang w:val="en-US" w:eastAsia="zh-CN" w:bidi="ar-SA"/>
        </w:rPr>
        <w:t>1.各位家长，如孩子在小区里做过核酸了请及时告知我们哦！</w:t>
      </w: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ind w:firstLine="200" w:firstLineChars="100"/>
        <w:jc w:val="center"/>
        <w:rPr>
          <w:rFonts w:hint="eastAsia"/>
          <w:sz w:val="20"/>
          <w:szCs w:val="20"/>
          <w:lang w:val="en-US" w:eastAsia="zh-CN"/>
        </w:rPr>
      </w:pPr>
      <w:r>
        <w:rPr>
          <w:rFonts w:hint="eastAsia"/>
          <w:sz w:val="20"/>
          <w:szCs w:val="20"/>
          <w:lang w:val="en-US" w:eastAsia="zh-CN"/>
        </w:rPr>
        <w:t>在一起的点滴都值得记录</w:t>
      </w:r>
    </w:p>
    <w:p>
      <w:pPr>
        <w:ind w:firstLine="160" w:firstLineChars="100"/>
        <w:jc w:val="center"/>
        <w:rPr>
          <w:rFonts w:hint="default"/>
          <w:b/>
          <w:color w:val="B45F07" w:themeColor="accent1" w:themeShade="BF"/>
          <w:sz w:val="16"/>
          <w:szCs w:val="22"/>
          <w:lang w:val="en-US" w:eastAsia="zh-CN"/>
        </w:rPr>
      </w:pPr>
      <w:r>
        <w:rPr>
          <w:rFonts w:hint="default"/>
          <w:b/>
          <w:color w:val="B45F07" w:themeColor="accent1" w:themeShade="BF"/>
          <w:sz w:val="16"/>
          <w:szCs w:val="22"/>
          <w:lang w:val="en-US" w:eastAsia="zh-CN"/>
        </w:rPr>
        <w:drawing>
          <wp:inline distT="0" distB="0" distL="114300" distR="114300">
            <wp:extent cx="4305300" cy="323850"/>
            <wp:effectExtent l="0" t="0" r="0" b="0"/>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25"/>
                    <a:stretch>
                      <a:fillRect/>
                    </a:stretch>
                  </pic:blipFill>
                  <pic:spPr>
                    <a:xfrm>
                      <a:off x="0" y="0"/>
                      <a:ext cx="4305300" cy="323850"/>
                    </a:xfrm>
                    <a:prstGeom prst="rect">
                      <a:avLst/>
                    </a:prstGeom>
                  </pic:spPr>
                </pic:pic>
              </a:graphicData>
            </a:graphic>
          </wp:inline>
        </w:drawing>
      </w: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160" w:firstLineChars="100"/>
        <w:jc w:val="center"/>
        <w:rPr>
          <w:rFonts w:hint="default"/>
          <w:b/>
          <w:color w:val="B45F07" w:themeColor="accent1" w:themeShade="BF"/>
          <w:sz w:val="16"/>
          <w:szCs w:val="22"/>
          <w:lang w:val="en-US" w:eastAsia="zh-CN"/>
        </w:rPr>
      </w:pPr>
    </w:p>
    <w:p>
      <w:pPr>
        <w:ind w:firstLine="240" w:firstLineChars="100"/>
        <w:jc w:val="center"/>
      </w:pPr>
    </w:p>
    <w:p>
      <w:pPr>
        <w:ind w:firstLine="240" w:firstLineChars="100"/>
        <w:jc w:val="center"/>
      </w:pPr>
    </w:p>
    <w:p>
      <w:pPr>
        <w:ind w:firstLine="160" w:firstLineChars="100"/>
        <w:jc w:val="center"/>
        <w:rPr>
          <w:rFonts w:hint="default"/>
          <w:b/>
          <w:color w:val="B45F07" w:themeColor="accent1" w:themeShade="BF"/>
          <w:sz w:val="16"/>
          <w:szCs w:val="22"/>
          <w:lang w:val="en-US" w:eastAsia="zh-CN"/>
        </w:rPr>
      </w:pPr>
    </w:p>
    <w:sectPr>
      <w:headerReference r:id="rId5" w:type="first"/>
      <w:headerReference r:id="rId4" w:type="default"/>
      <w:footerReference r:id="rId6" w:type="default"/>
      <w:pgSz w:w="11907" w:h="16839"/>
      <w:pgMar w:top="0" w:right="459" w:bottom="1440" w:left="888" w:header="720" w:footer="1080" w:gutter="0"/>
      <w:pgBorders>
        <w:top w:val="none" w:sz="0" w:space="0"/>
        <w:left w:val="none" w:sz="0" w:space="0"/>
        <w:bottom w:val="none" w:sz="0" w:space="0"/>
        <w:right w:val="none" w:sz="0" w:space="0"/>
      </w:pgBorders>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8"/>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FreesiaUPC">
    <w:altName w:val="Segoe Print"/>
    <w:panose1 w:val="020B0604020202020204"/>
    <w:charset w:val="00"/>
    <w:family w:val="swiss"/>
    <w:pitch w:val="default"/>
    <w:sig w:usb0="00000000" w:usb1="00000000" w:usb2="00000000" w:usb3="00000000" w:csb0="00010001" w:csb1="00000000"/>
  </w:font>
  <w:font w:name="Segoe Print">
    <w:panose1 w:val="02000600000000000000"/>
    <w:charset w:val="00"/>
    <w:family w:val="auto"/>
    <w:pitch w:val="default"/>
    <w:sig w:usb0="0000028F" w:usb1="00000000" w:usb2="00000000" w:usb3="00000000" w:csb0="2000009F" w:csb1="47010000"/>
  </w:font>
  <w:font w:name="Helvetica Neue">
    <w:altName w:val="Times New Roman"/>
    <w:panose1 w:val="02000503000000020004"/>
    <w:charset w:val="00"/>
    <w:family w:val="auto"/>
    <w:pitch w:val="default"/>
    <w:sig w:usb0="00000000" w:usb1="00000000" w:usb2="00000010" w:usb3="00000000" w:csb0="00000000" w:csb1="00000000"/>
  </w:font>
  <w:font w:name="MS Mincho">
    <w:panose1 w:val="020206090402050803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0"/>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APVxqn2wAAAAsB&#10;AAAPAAAAAAAAAAEAIAAAACIAAABkcnMvZG93bnJldi54bWxQSwECFAAUAAAACACHTuJADTFlz4oC&#10;AAAHBQAADgAAAAAAAAABACAAAAAqAQAAZHJzL2Uyb0RvYy54bWxQSwUGAAAAAAYABgBZAQAAJgYA&#10;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">
              <o:lock v:ext="edit" aspectratio="f"/>
              <v:shape id="框架 8" o:spid="_x0000_s1026" o:spt="100" style="position:absolute;left:1333;top:0;height:96012;width:73152;v-text-anchor:middle;" fillcolor="#E3AB48" filled="t" stroked="f" coordsize="7315200,9601200" o:gfxdata="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rn9yC8AAAA&#10;3QAAAA8AAAAAAAAAAQAgAAAAIgAAAGRycy9kb3ducmV2LnhtbFBLAQIUABQAAAAIAIdO4kAzLwWe&#10;OwAAADkAAAAQAAAAAAAAAAEAIAAAAAsBAABkcnMvc2hhcGV4bWwueG1sUEsFBgAAAAAGAAYAWwEA&#10;ALUDA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77LL4A&#10;AADdAAAADwAAAAAAAAABACAAAAAiAAAAZHJzL2Rvd25yZXYueG1sUEsBAhQAFAAAAAgAh07iQDMv&#10;BZ47AAAAOQAAABAAAAAAAAAAAQAgAAAADQEAAGRycy9zaGFwZXhtbC54bWxQSwUGAAAAAAYABgBb&#10;AQAAtwM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abstractNum w:abstractNumId="2">
    <w:nsid w:val="614C298B"/>
    <w:multiLevelType w:val="singleLevel"/>
    <w:tmpl w:val="614C298B"/>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attachedTemplate r:id="rId1"/>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mZTljZWI3NTllOGNhYTRmZDlmMzQxMDMwOWU5NzUifQ=="/>
  </w:docVars>
  <w:rsids>
    <w:rsidRoot w:val="00BC6519"/>
    <w:rsid w:val="00001A52"/>
    <w:rsid w:val="000137C0"/>
    <w:rsid w:val="00054652"/>
    <w:rsid w:val="0006079A"/>
    <w:rsid w:val="00066E67"/>
    <w:rsid w:val="0007247B"/>
    <w:rsid w:val="000808A4"/>
    <w:rsid w:val="000E1CA6"/>
    <w:rsid w:val="000F049A"/>
    <w:rsid w:val="000F3B7B"/>
    <w:rsid w:val="00101AAE"/>
    <w:rsid w:val="00115F8B"/>
    <w:rsid w:val="001160A5"/>
    <w:rsid w:val="00126265"/>
    <w:rsid w:val="00132BFE"/>
    <w:rsid w:val="00157FA5"/>
    <w:rsid w:val="001619A5"/>
    <w:rsid w:val="00172CD7"/>
    <w:rsid w:val="001A0C02"/>
    <w:rsid w:val="001A171B"/>
    <w:rsid w:val="001B5509"/>
    <w:rsid w:val="001E62D9"/>
    <w:rsid w:val="001E6581"/>
    <w:rsid w:val="00262CB7"/>
    <w:rsid w:val="0029339A"/>
    <w:rsid w:val="00293736"/>
    <w:rsid w:val="002B289E"/>
    <w:rsid w:val="002E25F0"/>
    <w:rsid w:val="002E39F5"/>
    <w:rsid w:val="00332C06"/>
    <w:rsid w:val="00333D62"/>
    <w:rsid w:val="00342B25"/>
    <w:rsid w:val="003452CF"/>
    <w:rsid w:val="003674AA"/>
    <w:rsid w:val="00373019"/>
    <w:rsid w:val="00386FE1"/>
    <w:rsid w:val="0039343E"/>
    <w:rsid w:val="003B39AD"/>
    <w:rsid w:val="003D1C17"/>
    <w:rsid w:val="003D4BCB"/>
    <w:rsid w:val="00415231"/>
    <w:rsid w:val="00421646"/>
    <w:rsid w:val="00423102"/>
    <w:rsid w:val="00434E87"/>
    <w:rsid w:val="00440C63"/>
    <w:rsid w:val="00462EAF"/>
    <w:rsid w:val="004A1ED3"/>
    <w:rsid w:val="004B4C07"/>
    <w:rsid w:val="0050638A"/>
    <w:rsid w:val="005210F1"/>
    <w:rsid w:val="00524AC6"/>
    <w:rsid w:val="00556CE5"/>
    <w:rsid w:val="00565CB6"/>
    <w:rsid w:val="00592588"/>
    <w:rsid w:val="005A2241"/>
    <w:rsid w:val="005D4D9F"/>
    <w:rsid w:val="00602564"/>
    <w:rsid w:val="00620F1F"/>
    <w:rsid w:val="00637D88"/>
    <w:rsid w:val="00697EA5"/>
    <w:rsid w:val="006B788F"/>
    <w:rsid w:val="007132EB"/>
    <w:rsid w:val="0072336C"/>
    <w:rsid w:val="007432E2"/>
    <w:rsid w:val="00755E1C"/>
    <w:rsid w:val="007D4B2A"/>
    <w:rsid w:val="007E4AF2"/>
    <w:rsid w:val="008244DE"/>
    <w:rsid w:val="00830C7D"/>
    <w:rsid w:val="008650A5"/>
    <w:rsid w:val="008D05C0"/>
    <w:rsid w:val="008D483E"/>
    <w:rsid w:val="008F58A6"/>
    <w:rsid w:val="00901BE0"/>
    <w:rsid w:val="00927679"/>
    <w:rsid w:val="00932480"/>
    <w:rsid w:val="00982C0B"/>
    <w:rsid w:val="009929DE"/>
    <w:rsid w:val="009D1F1F"/>
    <w:rsid w:val="009F3684"/>
    <w:rsid w:val="00A32AB8"/>
    <w:rsid w:val="00A54392"/>
    <w:rsid w:val="00A543BD"/>
    <w:rsid w:val="00A57714"/>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63736"/>
    <w:rsid w:val="00F66765"/>
    <w:rsid w:val="00F67DF9"/>
    <w:rsid w:val="00FE64EA"/>
    <w:rsid w:val="01A44B11"/>
    <w:rsid w:val="01C30FFD"/>
    <w:rsid w:val="01EF0E98"/>
    <w:rsid w:val="02A45D67"/>
    <w:rsid w:val="03100744"/>
    <w:rsid w:val="040428A1"/>
    <w:rsid w:val="041A3535"/>
    <w:rsid w:val="04390FDD"/>
    <w:rsid w:val="046F53BC"/>
    <w:rsid w:val="04CA12A8"/>
    <w:rsid w:val="04F274F3"/>
    <w:rsid w:val="05700666"/>
    <w:rsid w:val="059E7E85"/>
    <w:rsid w:val="06213953"/>
    <w:rsid w:val="062A3A3B"/>
    <w:rsid w:val="06606AF8"/>
    <w:rsid w:val="06677045"/>
    <w:rsid w:val="06971C9C"/>
    <w:rsid w:val="06CF1C08"/>
    <w:rsid w:val="07B93F81"/>
    <w:rsid w:val="07E9532C"/>
    <w:rsid w:val="08CA3688"/>
    <w:rsid w:val="08EA74EC"/>
    <w:rsid w:val="096173C6"/>
    <w:rsid w:val="098668A8"/>
    <w:rsid w:val="0A0528E4"/>
    <w:rsid w:val="0A70307A"/>
    <w:rsid w:val="0B101835"/>
    <w:rsid w:val="0B1626F7"/>
    <w:rsid w:val="0B313F1B"/>
    <w:rsid w:val="0B356AF8"/>
    <w:rsid w:val="0B6659A6"/>
    <w:rsid w:val="0B9D713D"/>
    <w:rsid w:val="0BCE20DB"/>
    <w:rsid w:val="0C550A02"/>
    <w:rsid w:val="0C85516C"/>
    <w:rsid w:val="0C8F3651"/>
    <w:rsid w:val="0D745EB7"/>
    <w:rsid w:val="0D791C59"/>
    <w:rsid w:val="0DC73EF9"/>
    <w:rsid w:val="0DE1400C"/>
    <w:rsid w:val="0E573889"/>
    <w:rsid w:val="0F0C578A"/>
    <w:rsid w:val="0F411DD8"/>
    <w:rsid w:val="0F7E123E"/>
    <w:rsid w:val="0FC65124"/>
    <w:rsid w:val="101C1DE4"/>
    <w:rsid w:val="106D07B3"/>
    <w:rsid w:val="10C244B4"/>
    <w:rsid w:val="1105361F"/>
    <w:rsid w:val="113A65EE"/>
    <w:rsid w:val="11690137"/>
    <w:rsid w:val="11B5471B"/>
    <w:rsid w:val="11E85D24"/>
    <w:rsid w:val="12AD7AA8"/>
    <w:rsid w:val="13BB4C90"/>
    <w:rsid w:val="146D4CF4"/>
    <w:rsid w:val="14856A46"/>
    <w:rsid w:val="15201DED"/>
    <w:rsid w:val="154D28B1"/>
    <w:rsid w:val="1592109E"/>
    <w:rsid w:val="161C57E2"/>
    <w:rsid w:val="17413DF3"/>
    <w:rsid w:val="174C1401"/>
    <w:rsid w:val="179B0F02"/>
    <w:rsid w:val="17B71D18"/>
    <w:rsid w:val="190C34C2"/>
    <w:rsid w:val="19215DB7"/>
    <w:rsid w:val="192466A2"/>
    <w:rsid w:val="197B15B3"/>
    <w:rsid w:val="1A657DD6"/>
    <w:rsid w:val="1AE90BA0"/>
    <w:rsid w:val="1AFE301D"/>
    <w:rsid w:val="1B08181C"/>
    <w:rsid w:val="1B0910F3"/>
    <w:rsid w:val="1B60245B"/>
    <w:rsid w:val="1BFB591F"/>
    <w:rsid w:val="1C2B4F71"/>
    <w:rsid w:val="1C8F4CBE"/>
    <w:rsid w:val="1CFF20B4"/>
    <w:rsid w:val="1D1B1572"/>
    <w:rsid w:val="1D620C3A"/>
    <w:rsid w:val="1E1A0709"/>
    <w:rsid w:val="1F012CBB"/>
    <w:rsid w:val="1F433298"/>
    <w:rsid w:val="1FA16474"/>
    <w:rsid w:val="1FB24C1D"/>
    <w:rsid w:val="1FCE4F8F"/>
    <w:rsid w:val="1FFE4CB9"/>
    <w:rsid w:val="204F6E53"/>
    <w:rsid w:val="206443AB"/>
    <w:rsid w:val="20D437E4"/>
    <w:rsid w:val="20F131A1"/>
    <w:rsid w:val="210A4874"/>
    <w:rsid w:val="215E0FE1"/>
    <w:rsid w:val="221B72E1"/>
    <w:rsid w:val="226C280C"/>
    <w:rsid w:val="22F3666C"/>
    <w:rsid w:val="232932BF"/>
    <w:rsid w:val="233E2389"/>
    <w:rsid w:val="235D622C"/>
    <w:rsid w:val="24B46288"/>
    <w:rsid w:val="250A7333"/>
    <w:rsid w:val="25496202"/>
    <w:rsid w:val="26125B6F"/>
    <w:rsid w:val="26B0797C"/>
    <w:rsid w:val="26D518A7"/>
    <w:rsid w:val="26E87139"/>
    <w:rsid w:val="27327238"/>
    <w:rsid w:val="28714810"/>
    <w:rsid w:val="28865E4C"/>
    <w:rsid w:val="28B20DEC"/>
    <w:rsid w:val="28C21C45"/>
    <w:rsid w:val="28DC7EE0"/>
    <w:rsid w:val="2A3D0E7D"/>
    <w:rsid w:val="2AF44F2A"/>
    <w:rsid w:val="2B1E24C2"/>
    <w:rsid w:val="2B6B2235"/>
    <w:rsid w:val="2B7F355D"/>
    <w:rsid w:val="2C084F71"/>
    <w:rsid w:val="2C2A59E5"/>
    <w:rsid w:val="2C980689"/>
    <w:rsid w:val="2CDE1232"/>
    <w:rsid w:val="2DC14F9C"/>
    <w:rsid w:val="2E1B13D1"/>
    <w:rsid w:val="2E8A261E"/>
    <w:rsid w:val="2E942654"/>
    <w:rsid w:val="2EB43D5F"/>
    <w:rsid w:val="2FAE9454"/>
    <w:rsid w:val="31E10042"/>
    <w:rsid w:val="324A3C1B"/>
    <w:rsid w:val="327242FB"/>
    <w:rsid w:val="32981574"/>
    <w:rsid w:val="33FBE937"/>
    <w:rsid w:val="34411641"/>
    <w:rsid w:val="344A414F"/>
    <w:rsid w:val="344C6AD7"/>
    <w:rsid w:val="347B3DE2"/>
    <w:rsid w:val="349D3757"/>
    <w:rsid w:val="349E7844"/>
    <w:rsid w:val="352B0F83"/>
    <w:rsid w:val="355B5898"/>
    <w:rsid w:val="359E43DC"/>
    <w:rsid w:val="35AB38FF"/>
    <w:rsid w:val="35B801D6"/>
    <w:rsid w:val="35BB5761"/>
    <w:rsid w:val="3676374D"/>
    <w:rsid w:val="3726334B"/>
    <w:rsid w:val="374516A9"/>
    <w:rsid w:val="3773119B"/>
    <w:rsid w:val="37C03976"/>
    <w:rsid w:val="385517EF"/>
    <w:rsid w:val="394653FF"/>
    <w:rsid w:val="39477622"/>
    <w:rsid w:val="39DD347B"/>
    <w:rsid w:val="39F1694C"/>
    <w:rsid w:val="3A523D61"/>
    <w:rsid w:val="3A8E2C1A"/>
    <w:rsid w:val="3A981400"/>
    <w:rsid w:val="3AA74AC6"/>
    <w:rsid w:val="3ACF71FE"/>
    <w:rsid w:val="3C3C3FA8"/>
    <w:rsid w:val="3C415048"/>
    <w:rsid w:val="3CB61E3C"/>
    <w:rsid w:val="3CFB123B"/>
    <w:rsid w:val="3D4C558F"/>
    <w:rsid w:val="3D595BF0"/>
    <w:rsid w:val="3DCF526B"/>
    <w:rsid w:val="3DE95A05"/>
    <w:rsid w:val="3DFC6157"/>
    <w:rsid w:val="3DFE2204"/>
    <w:rsid w:val="3E666373"/>
    <w:rsid w:val="3E6A34AC"/>
    <w:rsid w:val="3F2E296F"/>
    <w:rsid w:val="40B21110"/>
    <w:rsid w:val="40F90DAC"/>
    <w:rsid w:val="411E3832"/>
    <w:rsid w:val="41477996"/>
    <w:rsid w:val="41876EA6"/>
    <w:rsid w:val="41955718"/>
    <w:rsid w:val="41A71B67"/>
    <w:rsid w:val="422940ED"/>
    <w:rsid w:val="43035213"/>
    <w:rsid w:val="438547FA"/>
    <w:rsid w:val="44221E3F"/>
    <w:rsid w:val="442B7738"/>
    <w:rsid w:val="452C44FA"/>
    <w:rsid w:val="459E4471"/>
    <w:rsid w:val="463E4C17"/>
    <w:rsid w:val="464962C9"/>
    <w:rsid w:val="466F6125"/>
    <w:rsid w:val="46CE05D2"/>
    <w:rsid w:val="46EB477C"/>
    <w:rsid w:val="47357661"/>
    <w:rsid w:val="474D616E"/>
    <w:rsid w:val="47622AE4"/>
    <w:rsid w:val="483315DB"/>
    <w:rsid w:val="48CC6489"/>
    <w:rsid w:val="48E85976"/>
    <w:rsid w:val="492339AD"/>
    <w:rsid w:val="493642ED"/>
    <w:rsid w:val="4A996EE7"/>
    <w:rsid w:val="4B5A4F24"/>
    <w:rsid w:val="4B6A1EBE"/>
    <w:rsid w:val="4BD57611"/>
    <w:rsid w:val="4BE035D2"/>
    <w:rsid w:val="4C3F31E0"/>
    <w:rsid w:val="4C423CE3"/>
    <w:rsid w:val="4CA90777"/>
    <w:rsid w:val="4CBF16FC"/>
    <w:rsid w:val="4CC7151B"/>
    <w:rsid w:val="4DAF16DC"/>
    <w:rsid w:val="4DDFEE17"/>
    <w:rsid w:val="4E5E4B48"/>
    <w:rsid w:val="4E6349BB"/>
    <w:rsid w:val="4E9F2787"/>
    <w:rsid w:val="4EA5603D"/>
    <w:rsid w:val="4ED16DBE"/>
    <w:rsid w:val="4ED816EC"/>
    <w:rsid w:val="4EF628DE"/>
    <w:rsid w:val="4EFA1BB0"/>
    <w:rsid w:val="4FB91FEA"/>
    <w:rsid w:val="4FC71693"/>
    <w:rsid w:val="51181B78"/>
    <w:rsid w:val="513636F8"/>
    <w:rsid w:val="51497F84"/>
    <w:rsid w:val="51692224"/>
    <w:rsid w:val="518873CF"/>
    <w:rsid w:val="51B14C75"/>
    <w:rsid w:val="52E55A8A"/>
    <w:rsid w:val="54046807"/>
    <w:rsid w:val="54081680"/>
    <w:rsid w:val="54C64142"/>
    <w:rsid w:val="55236DFC"/>
    <w:rsid w:val="555F46F6"/>
    <w:rsid w:val="55662FCA"/>
    <w:rsid w:val="568231D1"/>
    <w:rsid w:val="5752020D"/>
    <w:rsid w:val="57A010F4"/>
    <w:rsid w:val="57EE0B65"/>
    <w:rsid w:val="589506F7"/>
    <w:rsid w:val="589B0042"/>
    <w:rsid w:val="58C50DCF"/>
    <w:rsid w:val="59177F14"/>
    <w:rsid w:val="5941037F"/>
    <w:rsid w:val="59701DD9"/>
    <w:rsid w:val="598024C1"/>
    <w:rsid w:val="5A4511BC"/>
    <w:rsid w:val="5A5D2071"/>
    <w:rsid w:val="5ABC0012"/>
    <w:rsid w:val="5AED1EE4"/>
    <w:rsid w:val="5B155992"/>
    <w:rsid w:val="5B235C15"/>
    <w:rsid w:val="5B3B9440"/>
    <w:rsid w:val="5B721FB9"/>
    <w:rsid w:val="5BA22237"/>
    <w:rsid w:val="5BC677C6"/>
    <w:rsid w:val="5BDB7A38"/>
    <w:rsid w:val="5C7CAA43"/>
    <w:rsid w:val="5CB607B6"/>
    <w:rsid w:val="5CE967E8"/>
    <w:rsid w:val="5D271111"/>
    <w:rsid w:val="5D2A71CD"/>
    <w:rsid w:val="5D8423A6"/>
    <w:rsid w:val="5D8D7329"/>
    <w:rsid w:val="5DB32ACE"/>
    <w:rsid w:val="5DFC90B7"/>
    <w:rsid w:val="5EFF0866"/>
    <w:rsid w:val="5F0E2CB6"/>
    <w:rsid w:val="5F394DA2"/>
    <w:rsid w:val="5FFC5B10"/>
    <w:rsid w:val="61A03B3F"/>
    <w:rsid w:val="628C289B"/>
    <w:rsid w:val="62994B50"/>
    <w:rsid w:val="62F6339C"/>
    <w:rsid w:val="63224191"/>
    <w:rsid w:val="634E7619"/>
    <w:rsid w:val="6391699C"/>
    <w:rsid w:val="6404143A"/>
    <w:rsid w:val="64297CC1"/>
    <w:rsid w:val="649F5131"/>
    <w:rsid w:val="64B257F6"/>
    <w:rsid w:val="64D40E55"/>
    <w:rsid w:val="6578605B"/>
    <w:rsid w:val="65BA6ED7"/>
    <w:rsid w:val="65C44A95"/>
    <w:rsid w:val="661818BD"/>
    <w:rsid w:val="661B0301"/>
    <w:rsid w:val="663026C3"/>
    <w:rsid w:val="665E1E5C"/>
    <w:rsid w:val="666B3672"/>
    <w:rsid w:val="666F0F37"/>
    <w:rsid w:val="66D448D6"/>
    <w:rsid w:val="66F156DA"/>
    <w:rsid w:val="66F8422E"/>
    <w:rsid w:val="67544B35"/>
    <w:rsid w:val="675F4436"/>
    <w:rsid w:val="67610A84"/>
    <w:rsid w:val="67633584"/>
    <w:rsid w:val="67AA6EFB"/>
    <w:rsid w:val="68404579"/>
    <w:rsid w:val="685C6B06"/>
    <w:rsid w:val="698306E4"/>
    <w:rsid w:val="69E83E6A"/>
    <w:rsid w:val="69FF205F"/>
    <w:rsid w:val="69FF6993"/>
    <w:rsid w:val="6A0B19C2"/>
    <w:rsid w:val="6A5506F6"/>
    <w:rsid w:val="6BD524FD"/>
    <w:rsid w:val="6C295443"/>
    <w:rsid w:val="6C48428D"/>
    <w:rsid w:val="6C611866"/>
    <w:rsid w:val="6D094565"/>
    <w:rsid w:val="6DA725FB"/>
    <w:rsid w:val="6E015FB1"/>
    <w:rsid w:val="6E216055"/>
    <w:rsid w:val="6E25722B"/>
    <w:rsid w:val="6EC87ECA"/>
    <w:rsid w:val="6ED6505F"/>
    <w:rsid w:val="6EE87DF0"/>
    <w:rsid w:val="6EFB175B"/>
    <w:rsid w:val="6F986A4D"/>
    <w:rsid w:val="6FE234C9"/>
    <w:rsid w:val="700B504B"/>
    <w:rsid w:val="70AF08B1"/>
    <w:rsid w:val="70B57B07"/>
    <w:rsid w:val="70F6046D"/>
    <w:rsid w:val="711F398E"/>
    <w:rsid w:val="714B0EAF"/>
    <w:rsid w:val="71BEC590"/>
    <w:rsid w:val="71EE30A5"/>
    <w:rsid w:val="72120633"/>
    <w:rsid w:val="72381269"/>
    <w:rsid w:val="723E69EA"/>
    <w:rsid w:val="72D21C7E"/>
    <w:rsid w:val="72D350F3"/>
    <w:rsid w:val="733C0751"/>
    <w:rsid w:val="7354275A"/>
    <w:rsid w:val="73D02E4D"/>
    <w:rsid w:val="742A72A8"/>
    <w:rsid w:val="745832F0"/>
    <w:rsid w:val="748E5B2A"/>
    <w:rsid w:val="75182B28"/>
    <w:rsid w:val="751B646B"/>
    <w:rsid w:val="75281956"/>
    <w:rsid w:val="75CF64A9"/>
    <w:rsid w:val="763212B9"/>
    <w:rsid w:val="763E06ED"/>
    <w:rsid w:val="76C433F4"/>
    <w:rsid w:val="76F54880"/>
    <w:rsid w:val="77E60D01"/>
    <w:rsid w:val="77EB5A70"/>
    <w:rsid w:val="78317C5B"/>
    <w:rsid w:val="788F6467"/>
    <w:rsid w:val="79146E61"/>
    <w:rsid w:val="792540B7"/>
    <w:rsid w:val="795B265F"/>
    <w:rsid w:val="7A272F4B"/>
    <w:rsid w:val="7A6035C7"/>
    <w:rsid w:val="7A8B49B7"/>
    <w:rsid w:val="7AA33067"/>
    <w:rsid w:val="7ABE6856"/>
    <w:rsid w:val="7AE95F51"/>
    <w:rsid w:val="7AF629E8"/>
    <w:rsid w:val="7B5D74C6"/>
    <w:rsid w:val="7BADAF33"/>
    <w:rsid w:val="7C2E3D5F"/>
    <w:rsid w:val="7CC47C65"/>
    <w:rsid w:val="7DD17A62"/>
    <w:rsid w:val="7E861604"/>
    <w:rsid w:val="7EFF581D"/>
    <w:rsid w:val="7F37CE23"/>
    <w:rsid w:val="7F425DE0"/>
    <w:rsid w:val="7F5403DD"/>
    <w:rsid w:val="7FEF7F18"/>
    <w:rsid w:val="7FEFD11B"/>
    <w:rsid w:val="AD1F2970"/>
    <w:rsid w:val="AEF9CF5C"/>
    <w:rsid w:val="AF7AF2F4"/>
    <w:rsid w:val="B5FF3749"/>
    <w:rsid w:val="BFFEFF3F"/>
    <w:rsid w:val="BFFF3A0A"/>
    <w:rsid w:val="E7EFB21E"/>
    <w:rsid w:val="EE966699"/>
    <w:rsid w:val="F3F7D4D9"/>
    <w:rsid w:val="F4FBF83B"/>
    <w:rsid w:val="F7A901D2"/>
    <w:rsid w:val="F7F591EB"/>
    <w:rsid w:val="FB783C86"/>
    <w:rsid w:val="FBFB516D"/>
    <w:rsid w:val="FF4AC7E1"/>
    <w:rsid w:val="FFD76FD3"/>
    <w:rsid w:val="FFED7E1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qFormat="1" w:uiPriority="9" w:semiHidden="0" w:name="List Bullet"/>
    <w:lsdException w:qFormat="1" w:uiPriority="99"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semiHidden="0" w:name="Title"/>
    <w:lsdException w:qFormat="1" w:unhideWhenUsed="0" w:uiPriority="5" w:semiHidden="0" w:name="Closing"/>
    <w:lsdException w:qFormat="1" w:unhideWhenUsed="0" w:uiPriority="6" w:semiHidden="0"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semiHidden="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iPriority="22" w:semiHidden="0" w:name="Strong"/>
    <w:lsdException w:qFormat="1"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pPr>
    <w:rPr>
      <w:rFonts w:ascii="Times New Roman" w:hAnsi="Times New Roman" w:cs="Times New Roman" w:eastAsiaTheme="minorEastAsia"/>
      <w:color w:val="auto"/>
      <w:kern w:val="0"/>
      <w:sz w:val="24"/>
      <w:szCs w:val="24"/>
      <w:lang w:val="en-US" w:eastAsia="zh-CN" w:bidi="ar-SA"/>
    </w:rPr>
  </w:style>
  <w:style w:type="paragraph" w:styleId="2">
    <w:name w:val="heading 1"/>
    <w:basedOn w:val="1"/>
    <w:next w:val="1"/>
    <w:link w:val="40"/>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3"/>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5"/>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6"/>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7"/>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58"/>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59"/>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0"/>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1"/>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11">
    <w:name w:val="List Number"/>
    <w:basedOn w:val="1"/>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7"/>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3"/>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4"/>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Date"/>
    <w:basedOn w:val="1"/>
    <w:next w:val="19"/>
    <w:link w:val="35"/>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19">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0">
    <w:name w:val="footer"/>
    <w:basedOn w:val="1"/>
    <w:link w:val="36"/>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1">
    <w:name w:val="header"/>
    <w:basedOn w:val="1"/>
    <w:link w:val="62"/>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2">
    <w:name w:val="Subtitle"/>
    <w:basedOn w:val="1"/>
    <w:next w:val="1"/>
    <w:link w:val="52"/>
    <w:unhideWhenUsed/>
    <w:qFormat/>
    <w:uiPriority w:val="10"/>
    <w:pPr>
      <w:spacing w:after="540" w:line="288" w:lineRule="auto"/>
      <w:ind w:right="2880"/>
      <w:contextualSpacing/>
    </w:pPr>
    <w:rPr>
      <w:spacing w:val="15"/>
      <w:szCs w:val="22"/>
    </w:r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24">
    <w:name w:val="Normal (Web)"/>
    <w:basedOn w:val="1"/>
    <w:unhideWhenUsed/>
    <w:qFormat/>
    <w:uiPriority w:val="99"/>
    <w:pPr>
      <w:spacing w:before="100" w:beforeAutospacing="1" w:after="100" w:afterAutospacing="1"/>
    </w:pPr>
    <w:rPr>
      <w:kern w:val="2"/>
    </w:rPr>
  </w:style>
  <w:style w:type="paragraph" w:styleId="25">
    <w:name w:val="Title"/>
    <w:basedOn w:val="1"/>
    <w:link w:val="49"/>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7">
    <w:name w:val="Table Grid"/>
    <w:basedOn w:val="26"/>
    <w:qFormat/>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unhideWhenUsed/>
    <w:qFormat/>
    <w:uiPriority w:val="22"/>
    <w:rPr>
      <w:b/>
      <w:bCs/>
      <w:color w:val="262626" w:themeColor="text1" w:themeTint="D9"/>
      <w14:textFill>
        <w14:solidFill>
          <w14:schemeClr w14:val="tx1">
            <w14:lumMod w14:val="85000"/>
            <w14:lumOff w14:val="15000"/>
          </w14:schemeClr>
        </w14:solidFill>
      </w14:textFill>
    </w:rPr>
  </w:style>
  <w:style w:type="character" w:styleId="30">
    <w:name w:val="Emphasis"/>
    <w:basedOn w:val="28"/>
    <w:unhideWhenUsed/>
    <w:qFormat/>
    <w:uiPriority w:val="20"/>
    <w:rPr>
      <w:iCs/>
      <w:color w:val="F07F09" w:themeColor="accent1"/>
      <w14:textFill>
        <w14:solidFill>
          <w14:schemeClr w14:val="accent1"/>
        </w14:solidFill>
      </w14:textFill>
    </w:rPr>
  </w:style>
  <w:style w:type="character" w:styleId="31">
    <w:name w:val="Hyperlink"/>
    <w:basedOn w:val="28"/>
    <w:unhideWhenUsed/>
    <w:qFormat/>
    <w:uiPriority w:val="99"/>
    <w:rPr>
      <w:color w:val="0000FF"/>
      <w:u w:val="single"/>
    </w:rPr>
  </w:style>
  <w:style w:type="character" w:customStyle="1" w:styleId="32">
    <w:name w:val="Book Title"/>
    <w:basedOn w:val="28"/>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3">
    <w:name w:val="结束语字符"/>
    <w:basedOn w:val="28"/>
    <w:link w:val="16"/>
    <w:qFormat/>
    <w:uiPriority w:val="5"/>
    <w:rPr>
      <w:rFonts w:eastAsiaTheme="minorEastAsia"/>
      <w:bCs/>
      <w:szCs w:val="18"/>
    </w:rPr>
  </w:style>
  <w:style w:type="character" w:customStyle="1" w:styleId="34">
    <w:name w:val="签名字符"/>
    <w:basedOn w:val="28"/>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5">
    <w:name w:val="日期字符"/>
    <w:basedOn w:val="28"/>
    <w:link w:val="18"/>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6">
    <w:name w:val="页脚字符"/>
    <w:basedOn w:val="28"/>
    <w:link w:val="20"/>
    <w:qFormat/>
    <w:uiPriority w:val="99"/>
    <w:rPr>
      <w:color w:val="323232" w:themeColor="text2"/>
      <w:sz w:val="24"/>
      <w14:textFill>
        <w14:solidFill>
          <w14:schemeClr w14:val="tx2"/>
        </w14:solidFill>
      </w14:textFill>
    </w:rPr>
  </w:style>
  <w:style w:type="character" w:customStyle="1" w:styleId="37">
    <w:name w:val="称呼字符"/>
    <w:basedOn w:val="28"/>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38">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39">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0">
    <w:name w:val="标题 1字符"/>
    <w:basedOn w:val="28"/>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1">
    <w:name w:val="Intense Emphasis"/>
    <w:basedOn w:val="28"/>
    <w:unhideWhenUsed/>
    <w:qFormat/>
    <w:uiPriority w:val="21"/>
    <w:rPr>
      <w:b/>
      <w:iCs/>
      <w:color w:val="F07F09" w:themeColor="accent1"/>
      <w14:textFill>
        <w14:solidFill>
          <w14:schemeClr w14:val="accent1"/>
        </w14:solidFill>
      </w14:textFill>
    </w:rPr>
  </w:style>
  <w:style w:type="paragraph" w:customStyle="1" w:styleId="42">
    <w:name w:val="Intense Quote"/>
    <w:basedOn w:val="1"/>
    <w:next w:val="1"/>
    <w:link w:val="43"/>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3">
    <w:name w:val="明显引用字符"/>
    <w:basedOn w:val="28"/>
    <w:link w:val="42"/>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4">
    <w:name w:val="Intense Reference"/>
    <w:basedOn w:val="28"/>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customStyle="1" w:styleId="45">
    <w:name w:val="List Paragraph"/>
    <w:basedOn w:val="1"/>
    <w:unhideWhenUsed/>
    <w:qFormat/>
    <w:uiPriority w:val="1"/>
    <w:pPr>
      <w:ind w:left="216"/>
      <w:contextualSpacing/>
    </w:pPr>
    <w:rPr>
      <w:kern w:val="2"/>
    </w:rPr>
  </w:style>
  <w:style w:type="character" w:customStyle="1" w:styleId="46">
    <w:name w:val="Placeholder Text"/>
    <w:basedOn w:val="28"/>
    <w:semiHidden/>
    <w:qFormat/>
    <w:uiPriority w:val="99"/>
    <w:rPr>
      <w:color w:val="808080"/>
    </w:rPr>
  </w:style>
  <w:style w:type="paragraph" w:customStyle="1" w:styleId="47">
    <w:name w:val="Quote"/>
    <w:basedOn w:val="1"/>
    <w:next w:val="1"/>
    <w:link w:val="48"/>
    <w:unhideWhenUsed/>
    <w:qFormat/>
    <w:uiPriority w:val="29"/>
    <w:pPr>
      <w:spacing w:before="360" w:after="360"/>
    </w:pPr>
    <w:rPr>
      <w:iCs/>
      <w:sz w:val="26"/>
    </w:rPr>
  </w:style>
  <w:style w:type="character" w:customStyle="1" w:styleId="48">
    <w:name w:val="引用字符"/>
    <w:basedOn w:val="28"/>
    <w:link w:val="47"/>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49">
    <w:name w:val="标题字符"/>
    <w:basedOn w:val="28"/>
    <w:link w:val="25"/>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0">
    <w:name w:val="Subtle Emphasis"/>
    <w:basedOn w:val="28"/>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1">
    <w:name w:val="Subtle Reference"/>
    <w:basedOn w:val="28"/>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2">
    <w:name w:val="副标题字符"/>
    <w:basedOn w:val="28"/>
    <w:link w:val="22"/>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3">
    <w:name w:val="标题 2字符"/>
    <w:basedOn w:val="28"/>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4">
    <w:name w:val="TOC Heading"/>
    <w:basedOn w:val="2"/>
    <w:next w:val="1"/>
    <w:unhideWhenUsed/>
    <w:qFormat/>
    <w:uiPriority w:val="39"/>
    <w:pPr>
      <w:outlineLvl w:val="9"/>
    </w:pPr>
  </w:style>
  <w:style w:type="character" w:customStyle="1" w:styleId="55">
    <w:name w:val="标题 3字符"/>
    <w:basedOn w:val="28"/>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6">
    <w:name w:val="标题 4字符"/>
    <w:basedOn w:val="28"/>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7">
    <w:name w:val="标题 5字符"/>
    <w:basedOn w:val="28"/>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58">
    <w:name w:val="标题 6字符"/>
    <w:basedOn w:val="28"/>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59">
    <w:name w:val="标题 7字符"/>
    <w:basedOn w:val="28"/>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0">
    <w:name w:val="标题 8字符"/>
    <w:basedOn w:val="28"/>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1">
    <w:name w:val="标题 9字符"/>
    <w:basedOn w:val="28"/>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2">
    <w:name w:val="页眉字符"/>
    <w:basedOn w:val="28"/>
    <w:link w:val="21"/>
    <w:qFormat/>
    <w:uiPriority w:val="99"/>
  </w:style>
  <w:style w:type="table" w:customStyle="1" w:styleId="63">
    <w:name w:val="Grid Table 1 Light Accent 4"/>
    <w:basedOn w:val="26"/>
    <w:qFormat/>
    <w:uiPriority w:val="99"/>
    <w:pPr>
      <w:spacing w:after="0"/>
    </w:pPr>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4">
    <w:name w:val="Grid Table 1 Light Accent 5"/>
    <w:basedOn w:val="26"/>
    <w:qFormat/>
    <w:uiPriority w:val="99"/>
    <w:pPr>
      <w:spacing w:after="0"/>
    </w:pPr>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5">
    <w:name w:val="Grid Table 6 Colorful Accent 5"/>
    <w:basedOn w:val="26"/>
    <w:qFormat/>
    <w:uiPriority w:val="99"/>
    <w:pPr>
      <w:spacing w:after="0"/>
    </w:pPr>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CellMar>
        <w:top w:w="0" w:type="dxa"/>
        <w:left w:w="108" w:type="dxa"/>
        <w:bottom w:w="0" w:type="dxa"/>
        <w:right w:w="108" w:type="dxa"/>
      </w:tblCellMar>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6">
    <w:name w:val="Grid Table 6 Colorful Accent 1"/>
    <w:basedOn w:val="26"/>
    <w:qFormat/>
    <w:uiPriority w:val="51"/>
    <w:pPr>
      <w:spacing w:after="0"/>
    </w:pPr>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7">
    <w:name w:val="apple-converted-space"/>
    <w:basedOn w:val="28"/>
    <w:qFormat/>
    <w:uiPriority w:val="0"/>
  </w:style>
  <w:style w:type="table" w:customStyle="1" w:styleId="68">
    <w:name w:val="Plain Table 1"/>
    <w:basedOn w:val="26"/>
    <w:qFormat/>
    <w:uiPriority w:val="99"/>
    <w:pPr>
      <w:spacing w:after="0"/>
    </w:pPr>
    <w:rPr>
      <w:color w:val="auto"/>
      <w:kern w:val="0"/>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9">
    <w:name w:val="网格表 4 - 强调文字颜色 11"/>
    <w:basedOn w:val="26"/>
    <w:qFormat/>
    <w:uiPriority w:val="49"/>
    <w:pPr>
      <w:spacing w:after="0"/>
    </w:pPr>
    <w:rPr>
      <w:rFonts w:ascii="Tahoma" w:hAnsi="Tahoma" w:eastAsia="微软雅黑" w:cs="FreesiaUPC"/>
      <w:color w:val="auto"/>
      <w:sz w:val="22"/>
      <w:szCs w:val="22"/>
      <w:lang w:eastAsia="zh-CN"/>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CellMar>
        <w:top w:w="0" w:type="dxa"/>
        <w:left w:w="108" w:type="dxa"/>
        <w:bottom w:w="0" w:type="dxa"/>
        <w:right w:w="108" w:type="dxa"/>
      </w:tblCellMar>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0">
    <w:name w:val="Grid Table 4 Accent 2"/>
    <w:basedOn w:val="26"/>
    <w:qFormat/>
    <w:uiPriority w:val="49"/>
    <w:pPr>
      <w:spacing w:after="0"/>
    </w:pPr>
    <w:rPr>
      <w:rFonts w:asciiTheme="majorHAnsi" w:hAnsiTheme="majorHAnsi" w:eastAsiaTheme="majorEastAsia" w:cstheme="majorBidi"/>
      <w:color w:val="auto"/>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1">
    <w:name w:val="Grid Table 4 Accent 1"/>
    <w:basedOn w:val="26"/>
    <w:qFormat/>
    <w:uiPriority w:val="49"/>
    <w:pPr>
      <w:spacing w:after="0"/>
    </w:pPr>
    <w:rPr>
      <w:rFonts w:asciiTheme="majorHAnsi" w:hAnsiTheme="majorHAnsi" w:eastAsiaTheme="majorEastAsia" w:cstheme="majorBidi"/>
      <w:color w:val="auto"/>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2">
    <w:name w:val="Grid Table 6 Colorful Accent 2"/>
    <w:basedOn w:val="26"/>
    <w:qFormat/>
    <w:uiPriority w:val="99"/>
    <w:pPr>
      <w:spacing w:after="0"/>
    </w:pPr>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CellMar>
        <w:top w:w="0" w:type="dxa"/>
        <w:left w:w="108" w:type="dxa"/>
        <w:bottom w:w="0" w:type="dxa"/>
        <w:right w:w="108" w:type="dxa"/>
      </w:tblCellMar>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3">
    <w:name w:val="pl"/>
    <w:basedOn w:val="28"/>
    <w:qFormat/>
    <w:uiPriority w:val="0"/>
  </w:style>
  <w:style w:type="table" w:customStyle="1" w:styleId="74">
    <w:name w:val="Grid Table 6 Colorful Accent 4"/>
    <w:basedOn w:val="26"/>
    <w:qFormat/>
    <w:uiPriority w:val="99"/>
    <w:pPr>
      <w:spacing w:after="0"/>
    </w:pPr>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CellMar>
        <w:top w:w="0" w:type="dxa"/>
        <w:left w:w="108" w:type="dxa"/>
        <w:bottom w:w="0" w:type="dxa"/>
        <w:right w:w="108" w:type="dxa"/>
      </w:tblCellMar>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5">
    <w:name w:val="contenttext"/>
    <w:basedOn w:val="1"/>
    <w:qFormat/>
    <w:uiPriority w:val="0"/>
    <w:pPr>
      <w:spacing w:before="100" w:beforeAutospacing="1" w:after="100" w:afterAutospacing="1"/>
    </w:pPr>
  </w:style>
  <w:style w:type="character" w:customStyle="1" w:styleId="76">
    <w:name w:val="bjh-strong"/>
    <w:basedOn w:val="28"/>
    <w:qFormat/>
    <w:uiPriority w:val="0"/>
  </w:style>
  <w:style w:type="character" w:customStyle="1" w:styleId="77">
    <w:name w:val="bjh-p"/>
    <w:basedOn w:val="28"/>
    <w:qFormat/>
    <w:uiPriority w:val="0"/>
  </w:style>
  <w:style w:type="paragraph" w:customStyle="1" w:styleId="78">
    <w:name w:val="p16"/>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8.pn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Library\Containers\com.kingsoft.wpsoffice.mac\Data\D:\2019-2020&#23398;&#24180;&#24230;&#31532;&#20108;&#23398;&#26399;&#29677;&#32423;&#21488;&#36134;\A1-&#29677;&#32423;&#31649;&#29702;\B3&#23478;&#38271;&#24037;&#20316;\&#29677;&#32423;&#21160;&#24577;\file:\localhost\Users\apple\Library\Containers\com.microsoft.Word\Data\Library\Caches\TM10002072\&#37266;&#30446;&#30340;&#27714;&#32844;&#20449;.dotx" TargetMode="Externa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醒目的求职信.dotx</Template>
  <Pages>2</Pages>
  <Words>292</Words>
  <Characters>323</Characters>
  <Lines>33</Lines>
  <Paragraphs>9</Paragraphs>
  <TotalTime>12</TotalTime>
  <ScaleCrop>false</ScaleCrop>
  <LinksUpToDate>false</LinksUpToDate>
  <CharactersWithSpaces>382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2019-12-24T16:30:00Z</dcterms:created>
  <dc:creator>Microsoft Office 用户</dc:creator>
  <cp:lastModifiedBy>高睿</cp:lastModifiedBy>
  <cp:lastPrinted>2022-03-06T23:54:00Z</cp:lastPrinted>
  <dcterms:modified xsi:type="dcterms:W3CDTF">2022-05-23T05:26:25Z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86948D81F5D645F6A1944E6F5FDBD8FC</vt:lpwstr>
  </property>
  <property fmtid="{D5CDD505-2E9C-101B-9397-08002B2CF9AE}" pid="4" name="commondata">
    <vt:lpwstr>eyJoZGlkIjoiOGRmZTljZWI3NTllOGNhYTRmZDlmMzQxMDMwOWU5NzUifQ==</vt:lpwstr>
  </property>
</Properties>
</file>