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  <w:lang w:bidi="ar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2022.5.24 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二  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 w:bidi="ar"/>
        </w:rPr>
        <w:t>能干的手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出勤：今天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我们班35位小朋友来园，1人请假！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2.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今天大部分幼儿都能够按照时间准时入园，进班前大家也都能够用酒精消毒纸巾进行手部消毒，并把用过的湿巾扔进垃圾袋里。同时，石涵、刘燕临、薛浩然、焦浩儒、唐可欣等小朋友能主动做值日生计划呢，真不错！特别是叶煜阳、谌欣怡、安辰、王梓陌、颜梦伶、王熙雯、孙艺卓、徐若凌、孙语晨、孙语晗等小朋友，来园不仅能自主放好自己的水杯，而且还能主动拿酒精湿巾擦手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3669665</wp:posOffset>
            </wp:positionH>
            <wp:positionV relativeFrom="paragraph">
              <wp:posOffset>126365</wp:posOffset>
            </wp:positionV>
            <wp:extent cx="1885315" cy="1414145"/>
            <wp:effectExtent l="0" t="0" r="4445" b="3175"/>
            <wp:wrapNone/>
            <wp:docPr id="9" name="图片 9" descr="C:\Users\lulu\OneDrive\桌面\5.24\IMG_7478.JPGIMG_7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lulu\OneDrive\桌面\5.24\IMG_7478.JPGIMG_7478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1702435</wp:posOffset>
            </wp:positionH>
            <wp:positionV relativeFrom="paragraph">
              <wp:posOffset>126365</wp:posOffset>
            </wp:positionV>
            <wp:extent cx="1885950" cy="1414145"/>
            <wp:effectExtent l="0" t="0" r="3810" b="3175"/>
            <wp:wrapNone/>
            <wp:docPr id="3" name="图片 3" descr="C:\Users\lulu\OneDrive\桌面\5.24\IMG_7476.JPGIMG_7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5.24\IMG_7476.JPGIMG_747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142875</wp:posOffset>
            </wp:positionV>
            <wp:extent cx="1868170" cy="1401445"/>
            <wp:effectExtent l="0" t="0" r="6350" b="635"/>
            <wp:wrapNone/>
            <wp:docPr id="4" name="图片 4" descr="C:\Users\lulu\OneDrive\桌面\5.24\IMG_7472.JPGIMG_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5.24\IMG_7472.JPGIMG_747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-219710</wp:posOffset>
            </wp:positionH>
            <wp:positionV relativeFrom="paragraph">
              <wp:posOffset>201295</wp:posOffset>
            </wp:positionV>
            <wp:extent cx="1859915" cy="1394460"/>
            <wp:effectExtent l="0" t="0" r="14605" b="7620"/>
            <wp:wrapNone/>
            <wp:docPr id="17" name="图片 17" descr="C:\Users\lulu\OneDrive\桌面\5.24\IMG_7470.JPGIMG_7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lulu\OneDrive\桌面\5.24\IMG_7470.JPGIMG_7470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1736090</wp:posOffset>
            </wp:positionH>
            <wp:positionV relativeFrom="paragraph">
              <wp:posOffset>191770</wp:posOffset>
            </wp:positionV>
            <wp:extent cx="1879600" cy="1409700"/>
            <wp:effectExtent l="0" t="0" r="10160" b="7620"/>
            <wp:wrapNone/>
            <wp:docPr id="2" name="图片 2" descr="C:\Users\lulu\OneDrive\桌面\5.24\IMG_7471.JPGIMG_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5.24\IMG_7471.JPGIMG_747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3671570</wp:posOffset>
            </wp:positionH>
            <wp:positionV relativeFrom="paragraph">
              <wp:posOffset>156210</wp:posOffset>
            </wp:positionV>
            <wp:extent cx="1885315" cy="1414145"/>
            <wp:effectExtent l="0" t="0" r="4445" b="3175"/>
            <wp:wrapNone/>
            <wp:docPr id="11" name="图片 11" descr="C:\Users\lulu\OneDrive\桌面\5.24\IMG_7475.JPGIMG_7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lulu\OneDrive\桌面\5.24\IMG_7475.JPGIMG_7475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hint="default" w:ascii="宋体" w:hAnsi="宋体" w:cs="宋体" w:eastAsiaTheme="minorEastAsia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二、户外游戏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92" w:firstLineChars="200"/>
        <w:jc w:val="left"/>
        <w:textAlignment w:val="auto"/>
        <w:rPr>
          <w:rFonts w:hint="default" w:ascii="Helvetica Neue" w:hAnsi="Helvetica Neue"/>
          <w:b w:val="0"/>
          <w:bCs/>
          <w:color w:val="333333"/>
          <w:spacing w:val="8"/>
          <w:sz w:val="28"/>
          <w:szCs w:val="28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8"/>
          <w:szCs w:val="28"/>
          <w:lang w:val="en-US" w:eastAsia="zh-CN"/>
        </w:rPr>
        <w:t>今天我们玩的区域是攀爬架，为了激发孩子们的挑战兴趣，我们将原先的攀爬架组合稍微进行了重组，把三个独立的攀爬架用长方形的独木桥连接在一起，为了安全起见，我们分别在攀爬架旁边放了海绵垫子，这样孩子们更有了安全感，便于挑战。瞧，他们有的站在攀爬架上慢慢移动，有的跪在架子上向前移动，也还有的两腿分开向前移动，几轮下来，他们主动去喝水、擦汗、休息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8"/>
          <w:szCs w:val="28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92710</wp:posOffset>
            </wp:positionV>
            <wp:extent cx="1866265" cy="1400175"/>
            <wp:effectExtent l="0" t="0" r="8255" b="1905"/>
            <wp:wrapNone/>
            <wp:docPr id="20" name="图片 20" descr="C:\Users\lulu\OneDrive\桌面\5.24\IMG_7487.JPGIMG_7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lulu\OneDrive\桌面\5.24\IMG_7487.JPGIMG_7487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1830705</wp:posOffset>
            </wp:positionH>
            <wp:positionV relativeFrom="paragraph">
              <wp:posOffset>85090</wp:posOffset>
            </wp:positionV>
            <wp:extent cx="1866265" cy="1400175"/>
            <wp:effectExtent l="0" t="0" r="8255" b="1905"/>
            <wp:wrapNone/>
            <wp:docPr id="19" name="图片 19" descr="C:\Users\lulu\OneDrive\桌面\5.24\IMG_7486.JPGIMG_7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lulu\OneDrive\桌面\5.24\IMG_7486.JPGIMG_7486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-164465</wp:posOffset>
            </wp:positionH>
            <wp:positionV relativeFrom="paragraph">
              <wp:posOffset>62230</wp:posOffset>
            </wp:positionV>
            <wp:extent cx="1866265" cy="1400175"/>
            <wp:effectExtent l="0" t="0" r="8255" b="1905"/>
            <wp:wrapNone/>
            <wp:docPr id="18" name="图片 18" descr="C:\Users\lulu\OneDrive\桌面\5.24\IMG_7485.JPGIMG_7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ulu\OneDrive\桌面\5.24\IMG_7485.JPGIMG_7485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92" w:firstLineChars="200"/>
        <w:jc w:val="left"/>
        <w:textAlignment w:val="auto"/>
        <w:rPr>
          <w:rFonts w:hint="default" w:ascii="Helvetica Neue" w:hAnsi="Helvetica Neue"/>
          <w:b w:val="0"/>
          <w:bCs/>
          <w:color w:val="333333"/>
          <w:spacing w:val="8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3731260</wp:posOffset>
            </wp:positionH>
            <wp:positionV relativeFrom="paragraph">
              <wp:posOffset>153670</wp:posOffset>
            </wp:positionV>
            <wp:extent cx="1865630" cy="1399540"/>
            <wp:effectExtent l="0" t="0" r="8890" b="2540"/>
            <wp:wrapNone/>
            <wp:docPr id="23" name="图片 23" descr="C:\Users\lulu\OneDrive\桌面\5.24\IMG_7489.JPGIMG_7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lulu\OneDrive\桌面\5.24\IMG_7489.JPGIMG_7489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140970</wp:posOffset>
            </wp:positionV>
            <wp:extent cx="1866265" cy="1400175"/>
            <wp:effectExtent l="0" t="0" r="8255" b="1905"/>
            <wp:wrapNone/>
            <wp:docPr id="22" name="图片 22" descr="C:\Users\lulu\OneDrive\桌面\5.24\IMG_7488.JPGIMG_7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lulu\OneDrive\桌面\5.24\IMG_7488.JPGIMG_7488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131445</wp:posOffset>
            </wp:positionV>
            <wp:extent cx="1866265" cy="1400175"/>
            <wp:effectExtent l="0" t="0" r="8255" b="1905"/>
            <wp:wrapNone/>
            <wp:docPr id="21" name="图片 21" descr="C:\Users\lulu\OneDrive\桌面\5.24\IMG_7484.JPGIMG_7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lulu\OneDrive\桌面\5.24\IMG_7484.JPGIMG_7484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三、集体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活动——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语言：小螃蟹找工作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大班语言活动《小螃蟹找工作》以猜谜、了解工作导入，通过讨论小螃蟹做理发师、服务员合适、不合适为题展开简单辩论，让幼儿有充分的机会表达自己的想法，最后阅读信件了解小螃蟹的工作。活动让孩子走进主动学习的情境，充分表达自己的见解。</w:t>
      </w:r>
      <w:r>
        <w:rPr>
          <w:rFonts w:hint="eastAsia"/>
          <w:sz w:val="28"/>
          <w:szCs w:val="28"/>
          <w:lang w:val="en-US" w:eastAsia="zh-CN"/>
        </w:rPr>
        <w:t>活动中，听过辩论的形式分成两组，一组是正方，即觉得小螃蟹适合当理发师，另一组则位反方，即认为小螃蟹不适合理发师的工作，下面简单来看一下两方的观点吧：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正方：我认为小螃蟹适合做理发师，因为它有两个大钳子，方便帮客人剪头发。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反方：大钳子虽然很大，也能剪头发，但是万一把客人的头弄得受伤了怎么办？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正方：螃蟹有很多脚，分别可以拿不同的理发工具，这样就加快理发的速度。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反方：正是因为有很多脚，所以才不方便理发，它的脚会把客人的头发弄乱的，也会剪的乱七八糟！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正方：小螃蟹会吐泡泡，它可以边给客人剪头发边吐泡泡给客人看。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反方：小螃蟹吐泡泡会弄脏客人的头发的呀！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正方：小螃蟹能同时拿两个电吹风给客人吹头发，很方便！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反方：电吹风很热，万一吹到自己怎么办，很热的！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在激烈的辩论中，孩子们了解到只要把个人的特点用在对的地方，做任何事情都会成功！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2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p>
      <w:pPr>
        <w:spacing w:line="400" w:lineRule="exact"/>
        <w:ind w:firstLine="562" w:firstLineChars="200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四、</w:t>
      </w:r>
      <w:r>
        <w:rPr>
          <w:rFonts w:hint="eastAsia" w:ascii="宋体" w:hAnsi="宋体" w:cs="宋体"/>
          <w:b/>
          <w:color w:val="000000"/>
          <w:sz w:val="28"/>
          <w:szCs w:val="28"/>
        </w:rPr>
        <w:t>生活活动</w:t>
      </w:r>
    </w:p>
    <w:p>
      <w:pPr>
        <w:widowControl/>
        <w:autoSpaceDE w:val="0"/>
        <w:autoSpaceDN w:val="0"/>
        <w:adjustRightInd w:val="0"/>
        <w:spacing w:line="400" w:lineRule="exact"/>
        <w:ind w:firstLine="560" w:firstLineChars="200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1.进餐情况：今天午饭吃的是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玉米饭、糖醋排骨、炒空心菜、丝瓜蛋汤，除了李文轩小朋友有剩饭外，其它所有小朋友都能很快把自己的饭菜吃干净，真不错！而且每位小朋友都能做到饭后三部曲“洗手、漱口、擦嘴巴”呢！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2.午睡情况：散步过后大家进入午睡状态，在躺在床上半小时后，大部分小朋友都已经睡着。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其中只有曹欣荣、吴文璟、王熙雯、薛文辰、裴亦丞小朋友躺在床上翻来翻去休息，没有睡着。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</w:p>
    <w:p>
      <w:pPr>
        <w:spacing w:line="400" w:lineRule="exact"/>
        <w:jc w:val="left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温馨提示：</w:t>
      </w:r>
    </w:p>
    <w:p>
      <w:pPr>
        <w:numPr>
          <w:ilvl w:val="0"/>
          <w:numId w:val="0"/>
        </w:numPr>
        <w:spacing w:line="400" w:lineRule="exact"/>
        <w:ind w:left="421" w:leftChars="0"/>
        <w:jc w:val="left"/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>1.今天我们全体幼儿都做了核酸，请家长第一时间把孩子的核酸结果上传到对应的小程序里哦！</w:t>
      </w:r>
    </w:p>
    <w:p>
      <w:pPr>
        <w:numPr>
          <w:ilvl w:val="0"/>
          <w:numId w:val="0"/>
        </w:numPr>
        <w:spacing w:line="400" w:lineRule="exact"/>
        <w:ind w:firstLine="560" w:firstLineChars="200"/>
        <w:jc w:val="left"/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8"/>
          <w:szCs w:val="28"/>
          <w:lang w:val="en-US" w:eastAsia="zh-CN"/>
        </w:rPr>
        <w:t>2.每日健康状况表和交接表都是每天必须填写的表格，请所有人都按时填完哦！</w:t>
      </w: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UsImhkaWQiOiI3ZjM2MGQ5ODI1ZDVhMzFjMzczMzA1YWI4M2Y5YjNhYyIsInVzZXJDb3VudCI6MjV9"/>
  </w:docVars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5FC520E"/>
    <w:rsid w:val="06D64429"/>
    <w:rsid w:val="070C2DB8"/>
    <w:rsid w:val="08116879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9F2901"/>
    <w:rsid w:val="14E66C67"/>
    <w:rsid w:val="14F613F7"/>
    <w:rsid w:val="16544AFB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257021C"/>
    <w:rsid w:val="29A80411"/>
    <w:rsid w:val="29C15A7E"/>
    <w:rsid w:val="29D7413A"/>
    <w:rsid w:val="2BA7638A"/>
    <w:rsid w:val="2D5A4F80"/>
    <w:rsid w:val="3028588C"/>
    <w:rsid w:val="305B7528"/>
    <w:rsid w:val="31252977"/>
    <w:rsid w:val="32BA24F8"/>
    <w:rsid w:val="352B1A74"/>
    <w:rsid w:val="35CA22DA"/>
    <w:rsid w:val="36867054"/>
    <w:rsid w:val="372F64AA"/>
    <w:rsid w:val="38324BDB"/>
    <w:rsid w:val="39022317"/>
    <w:rsid w:val="39EE23A2"/>
    <w:rsid w:val="3A245A3B"/>
    <w:rsid w:val="3ABE2269"/>
    <w:rsid w:val="3BB56AC5"/>
    <w:rsid w:val="3BD3125C"/>
    <w:rsid w:val="3C237E24"/>
    <w:rsid w:val="3D926E58"/>
    <w:rsid w:val="3DEA7AA3"/>
    <w:rsid w:val="3E85254A"/>
    <w:rsid w:val="3F834B2A"/>
    <w:rsid w:val="3FD470F2"/>
    <w:rsid w:val="40B27D19"/>
    <w:rsid w:val="40FD62E1"/>
    <w:rsid w:val="41491E05"/>
    <w:rsid w:val="4240224C"/>
    <w:rsid w:val="42F91280"/>
    <w:rsid w:val="43386B55"/>
    <w:rsid w:val="44943C3E"/>
    <w:rsid w:val="45863F94"/>
    <w:rsid w:val="494E0399"/>
    <w:rsid w:val="49D96853"/>
    <w:rsid w:val="4A484FA8"/>
    <w:rsid w:val="4B7D320B"/>
    <w:rsid w:val="4EC279D7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9A149D"/>
    <w:rsid w:val="5DE54B90"/>
    <w:rsid w:val="5EB04C72"/>
    <w:rsid w:val="5EB42481"/>
    <w:rsid w:val="6244321D"/>
    <w:rsid w:val="632F2202"/>
    <w:rsid w:val="6355472F"/>
    <w:rsid w:val="63AE2E29"/>
    <w:rsid w:val="63BB5ED1"/>
    <w:rsid w:val="654B4E11"/>
    <w:rsid w:val="66F67BDB"/>
    <w:rsid w:val="675713CD"/>
    <w:rsid w:val="69D373B3"/>
    <w:rsid w:val="6A2B6911"/>
    <w:rsid w:val="6AB74A39"/>
    <w:rsid w:val="6AD63FC6"/>
    <w:rsid w:val="6BC73BC4"/>
    <w:rsid w:val="6CBC32CD"/>
    <w:rsid w:val="6E9B0ADE"/>
    <w:rsid w:val="6F44142F"/>
    <w:rsid w:val="70407100"/>
    <w:rsid w:val="72E64F8E"/>
    <w:rsid w:val="74944A76"/>
    <w:rsid w:val="75EC2D9B"/>
    <w:rsid w:val="783E645E"/>
    <w:rsid w:val="7AB83901"/>
    <w:rsid w:val="7ADA3C74"/>
    <w:rsid w:val="7CA56102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10</TotalTime>
  <ScaleCrop>false</ScaleCrop>
  <LinksUpToDate>false</LinksUpToDate>
  <CharactersWithSpaces>1941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2022-05-24T13:05:00Z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