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19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四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能干的手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36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请假0人。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今日是5月19日，今天所有的小朋友都准时来园了，很多小朋友表现地都很不错哦！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其中  小朋友最先来到教室，也要提醒孩子们上楼梯的时候不要着急，注意安全哦！另外早来的孩子也积极的进行值日生自主签到，很棒哦！现在孩子们以来就用消毒纸巾消毒，并绕好背带后进行体温测量，已然形成了良好的习惯，继续保持！</w:t>
      </w:r>
    </w:p>
    <w:p>
      <w:pPr>
        <w:numPr>
          <w:ilvl w:val="0"/>
          <w:numId w:val="0"/>
        </w:numPr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52" w:firstLineChars="200"/>
        <w:jc w:val="both"/>
        <w:rPr>
          <w:rFonts w:hint="default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因为疫情原因的影响，我们恢复为了以前的户外活动模式，那么今天我们大四班的小朋友们在攀爬网区进行。还有一批小朋友（陈劢恩、张丞芮、张常裕、王彦熙、刘智馨、潘语溪、孙美琪、朱语彤、牛嘉禾、王一一、吴诗悦、贲逸阳、许俊宇、沈昀）和大三班的小朋友们在中间操场上再次进行了升旗仪式的练习。</w:t>
      </w: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安全教育活动：预防校园欺凌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420" w:firstLineChars="200"/>
        <w:rPr>
          <w:rFonts w:hint="default" w:ascii="宋体" w:hAnsi="宋体"/>
          <w:color w:val="000000"/>
          <w:sz w:val="21"/>
          <w:szCs w:val="24"/>
          <w:lang w:val="en-US" w:eastAsia="zh-Hans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在下午时小朋友们一起进行了安全教育活动活动：《预防校园欺凌》。“</w:t>
      </w:r>
    </w:p>
    <w:p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那么在本次活动中通过体操活动，初步掌握“开合跳”；提高下肢、腰腹部肌肉的力量，增强身体的协调性及身体控制能力；在游戏中培养空间感知能力小朋友</w:t>
      </w: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惠佳彤、沈昀、吴诗悦、王彦熙、潘语溪、刘智馨、李玗菡、刘梓琪、仲隽瑶、高梦瑶、朱语彤、刘昕予、刘夏晨曦、董雨桐、张常裕、颜欣樾、占晗、王一一、苏子默、伏俊辉、张润、梁宸、刘德馨、徐梓轩、丁贝宁、赵皓晨、侯潇然、安俊承、许俊宇。</w:t>
      </w:r>
    </w:p>
    <w:tbl>
      <w:tblPr>
        <w:tblStyle w:val="27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2472"/>
        <w:gridCol w:w="2472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2" name="图片 2" descr="DE8DFB19230FA027CB80309D43B9C8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E8DFB19230FA027CB80309D43B9C8A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8" name="图片 8" descr="3F378D621DC2735495E12550DCEA7D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3F378D621DC2735495E12550DCEA7DAF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9" name="图片 9" descr="DAA54D1F02AD19D12BEE14F99AD37F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AA54D1F02AD19D12BEE14F99AD37F6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10" name="图片 10" descr="DF34036B8E629D17A1AB587E54BE7C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F34036B8E629D17A1AB587E54BE7CC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14" name="图片 14" descr="B79011497A3E9AF074207128AD193D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B79011497A3E9AF074207128AD193D1E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15" name="图片 15" descr="D431BF6DA707D4F50356CD782AD172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431BF6DA707D4F50356CD782AD172FB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13" name="图片 13" descr="11989527B199B6797A00B23909D321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1989527B199B6797A00B23909D3210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26210" cy="1069975"/>
                  <wp:effectExtent l="0" t="0" r="6350" b="12065"/>
                  <wp:docPr id="12" name="图片 12" descr="6768699A4A0A5F9F43364518C350EF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6768699A4A0A5F9F43364518C350EF0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1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22" w:firstLineChars="20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</w:pPr>
    </w:p>
    <w:p>
      <w:pPr>
        <w:spacing w:line="360" w:lineRule="exact"/>
        <w:jc w:val="center"/>
        <w:rPr>
          <w:rFonts w:hint="default"/>
          <w:lang w:val="en-US" w:eastAsia="zh-CN"/>
        </w:rPr>
      </w:pPr>
      <w:r>
        <w:rPr>
          <w:rFonts w:hint="eastAsia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  <w:t>（更多视频照片请前往QQ相册哦！）</w:t>
      </w: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8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今天仲隽瑶、刘昕予、刘夏晨曦等几位小朋友要吃快一点哦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！</w:t>
      </w: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！</w:t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1.安全教育家长记得及时与孩子们一起观看学习哦。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mZTljZWI3NTllOGNhYTRmZDlmMzQxMDMwOWU5NzUifQ=="/>
  </w:docVars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2B25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1C30FFD"/>
    <w:rsid w:val="01EF0E98"/>
    <w:rsid w:val="03100744"/>
    <w:rsid w:val="040428A1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CA3688"/>
    <w:rsid w:val="08EA74EC"/>
    <w:rsid w:val="096173C6"/>
    <w:rsid w:val="098668A8"/>
    <w:rsid w:val="0A0528E4"/>
    <w:rsid w:val="0A70307A"/>
    <w:rsid w:val="0B101835"/>
    <w:rsid w:val="0B1626F7"/>
    <w:rsid w:val="0B313F1B"/>
    <w:rsid w:val="0B356AF8"/>
    <w:rsid w:val="0B6659A6"/>
    <w:rsid w:val="0B9D713D"/>
    <w:rsid w:val="0BCE20DB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7E123E"/>
    <w:rsid w:val="0FC65124"/>
    <w:rsid w:val="101C1DE4"/>
    <w:rsid w:val="106D07B3"/>
    <w:rsid w:val="10C244B4"/>
    <w:rsid w:val="1105361F"/>
    <w:rsid w:val="113A65EE"/>
    <w:rsid w:val="11690137"/>
    <w:rsid w:val="11B5471B"/>
    <w:rsid w:val="11E85D24"/>
    <w:rsid w:val="12AD7AA8"/>
    <w:rsid w:val="13BB4C90"/>
    <w:rsid w:val="146D4CF4"/>
    <w:rsid w:val="14856A46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7B15B3"/>
    <w:rsid w:val="1A657DD6"/>
    <w:rsid w:val="1AE90BA0"/>
    <w:rsid w:val="1AFE301D"/>
    <w:rsid w:val="1B08181C"/>
    <w:rsid w:val="1B0910F3"/>
    <w:rsid w:val="1B60245B"/>
    <w:rsid w:val="1BFB591F"/>
    <w:rsid w:val="1C2B4F71"/>
    <w:rsid w:val="1C8F4CBE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6443AB"/>
    <w:rsid w:val="20B04BC5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37D6A60"/>
    <w:rsid w:val="24B46288"/>
    <w:rsid w:val="250A7333"/>
    <w:rsid w:val="26125B6F"/>
    <w:rsid w:val="26B0797C"/>
    <w:rsid w:val="26D518A7"/>
    <w:rsid w:val="26E87139"/>
    <w:rsid w:val="27327238"/>
    <w:rsid w:val="28714810"/>
    <w:rsid w:val="28865E4C"/>
    <w:rsid w:val="28B20DEC"/>
    <w:rsid w:val="28C21C45"/>
    <w:rsid w:val="28DC7EE0"/>
    <w:rsid w:val="2A3D0E7D"/>
    <w:rsid w:val="2AF44F2A"/>
    <w:rsid w:val="2B1E24C2"/>
    <w:rsid w:val="2B6B2235"/>
    <w:rsid w:val="2B7F355D"/>
    <w:rsid w:val="2C084F71"/>
    <w:rsid w:val="2C980689"/>
    <w:rsid w:val="2CDE1232"/>
    <w:rsid w:val="2DC14F9C"/>
    <w:rsid w:val="2E1B13D1"/>
    <w:rsid w:val="2E8A261E"/>
    <w:rsid w:val="2E942654"/>
    <w:rsid w:val="2EB43D5F"/>
    <w:rsid w:val="2FAE9454"/>
    <w:rsid w:val="31E10042"/>
    <w:rsid w:val="324A3C1B"/>
    <w:rsid w:val="327242FB"/>
    <w:rsid w:val="32981574"/>
    <w:rsid w:val="33FBE937"/>
    <w:rsid w:val="34411641"/>
    <w:rsid w:val="344A414F"/>
    <w:rsid w:val="344C6AD7"/>
    <w:rsid w:val="347B3DE2"/>
    <w:rsid w:val="349D3757"/>
    <w:rsid w:val="349E7844"/>
    <w:rsid w:val="352B0F83"/>
    <w:rsid w:val="355B5898"/>
    <w:rsid w:val="359E43DC"/>
    <w:rsid w:val="35AB38FF"/>
    <w:rsid w:val="35B801D6"/>
    <w:rsid w:val="35BB5761"/>
    <w:rsid w:val="3676374D"/>
    <w:rsid w:val="3726334B"/>
    <w:rsid w:val="374516A9"/>
    <w:rsid w:val="3773119B"/>
    <w:rsid w:val="37C03976"/>
    <w:rsid w:val="384F0329"/>
    <w:rsid w:val="394653FF"/>
    <w:rsid w:val="39DD347B"/>
    <w:rsid w:val="39F1694C"/>
    <w:rsid w:val="3A523D61"/>
    <w:rsid w:val="3A8E2C1A"/>
    <w:rsid w:val="3A981400"/>
    <w:rsid w:val="3AA74AC6"/>
    <w:rsid w:val="3ACF71FE"/>
    <w:rsid w:val="3C3C3FA8"/>
    <w:rsid w:val="3CB61E3C"/>
    <w:rsid w:val="3CFB123B"/>
    <w:rsid w:val="3D4C558F"/>
    <w:rsid w:val="3D595BF0"/>
    <w:rsid w:val="3DCF526B"/>
    <w:rsid w:val="3DE95A05"/>
    <w:rsid w:val="3DFC6157"/>
    <w:rsid w:val="3DFE2204"/>
    <w:rsid w:val="3E666373"/>
    <w:rsid w:val="3E6A34AC"/>
    <w:rsid w:val="40B21110"/>
    <w:rsid w:val="40F90DAC"/>
    <w:rsid w:val="411E3832"/>
    <w:rsid w:val="41477996"/>
    <w:rsid w:val="41955718"/>
    <w:rsid w:val="41A71B67"/>
    <w:rsid w:val="41AE1BDD"/>
    <w:rsid w:val="422940ED"/>
    <w:rsid w:val="43035213"/>
    <w:rsid w:val="438547FA"/>
    <w:rsid w:val="44221E3F"/>
    <w:rsid w:val="442B7738"/>
    <w:rsid w:val="452C44FA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A996EE7"/>
    <w:rsid w:val="4B5A4F24"/>
    <w:rsid w:val="4B6A1EBE"/>
    <w:rsid w:val="4BD57611"/>
    <w:rsid w:val="4BE035D2"/>
    <w:rsid w:val="4C3F31E0"/>
    <w:rsid w:val="4C423CE3"/>
    <w:rsid w:val="4CA90777"/>
    <w:rsid w:val="4CBF16FC"/>
    <w:rsid w:val="4CC7151B"/>
    <w:rsid w:val="4DAF16DC"/>
    <w:rsid w:val="4DDFEE17"/>
    <w:rsid w:val="4E5E4B48"/>
    <w:rsid w:val="4E6349BB"/>
    <w:rsid w:val="4E9F2787"/>
    <w:rsid w:val="4EA5603D"/>
    <w:rsid w:val="4ED816EC"/>
    <w:rsid w:val="4EF628DE"/>
    <w:rsid w:val="4EFA1BB0"/>
    <w:rsid w:val="4FB91FEA"/>
    <w:rsid w:val="4FC71693"/>
    <w:rsid w:val="51181B78"/>
    <w:rsid w:val="513636F8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8C50DCF"/>
    <w:rsid w:val="59177F14"/>
    <w:rsid w:val="5941037F"/>
    <w:rsid w:val="59701DD9"/>
    <w:rsid w:val="598024C1"/>
    <w:rsid w:val="5A4511BC"/>
    <w:rsid w:val="5ABC0012"/>
    <w:rsid w:val="5AED1EE4"/>
    <w:rsid w:val="5B155992"/>
    <w:rsid w:val="5B3B9440"/>
    <w:rsid w:val="5B721FB9"/>
    <w:rsid w:val="5BA22237"/>
    <w:rsid w:val="5BC677C6"/>
    <w:rsid w:val="5BDB7A38"/>
    <w:rsid w:val="5C7CAA43"/>
    <w:rsid w:val="5CE967E8"/>
    <w:rsid w:val="5D271111"/>
    <w:rsid w:val="5D2A71CD"/>
    <w:rsid w:val="5D8423A6"/>
    <w:rsid w:val="5D8D7329"/>
    <w:rsid w:val="5DB32ACE"/>
    <w:rsid w:val="5DFC90B7"/>
    <w:rsid w:val="5EFF0866"/>
    <w:rsid w:val="5F0E2CB6"/>
    <w:rsid w:val="5F394DA2"/>
    <w:rsid w:val="5FFC5B10"/>
    <w:rsid w:val="61A03B3F"/>
    <w:rsid w:val="628C289B"/>
    <w:rsid w:val="62994B50"/>
    <w:rsid w:val="62F6339C"/>
    <w:rsid w:val="63224191"/>
    <w:rsid w:val="634E7619"/>
    <w:rsid w:val="6391699C"/>
    <w:rsid w:val="6404143A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5E1E5C"/>
    <w:rsid w:val="666B3672"/>
    <w:rsid w:val="666F0F37"/>
    <w:rsid w:val="66D448D6"/>
    <w:rsid w:val="66F156DA"/>
    <w:rsid w:val="66F8422E"/>
    <w:rsid w:val="67544B35"/>
    <w:rsid w:val="675F4436"/>
    <w:rsid w:val="67610A84"/>
    <w:rsid w:val="67633584"/>
    <w:rsid w:val="67AA6EFB"/>
    <w:rsid w:val="68404579"/>
    <w:rsid w:val="685C6B06"/>
    <w:rsid w:val="698306E4"/>
    <w:rsid w:val="69FF205F"/>
    <w:rsid w:val="69FF6993"/>
    <w:rsid w:val="6A0B19C2"/>
    <w:rsid w:val="6A5506F6"/>
    <w:rsid w:val="6BD524FD"/>
    <w:rsid w:val="6C295443"/>
    <w:rsid w:val="6C48428D"/>
    <w:rsid w:val="6C611866"/>
    <w:rsid w:val="6D094565"/>
    <w:rsid w:val="6D9854DC"/>
    <w:rsid w:val="6DA725FB"/>
    <w:rsid w:val="6E015FB1"/>
    <w:rsid w:val="6E216055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4B0EAF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2A72A8"/>
    <w:rsid w:val="745832F0"/>
    <w:rsid w:val="75182B28"/>
    <w:rsid w:val="751B646B"/>
    <w:rsid w:val="75281956"/>
    <w:rsid w:val="75CF64A9"/>
    <w:rsid w:val="763212B9"/>
    <w:rsid w:val="763E06ED"/>
    <w:rsid w:val="76C433F4"/>
    <w:rsid w:val="76F54880"/>
    <w:rsid w:val="77E60D01"/>
    <w:rsid w:val="77EB5A70"/>
    <w:rsid w:val="78317C5B"/>
    <w:rsid w:val="788F6467"/>
    <w:rsid w:val="79146E61"/>
    <w:rsid w:val="792540B7"/>
    <w:rsid w:val="795B265F"/>
    <w:rsid w:val="7A272F4B"/>
    <w:rsid w:val="7A6035C7"/>
    <w:rsid w:val="7A8B49B7"/>
    <w:rsid w:val="7AA33067"/>
    <w:rsid w:val="7ABE6856"/>
    <w:rsid w:val="7AE95F51"/>
    <w:rsid w:val="7AF629E8"/>
    <w:rsid w:val="7B5D74C6"/>
    <w:rsid w:val="7BADAF33"/>
    <w:rsid w:val="7C2E3D5F"/>
    <w:rsid w:val="7CC47C65"/>
    <w:rsid w:val="7DD17A62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4.pn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2</Pages>
  <Words>671</Words>
  <Characters>704</Characters>
  <Lines>33</Lines>
  <Paragraphs>9</Paragraphs>
  <TotalTime>18</TotalTime>
  <ScaleCrop>false</ScaleCrop>
  <LinksUpToDate>false</LinksUpToDate>
  <CharactersWithSpaces>765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cp:lastPrinted>2022-03-06T23:54:00Z</cp:lastPrinted>
  <dcterms:modified xsi:type="dcterms:W3CDTF">2022-05-22T23:54:21Z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86948D81F5D645F6A1944E6F5FDBD8FC</vt:lpwstr>
  </property>
  <property fmtid="{D5CDD505-2E9C-101B-9397-08002B2CF9AE}" pid="4" name="commondata">
    <vt:lpwstr>eyJoZGlkIjoiOGRmZTljZWI3NTllOGNhYTRmZDlmMzQxMDMwOWU5NzUifQ==</vt:lpwstr>
  </property>
</Properties>
</file>