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黑体" w:hAnsi="宋体" w:eastAsia="黑体" w:cs="黑体"/>
          <w:sz w:val="44"/>
          <w:szCs w:val="44"/>
          <w:lang w:bidi="ar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宋体" w:hAnsi="宋体" w:eastAsia="宋体" w:cs="宋体"/>
          <w:b/>
          <w:bCs/>
          <w:szCs w:val="21"/>
          <w:lang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2022.5.19 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四 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 xml:space="preserve">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 w:bidi="ar"/>
        </w:rPr>
        <w:t>能干的手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21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来园情况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Cs w:val="21"/>
        </w:rPr>
        <w:t>出勤：今天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我们班35位小朋友全部来园，1人请假！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szCs w:val="21"/>
          <w:shd w:val="clear" w:color="auto" w:fill="FFFFFF"/>
          <w:lang w:val="en-US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2.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孩子们早早的就入园了，其中石涵、叶煜阳、马泽睿小朋友最先来到教室，也要提醒孩子们上楼梯的时候不要着急，注意安全哦！另外早来的孩子也积极的进行值日生自主签到，很棒哦！现在孩子们以来就用消毒纸巾消毒，并绕好背带后进行体温测量，已然形成了良好的习惯，继续保持！</w:t>
      </w:r>
    </w:p>
    <w:p>
      <w:pPr>
        <w:spacing w:line="720" w:lineRule="auto"/>
        <w:jc w:val="left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inline distT="0" distB="0" distL="114300" distR="114300">
            <wp:extent cx="1727835" cy="1296035"/>
            <wp:effectExtent l="0" t="0" r="12065" b="12065"/>
            <wp:docPr id="21" name="图片 21" descr="IMG_4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40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inline distT="0" distB="0" distL="114300" distR="114300">
            <wp:extent cx="1727835" cy="1296035"/>
            <wp:effectExtent l="0" t="0" r="12065" b="12065"/>
            <wp:docPr id="19" name="图片 19" descr="IMG_4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404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inline distT="0" distB="0" distL="114300" distR="114300">
            <wp:extent cx="1727835" cy="1296035"/>
            <wp:effectExtent l="0" t="0" r="12065" b="12065"/>
            <wp:docPr id="20" name="图片 20" descr="IMG_4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40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left"/>
        <w:rPr>
          <w:rFonts w:hint="default" w:ascii="宋体" w:hAnsi="宋体" w:cs="宋体" w:eastAsiaTheme="minorEastAsia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  <w:t>二、户外游戏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  <w:t>因为疫情原因的影响，我们恢复为了以前的户外活动模式，那么今天我们大六班的小朋友们在跑道游戏。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  <w:lang w:val="en-US" w:eastAsia="zh-CN"/>
        </w:rPr>
        <w:t>今天我们在跑道上进行了跑酷游戏，孩子们一起帮忙合作将器材摆放在跑道上，大多数小朋友都能够积极参与到活动中，王熙雯、聂暄涵、颜梦伶、王婉睿小朋友一开始没有加入游戏，在老师的提醒下能够大胆尝试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  <w:lang w:val="en-US" w:eastAsia="zh-CN"/>
        </w:rPr>
        <w:t>刘梦苒、安辰、徐若凌、王熙雯、顾明辉、李文轩小朋友在老师的帮助下翻越跑酷器材。谌欣怡、曹欣荣、叶煜阳、马泽睿等小朋友能够很轻松的翻越，真厉害！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8" name="图片 18" descr="IMG_4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414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7" name="图片 17" descr="IMG_4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41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3" name="图片 13" descr="IMG_4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41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6" name="图片 16" descr="IMG_4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41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5" name="图片 15" descr="IMG_4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41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4" name="图片 14" descr="IMG_4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41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/>
        <w:jc w:val="left"/>
        <w:textAlignment w:val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三、集体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活动——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美术：《梵高系列自画像》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  </w:t>
      </w:r>
    </w:p>
    <w:p>
      <w:pPr>
        <w:spacing w:line="240" w:lineRule="auto"/>
        <w:ind w:firstLine="420" w:firstLineChars="200"/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《梵高系列自画像》是孩子们的毕业作品之一。将名画中人物的脸部保留，孩子们进行衣服或头饰的装饰。装饰的过程中孩子们都能够用黑白线描的方式进行绘画，线条逐渐丰富。半身像的绘画孩子们接触不多，但是大家都能大胆尝试绘画出不同角度的衣服。石涵、吴文璟、张晓涵、裴奕辰、徐若凌、陈露函等小朋友能够坚持不懈的将画面丰富，背景的装饰更是让孩子们的绘画作品锦上添花！</w:t>
      </w: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 xml:space="preserve">  </w:t>
      </w:r>
    </w:p>
    <w:p>
      <w:pPr>
        <w:spacing w:line="240" w:lineRule="auto"/>
        <w:ind w:firstLine="562" w:firstLineChars="200"/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2" name="图片 2" descr="B0C9FF7703E4A7BB099986528F5926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0C9FF7703E4A7BB099986528F59268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2" name="图片 12" descr="8F110F6A782E9CBC51DE58A12054A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F110F6A782E9CBC51DE58A12054A98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1" name="图片 11" descr="0FF0ABDA6DD58F9D084B01824432F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FF0ABDA6DD58F9D084B01824432F6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6" name="图片 6" descr="D94136BA98FC5D23C1D476ED555D2C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94136BA98FC5D23C1D476ED555D2CAA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4" name="图片 4" descr="C46E0FD3871CDCD516BC3B2E32F02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46E0FD3871CDCD516BC3B2E32F0267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3" name="图片 3" descr="D9F3C0F6B4B4150E6A4179C5CFCB2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9F3C0F6B4B4150E6A4179C5CFCB270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>四、</w:t>
      </w:r>
      <w:r>
        <w:rPr>
          <w:rFonts w:hint="eastAsia" w:ascii="宋体" w:hAnsi="宋体" w:cs="宋体"/>
          <w:b/>
          <w:color w:val="000000"/>
          <w:sz w:val="28"/>
          <w:szCs w:val="28"/>
        </w:rPr>
        <w:t>生活活动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b/>
          <w:color w:val="000000"/>
          <w:szCs w:val="21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eastAsia="宋体" w:cs="宋体"/>
          <w:sz w:val="21"/>
          <w:szCs w:val="21"/>
        </w:rPr>
        <w:t>今天吃得是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清炒空心菜和鸡蛋虾仁，喝的是鸭血粉丝汤</w:t>
      </w:r>
      <w:r>
        <w:rPr>
          <w:rFonts w:hint="eastAsia" w:ascii="宋体" w:hAnsi="宋体" w:eastAsia="宋体" w:cs="宋体"/>
          <w:sz w:val="21"/>
          <w:szCs w:val="21"/>
        </w:rPr>
        <w:t>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今天李文轩、曹欣荣、颜梦伶三位小朋友吃饭速度还要继续加油哦！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2.午睡情况：散步过后大家进入午睡状态，在躺在床上半小时后，大部分小朋友都已经睡着。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其中裴奕丞、曹欣荣、王熙雯、安辰、祝苏杨小朋友躺在床上翻来翻去休息，没有睡着。</w:t>
      </w:r>
    </w:p>
    <w:p>
      <w:p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温馨提示：</w:t>
      </w:r>
    </w:p>
    <w:p>
      <w:pPr>
        <w:numPr>
          <w:ilvl w:val="0"/>
          <w:numId w:val="0"/>
        </w:numPr>
        <w:spacing w:line="400" w:lineRule="exact"/>
        <w:ind w:left="421" w:leftChars="0"/>
        <w:jc w:val="left"/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1.轨迹申报和每日健康状况表也是每天必须填写的表格，请所有人都能按时填完！</w:t>
      </w:r>
    </w:p>
    <w:p>
      <w:pPr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2.《防灾减灾》安全及《铅笔不能咬》安全请及时完成哦！</w:t>
      </w:r>
    </w:p>
    <w:p>
      <w:pPr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default" w:ascii="宋体" w:hAnsi="宋体" w:cs="宋体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3.有关机器人报名相关事宜已发至群，有需要报名的请联系老师。</w:t>
      </w:r>
    </w:p>
    <w:p>
      <w:pPr>
        <w:pStyle w:val="9"/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21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UsImhkaWQiOiIyZGJhODI3MzUxMTc2ZDJmMzIyYmZhNDBlNmRiNzE2ZCIsInVzZXJDb3VudCI6NX0="/>
  </w:docVars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2166CDE"/>
    <w:rsid w:val="03253AFD"/>
    <w:rsid w:val="06D64429"/>
    <w:rsid w:val="070C2DB8"/>
    <w:rsid w:val="09843A6E"/>
    <w:rsid w:val="0A082C7A"/>
    <w:rsid w:val="0AFD4997"/>
    <w:rsid w:val="0B4C599F"/>
    <w:rsid w:val="0C270929"/>
    <w:rsid w:val="0C9B5421"/>
    <w:rsid w:val="0DFA3357"/>
    <w:rsid w:val="0F402453"/>
    <w:rsid w:val="104A3A20"/>
    <w:rsid w:val="11E45FF8"/>
    <w:rsid w:val="12AA60C1"/>
    <w:rsid w:val="1432607A"/>
    <w:rsid w:val="149F2901"/>
    <w:rsid w:val="14E66C67"/>
    <w:rsid w:val="14F613F7"/>
    <w:rsid w:val="168B5660"/>
    <w:rsid w:val="170F3A4E"/>
    <w:rsid w:val="18B176AE"/>
    <w:rsid w:val="18F331F8"/>
    <w:rsid w:val="19FF078A"/>
    <w:rsid w:val="1C3A37CB"/>
    <w:rsid w:val="1CC719C5"/>
    <w:rsid w:val="1CD91C92"/>
    <w:rsid w:val="1DBD4933"/>
    <w:rsid w:val="1E8F7778"/>
    <w:rsid w:val="1E934A4F"/>
    <w:rsid w:val="1FE47CCA"/>
    <w:rsid w:val="20CC5D9C"/>
    <w:rsid w:val="20F755F3"/>
    <w:rsid w:val="21463923"/>
    <w:rsid w:val="219030C2"/>
    <w:rsid w:val="21A726AC"/>
    <w:rsid w:val="21BB3B80"/>
    <w:rsid w:val="224633E2"/>
    <w:rsid w:val="2257021C"/>
    <w:rsid w:val="227854E8"/>
    <w:rsid w:val="29A80411"/>
    <w:rsid w:val="29C15A7E"/>
    <w:rsid w:val="2BA7638A"/>
    <w:rsid w:val="2D5A4F80"/>
    <w:rsid w:val="3028588C"/>
    <w:rsid w:val="31252977"/>
    <w:rsid w:val="32BA24F8"/>
    <w:rsid w:val="352B1A74"/>
    <w:rsid w:val="35CA22DA"/>
    <w:rsid w:val="36867054"/>
    <w:rsid w:val="38324BDB"/>
    <w:rsid w:val="39022317"/>
    <w:rsid w:val="39AD53E8"/>
    <w:rsid w:val="39EE23A2"/>
    <w:rsid w:val="3ABE2269"/>
    <w:rsid w:val="3BB56AC5"/>
    <w:rsid w:val="3BD3125C"/>
    <w:rsid w:val="3C237E24"/>
    <w:rsid w:val="3D926E58"/>
    <w:rsid w:val="3DEA7AA3"/>
    <w:rsid w:val="3FD470F2"/>
    <w:rsid w:val="40B27D19"/>
    <w:rsid w:val="40FD62E1"/>
    <w:rsid w:val="41491E05"/>
    <w:rsid w:val="4240224C"/>
    <w:rsid w:val="43386B55"/>
    <w:rsid w:val="44943C3E"/>
    <w:rsid w:val="45863F94"/>
    <w:rsid w:val="49D96853"/>
    <w:rsid w:val="4A484FA8"/>
    <w:rsid w:val="4B7D320B"/>
    <w:rsid w:val="4EC279D7"/>
    <w:rsid w:val="4F7F1A38"/>
    <w:rsid w:val="50700DB5"/>
    <w:rsid w:val="50942CF5"/>
    <w:rsid w:val="50BB6DF9"/>
    <w:rsid w:val="5137145B"/>
    <w:rsid w:val="53C8664A"/>
    <w:rsid w:val="54F33FAA"/>
    <w:rsid w:val="5538079D"/>
    <w:rsid w:val="553B56AD"/>
    <w:rsid w:val="558A5D0F"/>
    <w:rsid w:val="56692630"/>
    <w:rsid w:val="5749352A"/>
    <w:rsid w:val="5C342ECD"/>
    <w:rsid w:val="5D916F3A"/>
    <w:rsid w:val="5D9A149D"/>
    <w:rsid w:val="5DE54B90"/>
    <w:rsid w:val="5EB04C72"/>
    <w:rsid w:val="5EB42481"/>
    <w:rsid w:val="5F0414DB"/>
    <w:rsid w:val="632F2202"/>
    <w:rsid w:val="63AE2E29"/>
    <w:rsid w:val="63BB5ED1"/>
    <w:rsid w:val="66F67BDB"/>
    <w:rsid w:val="67286BBF"/>
    <w:rsid w:val="675713CD"/>
    <w:rsid w:val="69D373B3"/>
    <w:rsid w:val="6AB74A39"/>
    <w:rsid w:val="6AD63FC6"/>
    <w:rsid w:val="6BC73BC4"/>
    <w:rsid w:val="6CBC32CD"/>
    <w:rsid w:val="6E9B0ADE"/>
    <w:rsid w:val="6F44142F"/>
    <w:rsid w:val="70407100"/>
    <w:rsid w:val="72E64F8E"/>
    <w:rsid w:val="74944A76"/>
    <w:rsid w:val="783E645E"/>
    <w:rsid w:val="7AB83901"/>
    <w:rsid w:val="7ADA3C74"/>
    <w:rsid w:val="7C1200D0"/>
    <w:rsid w:val="7C1E3C1C"/>
    <w:rsid w:val="7CA56102"/>
    <w:rsid w:val="7D0664E5"/>
    <w:rsid w:val="7E525EFC"/>
    <w:rsid w:val="7E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969</Words>
  <Characters>984</Characters>
  <Lines>13</Lines>
  <Paragraphs>3</Paragraphs>
  <TotalTime>11</TotalTime>
  <ScaleCrop>false</ScaleCrop>
  <LinksUpToDate>false</LinksUpToDate>
  <CharactersWithSpaces>999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Moent</cp:lastModifiedBy>
  <cp:lastPrinted>2021-10-19T00:10:00Z</cp:lastPrinted>
  <dcterms:modified xsi:type="dcterms:W3CDTF">2022-05-19T13:07:29Z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44E1B28E9ECF467290A304CFFF9272B5</vt:lpwstr>
  </property>
</Properties>
</file>