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ascii="Times New Roman" w:hAnsi="Times New Roman" w:eastAsia="宋体" w:cs="Times New Roman"/>
          <w:sz w:val="44"/>
          <w:szCs w:val="44"/>
        </w:rPr>
      </w:pPr>
      <w:r>
        <w:rPr>
          <w:rFonts w:hint="eastAsia" w:ascii="黑体" w:hAnsi="宋体" w:eastAsia="黑体" w:cs="黑体"/>
          <w:sz w:val="44"/>
          <w:szCs w:val="44"/>
          <w:lang w:bidi="ar"/>
        </w:rPr>
        <w:t>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ascii="宋体" w:hAnsi="宋体" w:eastAsia="宋体" w:cs="宋体"/>
          <w:b/>
          <w:bCs/>
          <w:szCs w:val="21"/>
          <w:lang w:bidi="ar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 w:bidi="ar"/>
        </w:rPr>
        <w:t xml:space="preserve"> 2022.4.18   </w:t>
      </w:r>
      <w:r>
        <w:rPr>
          <w:rFonts w:hint="eastAsia" w:ascii="宋体" w:hAnsi="宋体" w:eastAsia="宋体" w:cs="宋体"/>
          <w:sz w:val="28"/>
          <w:szCs w:val="28"/>
          <w:lang w:bidi="ar"/>
        </w:rPr>
        <w:t>星期</w:t>
      </w:r>
      <w:r>
        <w:rPr>
          <w:rFonts w:hint="eastAsia" w:ascii="宋体" w:hAnsi="宋体" w:eastAsia="宋体" w:cs="宋体"/>
          <w:sz w:val="28"/>
          <w:szCs w:val="28"/>
          <w:lang w:val="en-US" w:eastAsia="zh-CN" w:bidi="ar"/>
        </w:rPr>
        <w:t xml:space="preserve">一  </w:t>
      </w:r>
      <w:r>
        <w:rPr>
          <w:rFonts w:hint="eastAsia" w:ascii="Times New Roman" w:hAnsi="Times New Roman" w:eastAsia="宋体" w:cs="Times New Roman"/>
          <w:sz w:val="28"/>
          <w:szCs w:val="28"/>
          <w:lang w:bidi="ar"/>
        </w:rPr>
        <w:t xml:space="preserve"> </w:t>
      </w:r>
      <w:r>
        <w:rPr>
          <w:rFonts w:hint="eastAsia" w:ascii="宋体" w:hAnsi="宋体" w:eastAsia="宋体" w:cs="宋体"/>
          <w:sz w:val="28"/>
          <w:szCs w:val="28"/>
          <w:lang w:bidi="ar"/>
        </w:rPr>
        <w:t>天气</w:t>
      </w:r>
      <w:r>
        <w:rPr>
          <w:rFonts w:hint="eastAsia" w:ascii="Times New Roman" w:hAnsi="Times New Roman" w:eastAsia="宋体" w:cs="Times New Roman"/>
          <w:sz w:val="28"/>
          <w:szCs w:val="28"/>
          <w:lang w:bidi="ar"/>
        </w:rPr>
        <w:t xml:space="preserve"> </w:t>
      </w:r>
      <w:r>
        <w:rPr>
          <w:rFonts w:hint="eastAsia" w:ascii="Times New Roman" w:hAnsi="Times New Roman" w:eastAsia="宋体" w:cs="Times New Roman"/>
          <w:sz w:val="28"/>
          <w:szCs w:val="28"/>
          <w:lang w:val="en-US" w:eastAsia="zh-CN" w:bidi="ar"/>
        </w:rPr>
        <w:t xml:space="preserve"> 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eastAsia="宋体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lang w:bidi="ar"/>
        </w:rPr>
        <w:t>今日主题：</w:t>
      </w:r>
      <w:r>
        <w:rPr>
          <w:rFonts w:hint="eastAsia" w:ascii="宋体" w:hAnsi="宋体" w:eastAsia="宋体" w:cs="宋体"/>
          <w:b/>
          <w:bCs/>
          <w:sz w:val="30"/>
          <w:szCs w:val="30"/>
          <w:lang w:val="en-US" w:eastAsia="zh-CN" w:bidi="ar"/>
        </w:rPr>
        <w:t>我上小学了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-212" w:leftChars="0" w:firstLine="422" w:firstLineChars="0"/>
        <w:jc w:val="left"/>
        <w:textAlignment w:val="auto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hint="eastAsia" w:ascii="宋体" w:hAnsi="宋体" w:cs="宋体"/>
          <w:b/>
          <w:color w:val="000000"/>
          <w:sz w:val="28"/>
          <w:szCs w:val="28"/>
        </w:rPr>
        <w:t>来园情况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bCs/>
          <w:color w:val="000000"/>
          <w:szCs w:val="21"/>
        </w:rPr>
        <w:t>出勤：今天</w:t>
      </w:r>
      <w:r>
        <w:rPr>
          <w:rFonts w:hint="eastAsia" w:ascii="宋体" w:hAnsi="宋体" w:eastAsia="宋体" w:cs="宋体"/>
          <w:bCs/>
          <w:color w:val="000000"/>
          <w:szCs w:val="21"/>
          <w:lang w:val="en-US" w:eastAsia="zh-CN"/>
        </w:rPr>
        <w:t>是疫情后来园第一天，我们班36为小朋友全部来园，为你们点赞！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szCs w:val="21"/>
          <w:shd w:val="clear" w:color="auto" w:fill="FFFFFF"/>
          <w:lang w:eastAsia="zh-CN"/>
        </w:rPr>
      </w:pPr>
      <w:r>
        <w:rPr>
          <w:rFonts w:hint="eastAsia" w:ascii="宋体" w:hAnsi="宋体" w:eastAsia="宋体" w:cs="宋体"/>
          <w:bCs/>
          <w:color w:val="000000"/>
          <w:szCs w:val="21"/>
        </w:rPr>
        <w:t>2.自</w:t>
      </w:r>
      <w:r>
        <w:rPr>
          <w:rFonts w:hint="eastAsia" w:ascii="宋体" w:hAnsi="宋体" w:cs="宋体"/>
          <w:bCs/>
          <w:color w:val="000000"/>
          <w:szCs w:val="21"/>
        </w:rPr>
        <w:t>主签到和量体温：</w:t>
      </w:r>
      <w:r>
        <w:rPr>
          <w:rFonts w:hint="eastAsia" w:ascii="宋体" w:hAnsi="宋体" w:cs="宋体"/>
          <w:bCs/>
          <w:color w:val="000000"/>
          <w:szCs w:val="21"/>
          <w:lang w:val="en-US" w:eastAsia="zh-CN"/>
        </w:rPr>
        <w:t>今天来园的幼儿多数都能够自主签到，只有刘梦苒和颜梦伶没有签到；能自主量体温的幼儿有：</w:t>
      </w:r>
      <w:r>
        <w:rPr>
          <w:rFonts w:hint="eastAsia" w:ascii="宋体" w:hAnsi="宋体" w:cs="宋体"/>
          <w:szCs w:val="21"/>
          <w:shd w:val="clear" w:color="auto" w:fill="FFFFFF"/>
        </w:rPr>
        <w:t>孙语晨、马泽睿、徐若凌、孙语晗、石涵、王婉睿、王跃、唐可欣、裴奕丞、焦浩儒、祝苏杨、刘燕临、张羽轩、陈露函、聂暄涵、李文轩、何子彤、孙逸卓、叶煜阳、薛文辰、薛皓然、叶佳熙、金有浩、王隽喆、王梓陌、吴文璟、颜梦伶、徐槿延、安 辰</w:t>
      </w:r>
      <w:r>
        <w:rPr>
          <w:rFonts w:hint="eastAsia" w:ascii="宋体" w:hAnsi="宋体" w:cs="宋体"/>
          <w:szCs w:val="21"/>
          <w:shd w:val="clear" w:color="auto" w:fill="FFFFFF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 w:cs="宋体"/>
          <w:szCs w:val="21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szCs w:val="21"/>
          <w:shd w:val="clear" w:color="auto" w:fill="FFFFFF"/>
          <w:lang w:val="en-US" w:eastAsia="zh-CN"/>
        </w:rPr>
        <w:t>3.今天所有的孩子都能自己把被子拿到教室，而且水杯带也都能自主绕好放进水杯车，真不愧是大班的哥哥姐姐！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 w:cs="宋体" w:eastAsiaTheme="minorEastAsia"/>
          <w:bCs/>
          <w:color w:val="000000"/>
          <w:szCs w:val="21"/>
          <w:highlight w:val="none"/>
          <w:lang w:val="en-US" w:eastAsia="zh-CN"/>
        </w:rPr>
      </w:pP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31115</wp:posOffset>
            </wp:positionH>
            <wp:positionV relativeFrom="paragraph">
              <wp:posOffset>68580</wp:posOffset>
            </wp:positionV>
            <wp:extent cx="2136775" cy="1603375"/>
            <wp:effectExtent l="0" t="0" r="12065" b="12065"/>
            <wp:wrapNone/>
            <wp:docPr id="4" name="图片 4" descr="C:\Users\lulu\OneDrive\桌面\4.18\IMG_5191.JPGIMG_5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lulu\OneDrive\桌面\4.18\IMG_5191.JPGIMG_5191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36775" cy="1603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2481580</wp:posOffset>
            </wp:positionH>
            <wp:positionV relativeFrom="paragraph">
              <wp:posOffset>53340</wp:posOffset>
            </wp:positionV>
            <wp:extent cx="2089785" cy="1567180"/>
            <wp:effectExtent l="0" t="0" r="13335" b="2540"/>
            <wp:wrapNone/>
            <wp:docPr id="3" name="图片 3" descr="C:\Users\lulu\OneDrive\桌面\4.18\IMG_5186.JPGIMG_5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lulu\OneDrive\桌面\4.18\IMG_5186.JPGIMG_5186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89785" cy="1567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left"/>
        <w:textAlignment w:val="auto"/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left"/>
        <w:textAlignment w:val="auto"/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</w:pP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2469515</wp:posOffset>
            </wp:positionH>
            <wp:positionV relativeFrom="paragraph">
              <wp:posOffset>91440</wp:posOffset>
            </wp:positionV>
            <wp:extent cx="2047875" cy="1536065"/>
            <wp:effectExtent l="0" t="0" r="9525" b="3175"/>
            <wp:wrapNone/>
            <wp:docPr id="2" name="图片 2" descr="C:\Users\lulu\OneDrive\桌面\4.18\IMG_5188.JPGIMG_5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lulu\OneDrive\桌面\4.18\IMG_5188.JPGIMG_5188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536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83820</wp:posOffset>
            </wp:positionH>
            <wp:positionV relativeFrom="paragraph">
              <wp:posOffset>73660</wp:posOffset>
            </wp:positionV>
            <wp:extent cx="2122170" cy="1591310"/>
            <wp:effectExtent l="0" t="0" r="11430" b="8890"/>
            <wp:wrapNone/>
            <wp:docPr id="17" name="图片 17" descr="C:\Users\lulu\OneDrive\桌面\4.18\IMG_5189.JPGIMG_5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C:\Users\lulu\OneDrive\桌面\4.18\IMG_5189.JPGIMG_5189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22170" cy="1591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jc w:val="left"/>
        <w:rPr>
          <w:rFonts w:ascii="宋体" w:hAnsi="宋体" w:cs="宋体"/>
          <w:szCs w:val="21"/>
          <w:shd w:val="clear" w:color="auto" w:fill="FFFFFF"/>
        </w:rPr>
      </w:pPr>
    </w:p>
    <w:p>
      <w:pPr>
        <w:spacing w:line="400" w:lineRule="exact"/>
        <w:jc w:val="left"/>
        <w:rPr>
          <w:rFonts w:hint="default" w:ascii="宋体" w:hAnsi="宋体" w:cs="宋体" w:eastAsiaTheme="minorEastAsia"/>
          <w:b/>
          <w:bCs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shd w:val="clear" w:color="auto" w:fill="FFFFFF"/>
          <w:lang w:val="en-US" w:eastAsia="zh-CN"/>
        </w:rPr>
        <w:t>二、户外游戏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52" w:firstLineChars="200"/>
        <w:jc w:val="left"/>
        <w:textAlignment w:val="auto"/>
        <w:rPr>
          <w:rFonts w:hint="eastAsia" w:ascii="Helvetica Neue" w:hAnsi="Helvetica Neue"/>
          <w:b w:val="0"/>
          <w:bCs/>
          <w:color w:val="333333"/>
          <w:spacing w:val="8"/>
          <w:sz w:val="21"/>
          <w:szCs w:val="21"/>
          <w:lang w:val="en-US" w:eastAsia="zh-CN"/>
        </w:rPr>
      </w:pPr>
      <w:r>
        <w:rPr>
          <w:rFonts w:hint="eastAsia" w:ascii="Helvetica Neue" w:hAnsi="Helvetica Neue"/>
          <w:b w:val="0"/>
          <w:bCs/>
          <w:color w:val="333333"/>
          <w:spacing w:val="8"/>
          <w:sz w:val="21"/>
          <w:szCs w:val="21"/>
          <w:lang w:val="en-US" w:eastAsia="zh-CN"/>
        </w:rPr>
        <w:t>因为疫情原因的影响，我们恢复为了以前的户外活动模式，那么今天我们大六班的小朋友们一起去了轮胎车和小车区进行游戏。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Helvetica Neue" w:hAnsi="Helvetica Neue"/>
          <w:b w:val="0"/>
          <w:bCs/>
          <w:color w:val="333333"/>
          <w:spacing w:val="8"/>
          <w:sz w:val="21"/>
          <w:szCs w:val="21"/>
          <w:lang w:val="en-US" w:eastAsia="zh-CN"/>
        </w:rPr>
      </w:pP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1776095</wp:posOffset>
            </wp:positionH>
            <wp:positionV relativeFrom="paragraph">
              <wp:posOffset>137160</wp:posOffset>
            </wp:positionV>
            <wp:extent cx="1868170" cy="1401445"/>
            <wp:effectExtent l="0" t="0" r="6350" b="635"/>
            <wp:wrapNone/>
            <wp:docPr id="19" name="图片 19" descr="C:\Users\lulu\OneDrive\桌面\4.18\IMG_5195.JPGIMG_5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C:\Users\lulu\OneDrive\桌面\4.18\IMG_5195.JPGIMG_5195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8170" cy="1401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-227965</wp:posOffset>
            </wp:positionH>
            <wp:positionV relativeFrom="paragraph">
              <wp:posOffset>137160</wp:posOffset>
            </wp:positionV>
            <wp:extent cx="1868170" cy="1401445"/>
            <wp:effectExtent l="0" t="0" r="6350" b="635"/>
            <wp:wrapNone/>
            <wp:docPr id="18" name="图片 18" descr="C:\Users\lulu\OneDrive\桌面\4.18\IMG_5192.JPGIMG_5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C:\Users\lulu\OneDrive\桌面\4.18\IMG_5192.JPGIMG_5192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8170" cy="1401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3757295</wp:posOffset>
            </wp:positionH>
            <wp:positionV relativeFrom="paragraph">
              <wp:posOffset>137160</wp:posOffset>
            </wp:positionV>
            <wp:extent cx="1868170" cy="1401445"/>
            <wp:effectExtent l="0" t="0" r="6350" b="635"/>
            <wp:wrapNone/>
            <wp:docPr id="20" name="图片 20" descr="C:\Users\lulu\OneDrive\桌面\4.18\IMG_5206.JPGIMG_5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:\Users\lulu\OneDrive\桌面\4.18\IMG_5206.JPGIMG_5206"/>
                    <pic:cNvPicPr>
                      <a:picLocks noChangeAspect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8170" cy="1401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ascii="宋体" w:hAnsi="宋体" w:cs="宋体"/>
          <w:szCs w:val="21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ascii="宋体" w:hAnsi="宋体" w:cs="宋体"/>
          <w:szCs w:val="21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ascii="宋体" w:hAnsi="宋体" w:cs="宋体"/>
          <w:szCs w:val="21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ascii="宋体" w:hAnsi="宋体" w:cs="宋体"/>
          <w:szCs w:val="21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ascii="宋体" w:hAnsi="宋体" w:cs="宋体"/>
          <w:szCs w:val="21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ascii="宋体" w:hAnsi="宋体" w:cs="宋体"/>
          <w:szCs w:val="21"/>
          <w:shd w:val="clear" w:color="auto" w:fill="FFFFFF"/>
        </w:rPr>
      </w:pP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1760855</wp:posOffset>
            </wp:positionH>
            <wp:positionV relativeFrom="paragraph">
              <wp:posOffset>-60960</wp:posOffset>
            </wp:positionV>
            <wp:extent cx="1868170" cy="1401445"/>
            <wp:effectExtent l="0" t="0" r="6350" b="635"/>
            <wp:wrapNone/>
            <wp:docPr id="22" name="图片 22" descr="C:\Users\lulu\OneDrive\桌面\4.18\IMG_5202.JPGIMG_5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C:\Users\lulu\OneDrive\桌面\4.18\IMG_5202.JPGIMG_5202"/>
                    <pic:cNvPicPr>
                      <a:picLocks noChangeAspect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8170" cy="1401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3757930</wp:posOffset>
            </wp:positionH>
            <wp:positionV relativeFrom="paragraph">
              <wp:posOffset>-60325</wp:posOffset>
            </wp:positionV>
            <wp:extent cx="1867535" cy="1400810"/>
            <wp:effectExtent l="0" t="0" r="6985" b="1270"/>
            <wp:wrapNone/>
            <wp:docPr id="23" name="图片 23" descr="C:\Users\lulu\OneDrive\桌面\4.18\IMG_5198.JPGIMG_5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C:\Users\lulu\OneDrive\桌面\4.18\IMG_5198.JPGIMG_5198"/>
                    <pic:cNvPicPr>
                      <a:picLocks noChangeAspect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7535" cy="140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-220345</wp:posOffset>
            </wp:positionH>
            <wp:positionV relativeFrom="paragraph">
              <wp:posOffset>-68580</wp:posOffset>
            </wp:positionV>
            <wp:extent cx="1868170" cy="1401445"/>
            <wp:effectExtent l="0" t="0" r="6350" b="635"/>
            <wp:wrapNone/>
            <wp:docPr id="21" name="图片 21" descr="C:\Users\lulu\OneDrive\桌面\4.18\IMG_5199.JPGIMG_5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C:\Users\lulu\OneDrive\桌面\4.18\IMG_5199.JPGIMG_5199"/>
                    <pic:cNvPicPr>
                      <a:picLocks noChangeAspect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8170" cy="1401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ascii="宋体" w:hAnsi="宋体" w:cs="宋体"/>
          <w:szCs w:val="21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ascii="宋体" w:hAnsi="宋体" w:cs="宋体"/>
          <w:szCs w:val="21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ascii="宋体" w:hAnsi="宋体" w:cs="宋体"/>
          <w:szCs w:val="21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left"/>
        <w:textAlignment w:val="auto"/>
        <w:rPr>
          <w:rFonts w:ascii="宋体" w:hAnsi="宋体" w:cs="宋体"/>
          <w:szCs w:val="21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both"/>
        <w:textAlignment w:val="auto"/>
        <w:rPr>
          <w:rFonts w:hint="eastAsia" w:ascii="宋体" w:hAnsi="宋体" w:cs="宋体"/>
          <w:szCs w:val="21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ascii="宋体" w:hAnsi="宋体" w:cs="宋体"/>
          <w:szCs w:val="21"/>
          <w:shd w:val="clear" w:color="auto" w:fill="FFFFFF"/>
        </w:rPr>
      </w:pPr>
      <w:r>
        <w:rPr>
          <w:rFonts w:hint="eastAsia" w:ascii="宋体" w:hAnsi="宋体" w:cs="宋体"/>
          <w:szCs w:val="21"/>
          <w:shd w:val="clear" w:color="auto" w:fill="FFFFFF"/>
          <w:lang w:val="en-US" w:eastAsia="zh-CN"/>
        </w:rPr>
        <w:t>游戏中，大家两两合作，一人坐在轮胎车上，另外一个人则拉着轮胎车上的绳子拖着轮胎车到处行驶，在小车去也一样，有的小朋友骑车，有的小朋友坐车，还有的小朋友站在小车后座，然后交换，大家配合默契，游戏井然有序，开心极了！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210" w:leftChars="0"/>
        <w:jc w:val="left"/>
        <w:textAlignment w:val="auto"/>
        <w:rPr>
          <w:rFonts w:hint="eastAsia" w:ascii="宋体" w:hAnsi="宋体" w:eastAsia="宋体" w:cs="宋体"/>
          <w:b/>
          <w:color w:val="00000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210" w:leftChars="0"/>
        <w:jc w:val="left"/>
        <w:textAlignment w:val="auto"/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  <w:lang w:val="en-US" w:eastAsia="zh-CN"/>
        </w:rPr>
        <w:t>三、集体</w:t>
      </w: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活动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lang w:val="en-US" w:eastAsia="zh-CN"/>
        </w:rPr>
        <w:t>1</w:t>
      </w: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——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lang w:val="en-US" w:eastAsia="zh-CN"/>
        </w:rPr>
        <w:t>综合《开学安全第一课》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/>
          <w:color w:val="000000"/>
          <w:sz w:val="21"/>
          <w:szCs w:val="24"/>
          <w:lang w:val="en-US" w:eastAsia="zh-CN"/>
        </w:rPr>
      </w:pPr>
      <w:r>
        <w:rPr>
          <w:rFonts w:hint="eastAsia" w:ascii="宋体" w:hAnsi="宋体"/>
          <w:color w:val="000000"/>
          <w:sz w:val="21"/>
          <w:szCs w:val="24"/>
          <w:lang w:val="en-US" w:eastAsia="zh-CN"/>
        </w:rPr>
        <w:t>今天上午我们一起进行了综合活动：《开学安全第一课》。新型冠状病毒是新发现的病毒，长得像皇冠，有着极强的传播力。感染上病毒的人会出现呼吸道症状、发热、咳嗽、气促和呼吸困难等症状，甚至严重致死。由于常州疫情，孩子们度过了一个特殊的假期。此次活动主要引导幼儿认识、了解新型冠状病毒，知道如何有效防御病毒，提高自我保护能力，能不恐慌、不畏惧，勇敢乐观地生活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/>
          <w:color w:val="000000"/>
          <w:sz w:val="21"/>
          <w:szCs w:val="24"/>
          <w:lang w:val="en-US" w:eastAsia="zh-CN"/>
        </w:rPr>
      </w:pPr>
      <w:r>
        <w:rPr>
          <w:rFonts w:hint="eastAsia" w:ascii="宋体" w:hAnsi="宋体"/>
          <w:color w:val="000000"/>
          <w:sz w:val="21"/>
          <w:szCs w:val="24"/>
          <w:lang w:val="en-US" w:eastAsia="zh-CN"/>
        </w:rPr>
        <w:t>何子彤：不要去公共场所，到任何地方都要扫场所码。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/>
          <w:color w:val="000000"/>
          <w:sz w:val="21"/>
          <w:szCs w:val="24"/>
          <w:lang w:val="en-US" w:eastAsia="zh-CN"/>
        </w:rPr>
      </w:pPr>
      <w:r>
        <w:rPr>
          <w:rFonts w:hint="eastAsia" w:ascii="宋体" w:hAnsi="宋体"/>
          <w:color w:val="000000"/>
          <w:sz w:val="21"/>
          <w:szCs w:val="24"/>
          <w:lang w:val="en-US" w:eastAsia="zh-CN"/>
        </w:rPr>
        <w:t>张晓涵：如果你住的楼里有密接，那一栋楼都要风控，不能出去。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/>
          <w:color w:val="000000"/>
          <w:sz w:val="21"/>
          <w:szCs w:val="24"/>
          <w:lang w:val="en-US" w:eastAsia="zh-CN"/>
        </w:rPr>
      </w:pPr>
      <w:r>
        <w:rPr>
          <w:rFonts w:hint="eastAsia" w:ascii="宋体" w:hAnsi="宋体"/>
          <w:color w:val="000000"/>
          <w:sz w:val="21"/>
          <w:szCs w:val="24"/>
          <w:lang w:val="en-US" w:eastAsia="zh-CN"/>
        </w:rPr>
        <w:t>孙艺卓：出去要戴口罩，回来要立刻洗手。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/>
          <w:color w:val="000000"/>
          <w:sz w:val="21"/>
          <w:szCs w:val="24"/>
          <w:lang w:val="en-US" w:eastAsia="zh-CN"/>
        </w:rPr>
      </w:pPr>
      <w:r>
        <w:rPr>
          <w:rFonts w:hint="eastAsia" w:ascii="宋体" w:hAnsi="宋体"/>
          <w:color w:val="000000"/>
          <w:sz w:val="21"/>
          <w:szCs w:val="24"/>
          <w:lang w:val="en-US" w:eastAsia="zh-CN"/>
        </w:rPr>
        <w:t>唐琪琰：要经常做核酸。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left"/>
        <w:textAlignment w:val="auto"/>
        <w:rPr>
          <w:rFonts w:hint="default" w:ascii="宋体" w:hAnsi="宋体"/>
          <w:color w:val="000000"/>
          <w:sz w:val="21"/>
          <w:szCs w:val="24"/>
          <w:lang w:val="en-US" w:eastAsia="zh-CN"/>
        </w:rPr>
      </w:pPr>
      <w:r>
        <w:rPr>
          <w:rFonts w:hint="eastAsia" w:ascii="宋体" w:hAnsi="宋体"/>
          <w:color w:val="000000"/>
          <w:sz w:val="21"/>
          <w:szCs w:val="24"/>
          <w:lang w:val="en-US" w:eastAsia="zh-CN"/>
        </w:rPr>
        <w:t>薛文辰：有不舒服的地方要及时去医院，特别是咳嗽或者是发烧。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/>
        <w:jc w:val="left"/>
        <w:textAlignment w:val="auto"/>
        <w:rPr>
          <w:rFonts w:hint="eastAsia" w:ascii="宋体" w:hAnsi="宋体"/>
          <w:color w:val="000000"/>
          <w:sz w:val="21"/>
          <w:szCs w:val="24"/>
          <w:lang w:val="en-US" w:eastAsia="zh-CN"/>
        </w:rPr>
      </w:pPr>
      <w:r>
        <w:rPr>
          <w:rFonts w:hint="eastAsia" w:ascii="宋体" w:hAnsi="宋体"/>
          <w:color w:val="000000"/>
          <w:sz w:val="21"/>
          <w:szCs w:val="24"/>
          <w:lang w:val="en-US" w:eastAsia="zh-CN"/>
        </w:rPr>
        <w:t>……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/>
        <w:jc w:val="left"/>
        <w:textAlignment w:val="auto"/>
        <w:rPr>
          <w:rFonts w:hint="default" w:ascii="宋体" w:hAnsi="宋体"/>
          <w:color w:val="000000"/>
          <w:sz w:val="21"/>
          <w:szCs w:val="24"/>
          <w:lang w:val="en-US" w:eastAsia="zh-CN"/>
        </w:rPr>
      </w:pPr>
      <w:r>
        <w:rPr>
          <w:rFonts w:hint="eastAsia" w:ascii="宋体" w:hAnsi="宋体"/>
          <w:color w:val="000000"/>
          <w:sz w:val="21"/>
          <w:szCs w:val="24"/>
          <w:lang w:val="en-US" w:eastAsia="zh-CN"/>
        </w:rPr>
        <w:t>通过此次交流分享，孩子们再次对新冠病毒有了更深的认识和了解，在生活中也会知道一些保护自己的小方法，知道不能去人多密集的地方去。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/>
        <w:jc w:val="left"/>
        <w:textAlignment w:val="auto"/>
        <w:rPr>
          <w:rFonts w:hint="default" w:ascii="宋体" w:hAnsi="宋体"/>
          <w:color w:val="000000"/>
          <w:sz w:val="21"/>
          <w:szCs w:val="24"/>
          <w:lang w:val="en-US" w:eastAsia="zh-CN"/>
        </w:rPr>
      </w:pPr>
    </w:p>
    <w:p>
      <w:pPr>
        <w:spacing w:line="240" w:lineRule="auto"/>
        <w:rPr>
          <w:rFonts w:hint="eastAsia" w:ascii="宋体" w:hAnsi="宋体" w:cs="宋体"/>
          <w:b/>
          <w:color w:val="000000"/>
          <w:szCs w:val="21"/>
          <w:lang w:val="en-US" w:eastAsia="zh-CN"/>
        </w:rPr>
      </w:pP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1661795</wp:posOffset>
            </wp:positionH>
            <wp:positionV relativeFrom="paragraph">
              <wp:posOffset>23495</wp:posOffset>
            </wp:positionV>
            <wp:extent cx="1868170" cy="1400810"/>
            <wp:effectExtent l="0" t="0" r="6350" b="1270"/>
            <wp:wrapNone/>
            <wp:docPr id="25" name="图片 25" descr="C:\Users\lulu\OneDrive\桌面\4.18\IMG_5234.JPGIMG_5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C:\Users\lulu\OneDrive\桌面\4.18\IMG_5234.JPGIMG_5234"/>
                    <pic:cNvPicPr>
                      <a:picLocks noChangeAspect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8170" cy="140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3642995</wp:posOffset>
            </wp:positionH>
            <wp:positionV relativeFrom="paragraph">
              <wp:posOffset>23495</wp:posOffset>
            </wp:positionV>
            <wp:extent cx="1868170" cy="1400810"/>
            <wp:effectExtent l="0" t="0" r="6350" b="1270"/>
            <wp:wrapNone/>
            <wp:docPr id="26" name="图片 26" descr="C:\Users\lulu\OneDrive\桌面\4.18\IMG_5235.JPGIMG_5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C:\Users\lulu\OneDrive\桌面\4.18\IMG_5235.JPGIMG_5235"/>
                    <pic:cNvPicPr>
                      <a:picLocks noChangeAspect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8170" cy="140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-319405</wp:posOffset>
            </wp:positionH>
            <wp:positionV relativeFrom="paragraph">
              <wp:posOffset>15875</wp:posOffset>
            </wp:positionV>
            <wp:extent cx="1868170" cy="1400810"/>
            <wp:effectExtent l="0" t="0" r="6350" b="1270"/>
            <wp:wrapNone/>
            <wp:docPr id="24" name="图片 24" descr="C:\Users\lulu\OneDrive\桌面\4.18\IMG_5232.JPGIMG_5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C:\Users\lulu\OneDrive\桌面\4.18\IMG_5232.JPGIMG_5232"/>
                    <pic:cNvPicPr>
                      <a:picLocks noChangeAspect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8170" cy="140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/>
          <w:b/>
          <w:color w:val="000000"/>
          <w:szCs w:val="21"/>
          <w:lang w:val="en-US" w:eastAsia="zh-CN"/>
        </w:rPr>
        <w:t xml:space="preserve">    </w:t>
      </w:r>
    </w:p>
    <w:p>
      <w:pPr>
        <w:spacing w:line="240" w:lineRule="auto"/>
        <w:rPr>
          <w:rFonts w:hint="eastAsia" w:ascii="宋体" w:hAnsi="宋体" w:cs="宋体"/>
          <w:b/>
          <w:color w:val="000000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cs="宋体"/>
          <w:b/>
          <w:color w:val="000000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cs="宋体"/>
          <w:b/>
          <w:color w:val="000000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cs="宋体"/>
          <w:b/>
          <w:color w:val="000000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cs="宋体"/>
          <w:b/>
          <w:color w:val="000000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cs="宋体"/>
          <w:b/>
          <w:color w:val="000000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cs="宋体"/>
          <w:b/>
          <w:color w:val="000000"/>
          <w:szCs w:val="21"/>
          <w:lang w:val="en-US" w:eastAsia="zh-CN"/>
        </w:rPr>
      </w:pP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1646555</wp:posOffset>
            </wp:positionH>
            <wp:positionV relativeFrom="paragraph">
              <wp:posOffset>183515</wp:posOffset>
            </wp:positionV>
            <wp:extent cx="1868170" cy="1400810"/>
            <wp:effectExtent l="0" t="0" r="6350" b="1270"/>
            <wp:wrapNone/>
            <wp:docPr id="28" name="图片 28" descr="C:\Users\lulu\OneDrive\桌面\4.18\IMG_5237.JPGIMG_5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C:\Users\lulu\OneDrive\桌面\4.18\IMG_5237.JPGIMG_5237"/>
                    <pic:cNvPicPr>
                      <a:picLocks noChangeAspect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8170" cy="140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/>
        <w:rPr>
          <w:rFonts w:hint="eastAsia" w:ascii="宋体" w:hAnsi="宋体" w:cs="宋体"/>
          <w:b/>
          <w:color w:val="000000"/>
          <w:szCs w:val="21"/>
          <w:lang w:val="en-US" w:eastAsia="zh-CN"/>
        </w:rPr>
      </w:pP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-311785</wp:posOffset>
            </wp:positionH>
            <wp:positionV relativeFrom="paragraph">
              <wp:posOffset>31115</wp:posOffset>
            </wp:positionV>
            <wp:extent cx="1868170" cy="1400810"/>
            <wp:effectExtent l="0" t="0" r="6350" b="1270"/>
            <wp:wrapNone/>
            <wp:docPr id="27" name="图片 27" descr="C:\Users\lulu\OneDrive\桌面\4.18\IMG_5236.JPGIMG_5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C:\Users\lulu\OneDrive\桌面\4.18\IMG_5236.JPGIMG_5236"/>
                    <pic:cNvPicPr>
                      <a:picLocks noChangeAspect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8170" cy="140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3651250</wp:posOffset>
            </wp:positionH>
            <wp:positionV relativeFrom="paragraph">
              <wp:posOffset>31115</wp:posOffset>
            </wp:positionV>
            <wp:extent cx="1867535" cy="1400810"/>
            <wp:effectExtent l="0" t="0" r="6985" b="1270"/>
            <wp:wrapNone/>
            <wp:docPr id="29" name="图片 29" descr="C:\Users\lulu\OneDrive\桌面\4.18\IMG_5245.JPGIMG_5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C:\Users\lulu\OneDrive\桌面\4.18\IMG_5245.JPGIMG_5245"/>
                    <pic:cNvPicPr>
                      <a:picLocks noChangeAspect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7535" cy="140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/>
        <w:rPr>
          <w:rFonts w:hint="eastAsia" w:ascii="宋体" w:hAnsi="宋体" w:cs="宋体"/>
          <w:b/>
          <w:color w:val="000000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cs="宋体"/>
          <w:b/>
          <w:color w:val="000000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cs="宋体"/>
          <w:b/>
          <w:color w:val="000000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cs="宋体"/>
          <w:b/>
          <w:color w:val="000000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cs="宋体"/>
          <w:b/>
          <w:color w:val="000000"/>
          <w:szCs w:val="21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b/>
          <w:color w:val="000000"/>
          <w:sz w:val="28"/>
          <w:szCs w:val="28"/>
          <w:lang w:val="en-US" w:eastAsia="zh-CN"/>
        </w:rPr>
      </w:pPr>
    </w:p>
    <w:p>
      <w:pPr>
        <w:spacing w:line="240" w:lineRule="auto"/>
        <w:rPr>
          <w:rFonts w:hint="eastAsia" w:ascii="宋体" w:hAnsi="宋体" w:eastAsia="宋体" w:cs="宋体"/>
          <w:b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  <w:lang w:val="en-US" w:eastAsia="zh-CN"/>
        </w:rPr>
        <w:t>集体</w:t>
      </w: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活动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——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lang w:val="en-US" w:eastAsia="zh-CN"/>
        </w:rPr>
        <w:t>语言：小熊图书馆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eastAsia="zh-CN"/>
        </w:rPr>
        <w:t>《</w:t>
      </w:r>
      <w:r>
        <w:rPr>
          <w:rFonts w:hint="eastAsia"/>
          <w:sz w:val="21"/>
          <w:szCs w:val="21"/>
        </w:rPr>
        <w:t>小熊图书馆》是一则情节生动的故事，主要讲述了小熊的图书馆中有各种各样的书，在了解小动物特性的基础上，小熊满足他们的需要，给他们提供了适合各种动物的特别图书。故事中小动物的形象为幼儿熟悉并喜爱，故事的内容简单易懂句型重复，本次活动主要通过这则故事引导幼儿打开思维，大胆想象，尝试在故事原有的基础上续编故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宋体" w:hAnsi="宋体" w:cs="宋体" w:eastAsiaTheme="minorEastAsia"/>
          <w:b/>
          <w:color w:val="000000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    通过观察和讲述，我班所有幼儿都能理解故事内容，并且基本完整讲述图中故事，特别是在最后的故事续编部分，王婉睿、刘燕临、孙艺卓、谌欣怡、陈露函、张晓涵、王梓陌等几位小朋友</w:t>
      </w:r>
      <w:r>
        <w:rPr>
          <w:rFonts w:hint="eastAsia"/>
        </w:rPr>
        <w:t>能根据故事情节的发展和线索大胆想象故事情节的发展，并清楚完整地编续故事。</w:t>
      </w:r>
      <w:r>
        <w:rPr>
          <w:rFonts w:hint="eastAsia"/>
          <w:lang w:val="en-US" w:eastAsia="zh-CN"/>
        </w:rPr>
        <w:t>真的很棒哦！</w:t>
      </w:r>
    </w:p>
    <w:p>
      <w:pPr>
        <w:numPr>
          <w:ilvl w:val="0"/>
          <w:numId w:val="2"/>
        </w:numPr>
        <w:spacing w:line="240" w:lineRule="auto"/>
        <w:rPr>
          <w:rFonts w:hint="eastAsia" w:ascii="宋体" w:hAnsi="宋体" w:eastAsia="宋体" w:cs="宋体"/>
          <w:b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区</w:t>
      </w:r>
      <w:r>
        <w:rPr>
          <w:rFonts w:hint="eastAsia" w:ascii="宋体" w:hAnsi="宋体" w:eastAsia="宋体" w:cs="宋体"/>
          <w:b/>
          <w:bCs/>
          <w:color w:val="000000"/>
          <w:sz w:val="28"/>
          <w:szCs w:val="28"/>
        </w:rPr>
        <w:t>域</w:t>
      </w:r>
      <w:r>
        <w:rPr>
          <w:rFonts w:hint="eastAsia" w:ascii="宋体" w:hAnsi="宋体" w:eastAsia="宋体" w:cs="宋体"/>
          <w:b/>
          <w:color w:val="000000"/>
          <w:sz w:val="28"/>
          <w:szCs w:val="28"/>
        </w:rPr>
        <w:t>游戏</w:t>
      </w:r>
    </w:p>
    <w:p>
      <w:pPr>
        <w:widowControl w:val="0"/>
        <w:numPr>
          <w:numId w:val="0"/>
        </w:numPr>
        <w:spacing w:line="240" w:lineRule="auto"/>
        <w:ind w:firstLine="420" w:firstLineChars="200"/>
        <w:jc w:val="both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今天虽然是孩子们开学第一次区域游戏，但是她们没有忘记游戏计划，自主到自己喜欢的区域游戏，有合作游戏、有独立游戏，还有的是旁观者静静观察，每个人的脸上洋溢着开心的笑容。</w:t>
      </w:r>
    </w:p>
    <w:p>
      <w:pPr>
        <w:widowControl w:val="0"/>
        <w:numPr>
          <w:numId w:val="0"/>
        </w:numPr>
        <w:spacing w:line="240" w:lineRule="auto"/>
        <w:ind w:firstLine="420" w:firstLineChars="200"/>
        <w:jc w:val="both"/>
        <w:rPr>
          <w:rFonts w:hint="eastAsia" w:ascii="宋体" w:hAnsi="宋体" w:eastAsia="宋体" w:cs="宋体"/>
          <w:b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3704590</wp:posOffset>
            </wp:positionH>
            <wp:positionV relativeFrom="paragraph">
              <wp:posOffset>252730</wp:posOffset>
            </wp:positionV>
            <wp:extent cx="1867535" cy="1400175"/>
            <wp:effectExtent l="0" t="0" r="6985" b="1905"/>
            <wp:wrapNone/>
            <wp:docPr id="32" name="图片 32" descr="C:\Users\lulu\OneDrive\桌面\4.18\IMG_5260.JPGIMG_5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C:\Users\lulu\OneDrive\桌面\4.18\IMG_5260.JPGIMG_5260"/>
                    <pic:cNvPicPr>
                      <a:picLocks noChangeAspect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753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79744" behindDoc="0" locked="0" layoutInCell="1" allowOverlap="1">
            <wp:simplePos x="0" y="0"/>
            <wp:positionH relativeFrom="column">
              <wp:posOffset>1746250</wp:posOffset>
            </wp:positionH>
            <wp:positionV relativeFrom="paragraph">
              <wp:posOffset>252095</wp:posOffset>
            </wp:positionV>
            <wp:extent cx="1867535" cy="1400810"/>
            <wp:effectExtent l="0" t="0" r="6985" b="1270"/>
            <wp:wrapNone/>
            <wp:docPr id="31" name="图片 31" descr="C:\Users\lulu\OneDrive\桌面\4.18\IMG_5247.JPGIMG_5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 descr="C:\Users\lulu\OneDrive\桌面\4.18\IMG_5247.JPGIMG_5247"/>
                    <pic:cNvPicPr>
                      <a:picLocks noChangeAspect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7535" cy="140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-265430</wp:posOffset>
            </wp:positionH>
            <wp:positionV relativeFrom="paragraph">
              <wp:posOffset>252095</wp:posOffset>
            </wp:positionV>
            <wp:extent cx="1867535" cy="1400810"/>
            <wp:effectExtent l="0" t="0" r="6985" b="1270"/>
            <wp:wrapNone/>
            <wp:docPr id="30" name="图片 30" descr="C:\Users\lulu\OneDrive\桌面\4.18\IMG_5246.JPGIMG_5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 descr="C:\Users\lulu\OneDrive\桌面\4.18\IMG_5246.JPGIMG_5246"/>
                    <pic:cNvPicPr>
                      <a:picLocks noChangeAspect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7535" cy="140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numPr>
          <w:numId w:val="0"/>
        </w:numPr>
        <w:spacing w:line="240" w:lineRule="auto"/>
        <w:jc w:val="both"/>
        <w:rPr>
          <w:rFonts w:hint="eastAsia" w:ascii="宋体" w:hAnsi="宋体" w:eastAsia="宋体" w:cs="宋体"/>
          <w:b/>
          <w:color w:val="000000"/>
          <w:sz w:val="28"/>
          <w:szCs w:val="28"/>
          <w:lang w:eastAsia="zh-CN"/>
        </w:rPr>
      </w:pPr>
    </w:p>
    <w:p>
      <w:pPr>
        <w:widowControl w:val="0"/>
        <w:numPr>
          <w:numId w:val="0"/>
        </w:numPr>
        <w:spacing w:line="240" w:lineRule="auto"/>
        <w:jc w:val="both"/>
        <w:rPr>
          <w:rFonts w:hint="eastAsia" w:ascii="宋体" w:hAnsi="宋体" w:eastAsia="宋体" w:cs="宋体"/>
          <w:b/>
          <w:color w:val="000000"/>
          <w:sz w:val="28"/>
          <w:szCs w:val="28"/>
          <w:lang w:eastAsia="zh-CN"/>
        </w:rPr>
      </w:pPr>
    </w:p>
    <w:p>
      <w:pPr>
        <w:widowControl w:val="0"/>
        <w:numPr>
          <w:numId w:val="0"/>
        </w:numPr>
        <w:spacing w:line="240" w:lineRule="auto"/>
        <w:jc w:val="both"/>
        <w:rPr>
          <w:rFonts w:hint="eastAsia" w:ascii="宋体" w:hAnsi="宋体" w:eastAsia="宋体" w:cs="宋体"/>
          <w:b/>
          <w:color w:val="000000"/>
          <w:sz w:val="28"/>
          <w:szCs w:val="28"/>
          <w:lang w:eastAsia="zh-CN"/>
        </w:rPr>
      </w:pPr>
    </w:p>
    <w:p>
      <w:pPr>
        <w:widowControl w:val="0"/>
        <w:numPr>
          <w:numId w:val="0"/>
        </w:numPr>
        <w:spacing w:line="240" w:lineRule="auto"/>
        <w:jc w:val="both"/>
        <w:rPr>
          <w:rFonts w:hint="eastAsia" w:ascii="宋体" w:hAnsi="宋体" w:eastAsia="宋体" w:cs="宋体"/>
          <w:b/>
          <w:color w:val="000000"/>
          <w:sz w:val="28"/>
          <w:szCs w:val="28"/>
          <w:lang w:eastAsia="zh-CN"/>
        </w:rPr>
      </w:pP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1753870</wp:posOffset>
            </wp:positionH>
            <wp:positionV relativeFrom="paragraph">
              <wp:posOffset>229235</wp:posOffset>
            </wp:positionV>
            <wp:extent cx="1867535" cy="1400810"/>
            <wp:effectExtent l="0" t="0" r="6985" b="1270"/>
            <wp:wrapNone/>
            <wp:docPr id="34" name="图片 34" descr="C:\Users\lulu\OneDrive\桌面\4.18\IMG_5256.JPGIMG_5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C:\Users\lulu\OneDrive\桌面\4.18\IMG_5256.JPGIMG_5256"/>
                    <pic:cNvPicPr>
                      <a:picLocks noChangeAspect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7535" cy="140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-250190</wp:posOffset>
            </wp:positionH>
            <wp:positionV relativeFrom="paragraph">
              <wp:posOffset>206375</wp:posOffset>
            </wp:positionV>
            <wp:extent cx="1867535" cy="1400810"/>
            <wp:effectExtent l="0" t="0" r="6985" b="1270"/>
            <wp:wrapNone/>
            <wp:docPr id="33" name="图片 33" descr="C:\Users\lulu\OneDrive\桌面\4.18\IMG_5253.JPGIMG_5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C:\Users\lulu\OneDrive\桌面\4.18\IMG_5253.JPGIMG_5253"/>
                    <pic:cNvPicPr>
                      <a:picLocks noChangeAspect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7535" cy="140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cs="宋体" w:eastAsiaTheme="minorEastAsia"/>
          <w:szCs w:val="21"/>
          <w:shd w:val="clear" w:color="auto" w:fill="FFFFFF"/>
          <w:lang w:eastAsia="zh-CN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3696970</wp:posOffset>
            </wp:positionH>
            <wp:positionV relativeFrom="paragraph">
              <wp:posOffset>229235</wp:posOffset>
            </wp:positionV>
            <wp:extent cx="1867535" cy="1400810"/>
            <wp:effectExtent l="0" t="0" r="6985" b="1270"/>
            <wp:wrapNone/>
            <wp:docPr id="35" name="图片 35" descr="C:\Users\lulu\OneDrive\桌面\4.18\IMG_5252.JPGIMG_5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C:\Users\lulu\OneDrive\桌面\4.18\IMG_5252.JPGIMG_5252"/>
                    <pic:cNvPicPr>
                      <a:picLocks noChangeAspect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7535" cy="1400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widowControl w:val="0"/>
        <w:numPr>
          <w:numId w:val="0"/>
        </w:numPr>
        <w:spacing w:line="240" w:lineRule="auto"/>
        <w:jc w:val="both"/>
        <w:rPr>
          <w:rFonts w:hint="eastAsia" w:ascii="宋体" w:hAnsi="宋体" w:eastAsia="宋体" w:cs="宋体"/>
          <w:b/>
          <w:color w:val="000000"/>
          <w:sz w:val="28"/>
          <w:szCs w:val="28"/>
          <w:lang w:eastAsia="zh-CN"/>
        </w:rPr>
      </w:pPr>
    </w:p>
    <w:p>
      <w:pPr>
        <w:widowControl w:val="0"/>
        <w:numPr>
          <w:numId w:val="0"/>
        </w:numPr>
        <w:spacing w:line="240" w:lineRule="auto"/>
        <w:jc w:val="both"/>
        <w:rPr>
          <w:rFonts w:hint="eastAsia" w:ascii="宋体" w:hAnsi="宋体" w:eastAsia="宋体" w:cs="宋体"/>
          <w:b/>
          <w:color w:val="000000"/>
          <w:sz w:val="28"/>
          <w:szCs w:val="28"/>
          <w:lang w:eastAsia="zh-CN"/>
        </w:rPr>
      </w:pPr>
    </w:p>
    <w:p>
      <w:pPr>
        <w:spacing w:line="400" w:lineRule="exact"/>
        <w:jc w:val="left"/>
        <w:rPr>
          <w:rFonts w:hint="eastAsia" w:ascii="宋体" w:hAnsi="宋体" w:cs="宋体"/>
          <w:b/>
          <w:color w:val="000000"/>
          <w:sz w:val="28"/>
          <w:szCs w:val="28"/>
          <w:lang w:val="en-US" w:eastAsia="zh-CN"/>
        </w:rPr>
      </w:pPr>
    </w:p>
    <w:p>
      <w:pPr>
        <w:spacing w:line="400" w:lineRule="exact"/>
        <w:ind w:firstLine="562" w:firstLineChars="200"/>
        <w:jc w:val="left"/>
        <w:rPr>
          <w:rFonts w:hint="eastAsia" w:ascii="宋体" w:hAnsi="宋体" w:cs="宋体"/>
          <w:b/>
          <w:color w:val="000000"/>
          <w:sz w:val="28"/>
          <w:szCs w:val="28"/>
          <w:lang w:val="en-US" w:eastAsia="zh-CN"/>
        </w:rPr>
      </w:pPr>
    </w:p>
    <w:p>
      <w:pPr>
        <w:spacing w:line="400" w:lineRule="exact"/>
        <w:ind w:firstLine="562" w:firstLineChars="200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hint="eastAsia" w:ascii="宋体" w:hAnsi="宋体" w:cs="宋体"/>
          <w:b/>
          <w:color w:val="000000"/>
          <w:sz w:val="28"/>
          <w:szCs w:val="28"/>
          <w:lang w:val="en-US" w:eastAsia="zh-CN"/>
        </w:rPr>
        <w:t>五、</w:t>
      </w:r>
      <w:r>
        <w:rPr>
          <w:rFonts w:hint="eastAsia" w:ascii="宋体" w:hAnsi="宋体" w:cs="宋体"/>
          <w:b/>
          <w:color w:val="000000"/>
          <w:sz w:val="28"/>
          <w:szCs w:val="28"/>
        </w:rPr>
        <w:t>生活活动</w:t>
      </w:r>
    </w:p>
    <w:p>
      <w:pPr>
        <w:autoSpaceDE w:val="0"/>
        <w:autoSpaceDN w:val="0"/>
        <w:adjustRightInd w:val="0"/>
        <w:spacing w:line="360" w:lineRule="exact"/>
        <w:ind w:firstLine="420" w:firstLineChars="200"/>
        <w:rPr>
          <w:rFonts w:hint="default" w:ascii="宋体" w:hAnsi="宋体" w:eastAsia="宋体" w:cs="宋体"/>
          <w:b/>
          <w:color w:val="000000"/>
          <w:szCs w:val="21"/>
          <w:lang w:val="en-US" w:eastAsia="zh-CN"/>
        </w:rPr>
      </w:pPr>
      <w:r>
        <w:rPr>
          <w:rFonts w:ascii="宋体" w:hAnsi="宋体" w:cs="宋体"/>
          <w:bCs/>
          <w:color w:val="000000"/>
          <w:szCs w:val="21"/>
        </w:rPr>
        <w:t>1.进餐情况：</w:t>
      </w:r>
      <w:r>
        <w:rPr>
          <w:rFonts w:hint="eastAsia" w:ascii="宋体" w:hAnsi="宋体" w:eastAsia="宋体" w:cs="宋体"/>
          <w:sz w:val="21"/>
          <w:szCs w:val="21"/>
        </w:rPr>
        <w:t>今天吃得是清炒猪肝，白菜油面筋，鸡蛋豆腐羹。水果：苹果。点心</w:t>
      </w:r>
      <w:r>
        <w:rPr>
          <w:rFonts w:ascii="宋体" w:hAnsi="宋体" w:eastAsia="宋体" w:cs="宋体"/>
          <w:sz w:val="21"/>
          <w:szCs w:val="21"/>
        </w:rPr>
        <w:t>:</w:t>
      </w:r>
      <w:r>
        <w:rPr>
          <w:rFonts w:hint="eastAsia" w:ascii="宋体" w:hAnsi="宋体" w:eastAsia="宋体" w:cs="宋体"/>
          <w:sz w:val="21"/>
          <w:szCs w:val="21"/>
        </w:rPr>
        <w:t>糖山芋。今天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猪肝</w:t>
      </w:r>
      <w:r>
        <w:rPr>
          <w:rFonts w:hint="eastAsia" w:ascii="宋体" w:hAnsi="宋体" w:eastAsia="宋体" w:cs="宋体"/>
          <w:sz w:val="21"/>
          <w:szCs w:val="21"/>
        </w:rPr>
        <w:t>没有吃完的小朋友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是薛皓然，其它所有小朋友都能吃完自己的饭菜，很棒哦，也希望所有人都不挑食。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bCs/>
          <w:color w:val="000000"/>
          <w:szCs w:val="21"/>
          <w:lang w:val="en-US" w:eastAsia="zh-CN"/>
        </w:rPr>
      </w:pPr>
      <w:r>
        <w:rPr>
          <w:rFonts w:hint="eastAsia" w:ascii="宋体" w:hAnsi="宋体" w:cs="宋体"/>
          <w:bCs/>
          <w:color w:val="000000"/>
          <w:szCs w:val="21"/>
        </w:rPr>
        <w:t>2.午睡情况：散步过后大家进入午睡状态，在躺在床上半小时后，大部分小朋友都已经睡着。</w:t>
      </w:r>
      <w:r>
        <w:rPr>
          <w:rFonts w:hint="eastAsia" w:ascii="宋体" w:hAnsi="宋体" w:cs="宋体"/>
          <w:bCs/>
          <w:color w:val="000000"/>
          <w:szCs w:val="21"/>
          <w:lang w:val="en-US" w:eastAsia="zh-CN"/>
        </w:rPr>
        <w:t>其中只有王熙雯小朋友躺在床上翻来翻去休息，没有睡着。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60" w:lineRule="exact"/>
        <w:ind w:firstLine="420" w:firstLineChars="200"/>
        <w:jc w:val="left"/>
        <w:textAlignment w:val="auto"/>
        <w:rPr>
          <w:rFonts w:hint="eastAsia" w:ascii="宋体" w:hAnsi="宋体" w:cs="宋体"/>
          <w:bCs/>
          <w:color w:val="000000"/>
          <w:szCs w:val="21"/>
          <w:lang w:val="en-US" w:eastAsia="zh-CN"/>
        </w:rPr>
      </w:pPr>
    </w:p>
    <w:p>
      <w:pPr>
        <w:spacing w:line="400" w:lineRule="exact"/>
        <w:jc w:val="left"/>
        <w:rPr>
          <w:rFonts w:ascii="宋体" w:hAnsi="宋体" w:cs="宋体"/>
          <w:b/>
          <w:color w:val="000000"/>
          <w:szCs w:val="21"/>
        </w:rPr>
      </w:pPr>
      <w:r>
        <w:rPr>
          <w:rFonts w:hint="eastAsia" w:ascii="宋体" w:hAnsi="宋体" w:cs="宋体"/>
          <w:b/>
          <w:color w:val="000000"/>
          <w:szCs w:val="21"/>
        </w:rPr>
        <w:t>温馨提示：</w:t>
      </w:r>
    </w:p>
    <w:p>
      <w:pPr>
        <w:pStyle w:val="4"/>
        <w:keepNext w:val="0"/>
        <w:keepLines w:val="0"/>
        <w:pageBreakBefore w:val="0"/>
        <w:widowControl/>
        <w:pBdr>
          <w:top w:val="dashed" w:color="70AD47" w:themeColor="accent6" w:sz="4" w:space="1"/>
          <w:left w:val="dashed" w:color="70AD47" w:themeColor="accent6" w:sz="4" w:space="4"/>
          <w:bottom w:val="dashed" w:color="70AD47" w:themeColor="accent6" w:sz="4" w:space="1"/>
          <w:right w:val="dashed" w:color="70AD47" w:themeColor="accent6" w:sz="4" w:space="4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jc w:val="left"/>
        <w:textAlignment w:val="auto"/>
        <w:rPr>
          <w:rFonts w:hint="eastAsia" w:ascii="宋体" w:hAnsi="宋体" w:cs="Times New Roman"/>
          <w:color w:val="000000"/>
          <w:kern w:val="0"/>
          <w:sz w:val="24"/>
          <w:szCs w:val="32"/>
          <w:lang w:val="en-US" w:eastAsia="zh-CN" w:bidi="ar-SA"/>
        </w:rPr>
      </w:pPr>
      <w:r>
        <w:rPr>
          <w:rFonts w:hint="eastAsia" w:ascii="宋体" w:hAnsi="宋体" w:cs="Times New Roman"/>
          <w:color w:val="000000"/>
          <w:kern w:val="0"/>
          <w:sz w:val="24"/>
          <w:szCs w:val="32"/>
          <w:lang w:val="en-US" w:eastAsia="zh-CN" w:bidi="ar-SA"/>
        </w:rPr>
        <w:t>1.《师生员工共同居住人》、《接收人健康检测与行程申报卡》大家回去后记得及时填写哦。</w:t>
      </w:r>
    </w:p>
    <w:p>
      <w:pPr>
        <w:pStyle w:val="4"/>
        <w:keepNext w:val="0"/>
        <w:keepLines w:val="0"/>
        <w:pageBreakBefore w:val="0"/>
        <w:widowControl/>
        <w:pBdr>
          <w:top w:val="dashed" w:color="70AD47" w:themeColor="accent6" w:sz="4" w:space="1"/>
          <w:left w:val="dashed" w:color="70AD47" w:themeColor="accent6" w:sz="4" w:space="4"/>
          <w:bottom w:val="dashed" w:color="70AD47" w:themeColor="accent6" w:sz="4" w:space="1"/>
          <w:right w:val="dashed" w:color="70AD47" w:themeColor="accent6" w:sz="4" w:space="4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jc w:val="left"/>
        <w:textAlignment w:val="auto"/>
        <w:rPr>
          <w:rFonts w:hint="eastAsia" w:ascii="宋体" w:hAnsi="宋体" w:cs="Times New Roman"/>
          <w:color w:val="000000"/>
          <w:kern w:val="0"/>
          <w:sz w:val="24"/>
          <w:szCs w:val="32"/>
          <w:lang w:val="en-US" w:eastAsia="zh-CN" w:bidi="ar-SA"/>
        </w:rPr>
      </w:pPr>
      <w:r>
        <w:rPr>
          <w:rFonts w:hint="eastAsia" w:ascii="宋体" w:hAnsi="宋体" w:cs="Times New Roman"/>
          <w:color w:val="000000"/>
          <w:kern w:val="0"/>
          <w:sz w:val="24"/>
          <w:szCs w:val="32"/>
          <w:lang w:val="en-US" w:eastAsia="zh-CN" w:bidi="ar-SA"/>
        </w:rPr>
        <w:t>2.《疫情防控家长承诺书》家长回去阅读后记得签字拍照并上传我们的QQ相册中哦。</w:t>
      </w:r>
    </w:p>
    <w:p>
      <w:pPr>
        <w:pStyle w:val="4"/>
        <w:keepNext w:val="0"/>
        <w:keepLines w:val="0"/>
        <w:pageBreakBefore w:val="0"/>
        <w:widowControl/>
        <w:pBdr>
          <w:top w:val="dashed" w:color="70AD47" w:themeColor="accent6" w:sz="4" w:space="1"/>
          <w:left w:val="dashed" w:color="70AD47" w:themeColor="accent6" w:sz="4" w:space="4"/>
          <w:bottom w:val="dashed" w:color="70AD47" w:themeColor="accent6" w:sz="4" w:space="1"/>
          <w:right w:val="dashed" w:color="70AD47" w:themeColor="accent6" w:sz="4" w:space="4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jc w:val="left"/>
        <w:textAlignment w:val="auto"/>
        <w:rPr>
          <w:rFonts w:hint="default" w:ascii="宋体" w:hAnsi="宋体" w:cs="Times New Roman"/>
          <w:color w:val="000000"/>
          <w:kern w:val="0"/>
          <w:sz w:val="24"/>
          <w:szCs w:val="32"/>
          <w:lang w:val="en-US" w:eastAsia="zh-CN" w:bidi="ar-SA"/>
        </w:rPr>
      </w:pPr>
      <w:r>
        <w:rPr>
          <w:rFonts w:hint="eastAsia" w:ascii="宋体" w:hAnsi="宋体" w:cs="Times New Roman"/>
          <w:color w:val="000000"/>
          <w:kern w:val="0"/>
          <w:sz w:val="24"/>
          <w:szCs w:val="32"/>
          <w:lang w:val="en-US" w:eastAsia="zh-CN" w:bidi="ar-SA"/>
        </w:rPr>
        <w:t>3.早晨我们班入园时间为8：14-8：20，放学时间为5：10-5：15，请所有人都要严格按照时间来园哦！谢谢配合！</w:t>
      </w:r>
      <w:bookmarkStart w:id="0" w:name="_GoBack"/>
      <w:bookmarkEnd w:id="0"/>
    </w:p>
    <w:p>
      <w:pPr>
        <w:pStyle w:val="9"/>
        <w:numPr>
          <w:ilvl w:val="0"/>
          <w:numId w:val="0"/>
        </w:numPr>
        <w:spacing w:line="400" w:lineRule="exact"/>
        <w:ind w:firstLine="420" w:firstLineChars="200"/>
        <w:jc w:val="left"/>
        <w:rPr>
          <w:rFonts w:hint="eastAsia" w:ascii="宋体" w:hAnsi="宋体" w:cs="宋体"/>
          <w:bCs/>
          <w:color w:val="000000"/>
          <w:szCs w:val="21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Helvetica Neue">
    <w:altName w:val="Times New Roman"/>
    <w:panose1 w:val="02000503000000020004"/>
    <w:charset w:val="00"/>
    <w:family w:val="auto"/>
    <w:pitch w:val="default"/>
    <w:sig w:usb0="00000000" w:usb1="00000000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4095750</wp:posOffset>
          </wp:positionH>
          <wp:positionV relativeFrom="page">
            <wp:posOffset>7900670</wp:posOffset>
          </wp:positionV>
          <wp:extent cx="2395220" cy="2395220"/>
          <wp:effectExtent l="0" t="0" r="0" b="0"/>
          <wp:wrapNone/>
          <wp:docPr id="5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图片 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95220" cy="2395220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-793115</wp:posOffset>
          </wp:positionH>
          <wp:positionV relativeFrom="page">
            <wp:posOffset>23495</wp:posOffset>
          </wp:positionV>
          <wp:extent cx="1553845" cy="1176020"/>
          <wp:effectExtent l="69215" t="65405" r="72390" b="73025"/>
          <wp:wrapNone/>
          <wp:docPr id="10" name="图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1554351" cy="1176431"/>
                  </a:xfrm>
                  <a:prstGeom prst="rect">
                    <a:avLst/>
                  </a:prstGeom>
                  <a:effectLst>
                    <a:outerShdw blurRad="63500" sx="102000" sy="102000" algn="ctr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</wp:anchor>
      </w:drawing>
    </w:r>
    <w:r>
      <w:rPr>
        <w:rFonts w:hint="eastAsia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-600075</wp:posOffset>
          </wp:positionH>
          <wp:positionV relativeFrom="page">
            <wp:posOffset>581660</wp:posOffset>
          </wp:positionV>
          <wp:extent cx="6473825" cy="9528175"/>
          <wp:effectExtent l="0" t="0" r="3175" b="15875"/>
          <wp:wrapNone/>
          <wp:docPr id="1" name="图片 1" descr="图片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图片1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473825" cy="95281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77885C"/>
    <w:multiLevelType w:val="singleLevel"/>
    <w:tmpl w:val="4877885C"/>
    <w:lvl w:ilvl="0" w:tentative="0">
      <w:start w:val="1"/>
      <w:numFmt w:val="chineseCounting"/>
      <w:suff w:val="nothing"/>
      <w:lvlText w:val="%1、"/>
      <w:lvlJc w:val="left"/>
      <w:pPr>
        <w:ind w:left="-212"/>
      </w:pPr>
      <w:rPr>
        <w:rFonts w:hint="eastAsia"/>
      </w:rPr>
    </w:lvl>
  </w:abstractNum>
  <w:abstractNum w:abstractNumId="1">
    <w:nsid w:val="5CEA2527"/>
    <w:multiLevelType w:val="singleLevel"/>
    <w:tmpl w:val="5CEA2527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BB6DF9"/>
    <w:rsid w:val="00001182"/>
    <w:rsid w:val="000165F4"/>
    <w:rsid w:val="00021202"/>
    <w:rsid w:val="000228AD"/>
    <w:rsid w:val="00051CDD"/>
    <w:rsid w:val="00064C0B"/>
    <w:rsid w:val="00066E3D"/>
    <w:rsid w:val="00067B42"/>
    <w:rsid w:val="0007380E"/>
    <w:rsid w:val="0009036A"/>
    <w:rsid w:val="000936E2"/>
    <w:rsid w:val="00095E78"/>
    <w:rsid w:val="000A7B81"/>
    <w:rsid w:val="000B7063"/>
    <w:rsid w:val="000C203E"/>
    <w:rsid w:val="000D140C"/>
    <w:rsid w:val="000D14E5"/>
    <w:rsid w:val="000E490E"/>
    <w:rsid w:val="00102015"/>
    <w:rsid w:val="00122E35"/>
    <w:rsid w:val="00135E40"/>
    <w:rsid w:val="00146E74"/>
    <w:rsid w:val="0015158C"/>
    <w:rsid w:val="001B2831"/>
    <w:rsid w:val="001C4EB1"/>
    <w:rsid w:val="001D4E29"/>
    <w:rsid w:val="0021776F"/>
    <w:rsid w:val="002177BB"/>
    <w:rsid w:val="00246C78"/>
    <w:rsid w:val="002A096E"/>
    <w:rsid w:val="002A4B2E"/>
    <w:rsid w:val="002C7689"/>
    <w:rsid w:val="0032670B"/>
    <w:rsid w:val="0034522E"/>
    <w:rsid w:val="0035341E"/>
    <w:rsid w:val="003554F6"/>
    <w:rsid w:val="003A2BB3"/>
    <w:rsid w:val="003B273D"/>
    <w:rsid w:val="003B4EE1"/>
    <w:rsid w:val="003D3367"/>
    <w:rsid w:val="003D5686"/>
    <w:rsid w:val="003D64D5"/>
    <w:rsid w:val="003F3ED6"/>
    <w:rsid w:val="003F712F"/>
    <w:rsid w:val="00402B16"/>
    <w:rsid w:val="0042187A"/>
    <w:rsid w:val="0043473B"/>
    <w:rsid w:val="00446DD7"/>
    <w:rsid w:val="00472553"/>
    <w:rsid w:val="00474F29"/>
    <w:rsid w:val="00490BF7"/>
    <w:rsid w:val="004955B2"/>
    <w:rsid w:val="004B0364"/>
    <w:rsid w:val="004B11CE"/>
    <w:rsid w:val="004C068F"/>
    <w:rsid w:val="004C5FF2"/>
    <w:rsid w:val="004E017D"/>
    <w:rsid w:val="00505087"/>
    <w:rsid w:val="00510C37"/>
    <w:rsid w:val="00523008"/>
    <w:rsid w:val="00534B7A"/>
    <w:rsid w:val="00540EB4"/>
    <w:rsid w:val="00582D01"/>
    <w:rsid w:val="00594660"/>
    <w:rsid w:val="0059785F"/>
    <w:rsid w:val="005A5DF4"/>
    <w:rsid w:val="005D2AFD"/>
    <w:rsid w:val="005D2B09"/>
    <w:rsid w:val="005E3710"/>
    <w:rsid w:val="005E7C48"/>
    <w:rsid w:val="005F0368"/>
    <w:rsid w:val="0060615C"/>
    <w:rsid w:val="00612412"/>
    <w:rsid w:val="006860C9"/>
    <w:rsid w:val="006B71A9"/>
    <w:rsid w:val="007066B2"/>
    <w:rsid w:val="00723A98"/>
    <w:rsid w:val="0075111C"/>
    <w:rsid w:val="007770D0"/>
    <w:rsid w:val="007D61B7"/>
    <w:rsid w:val="008020C1"/>
    <w:rsid w:val="008141E7"/>
    <w:rsid w:val="00854B30"/>
    <w:rsid w:val="0085742C"/>
    <w:rsid w:val="008625AA"/>
    <w:rsid w:val="00875F93"/>
    <w:rsid w:val="00886D67"/>
    <w:rsid w:val="008A7B93"/>
    <w:rsid w:val="008D0753"/>
    <w:rsid w:val="008D524F"/>
    <w:rsid w:val="008E11DC"/>
    <w:rsid w:val="009029C1"/>
    <w:rsid w:val="00927376"/>
    <w:rsid w:val="00931C57"/>
    <w:rsid w:val="0094101B"/>
    <w:rsid w:val="00942EE2"/>
    <w:rsid w:val="00977120"/>
    <w:rsid w:val="0098777D"/>
    <w:rsid w:val="009A3451"/>
    <w:rsid w:val="009B1BAC"/>
    <w:rsid w:val="009C3CB6"/>
    <w:rsid w:val="009E4810"/>
    <w:rsid w:val="009E7BFE"/>
    <w:rsid w:val="009F0591"/>
    <w:rsid w:val="00A022DE"/>
    <w:rsid w:val="00A26625"/>
    <w:rsid w:val="00A3205F"/>
    <w:rsid w:val="00A37415"/>
    <w:rsid w:val="00A42413"/>
    <w:rsid w:val="00A70797"/>
    <w:rsid w:val="00A91112"/>
    <w:rsid w:val="00AF319F"/>
    <w:rsid w:val="00B07D03"/>
    <w:rsid w:val="00B12608"/>
    <w:rsid w:val="00B17D4A"/>
    <w:rsid w:val="00B406C4"/>
    <w:rsid w:val="00B73099"/>
    <w:rsid w:val="00B739BD"/>
    <w:rsid w:val="00B763D4"/>
    <w:rsid w:val="00B97630"/>
    <w:rsid w:val="00B97E30"/>
    <w:rsid w:val="00BB50F6"/>
    <w:rsid w:val="00BF4702"/>
    <w:rsid w:val="00C0161A"/>
    <w:rsid w:val="00C22A37"/>
    <w:rsid w:val="00C27B80"/>
    <w:rsid w:val="00C35DF5"/>
    <w:rsid w:val="00C41217"/>
    <w:rsid w:val="00C5323D"/>
    <w:rsid w:val="00C6769C"/>
    <w:rsid w:val="00CB2F46"/>
    <w:rsid w:val="00CC4705"/>
    <w:rsid w:val="00CC7C84"/>
    <w:rsid w:val="00CD4E19"/>
    <w:rsid w:val="00CE7661"/>
    <w:rsid w:val="00D1019A"/>
    <w:rsid w:val="00D14AAA"/>
    <w:rsid w:val="00D30B80"/>
    <w:rsid w:val="00D315C1"/>
    <w:rsid w:val="00D618E1"/>
    <w:rsid w:val="00D67010"/>
    <w:rsid w:val="00D732ED"/>
    <w:rsid w:val="00D77B67"/>
    <w:rsid w:val="00D916D5"/>
    <w:rsid w:val="00DA36C2"/>
    <w:rsid w:val="00DD0BE4"/>
    <w:rsid w:val="00DE41FD"/>
    <w:rsid w:val="00DF6085"/>
    <w:rsid w:val="00DF62D0"/>
    <w:rsid w:val="00E114F7"/>
    <w:rsid w:val="00E24334"/>
    <w:rsid w:val="00E434CB"/>
    <w:rsid w:val="00E66F51"/>
    <w:rsid w:val="00E83F61"/>
    <w:rsid w:val="00E87547"/>
    <w:rsid w:val="00E9356B"/>
    <w:rsid w:val="00EB3392"/>
    <w:rsid w:val="00EB44A7"/>
    <w:rsid w:val="00EE10EC"/>
    <w:rsid w:val="00EF6FA7"/>
    <w:rsid w:val="00EF7ADB"/>
    <w:rsid w:val="00F147E3"/>
    <w:rsid w:val="00F3210F"/>
    <w:rsid w:val="00F71E2C"/>
    <w:rsid w:val="00F828D2"/>
    <w:rsid w:val="00F87AE3"/>
    <w:rsid w:val="00FB7712"/>
    <w:rsid w:val="00FC327C"/>
    <w:rsid w:val="00FC370F"/>
    <w:rsid w:val="00FD368B"/>
    <w:rsid w:val="00FD5F6F"/>
    <w:rsid w:val="02166CDE"/>
    <w:rsid w:val="03253AFD"/>
    <w:rsid w:val="06D64429"/>
    <w:rsid w:val="070C2DB8"/>
    <w:rsid w:val="09843A6E"/>
    <w:rsid w:val="0A082C7A"/>
    <w:rsid w:val="0AFD4997"/>
    <w:rsid w:val="0B4C599F"/>
    <w:rsid w:val="0C270929"/>
    <w:rsid w:val="0C9B5421"/>
    <w:rsid w:val="0DFA3357"/>
    <w:rsid w:val="0F402453"/>
    <w:rsid w:val="104A3A20"/>
    <w:rsid w:val="11E45FF8"/>
    <w:rsid w:val="12AA60C1"/>
    <w:rsid w:val="1432607A"/>
    <w:rsid w:val="14E66C67"/>
    <w:rsid w:val="14F613F7"/>
    <w:rsid w:val="168B5660"/>
    <w:rsid w:val="170F3A4E"/>
    <w:rsid w:val="18B176AE"/>
    <w:rsid w:val="18F331F8"/>
    <w:rsid w:val="1C3A37CB"/>
    <w:rsid w:val="1CC719C5"/>
    <w:rsid w:val="1CD91C92"/>
    <w:rsid w:val="1DBD4933"/>
    <w:rsid w:val="1E8F7778"/>
    <w:rsid w:val="1E934A4F"/>
    <w:rsid w:val="20CC5D9C"/>
    <w:rsid w:val="20F755F3"/>
    <w:rsid w:val="21463923"/>
    <w:rsid w:val="219030C2"/>
    <w:rsid w:val="21A726AC"/>
    <w:rsid w:val="21BB3B80"/>
    <w:rsid w:val="224633E2"/>
    <w:rsid w:val="2257021C"/>
    <w:rsid w:val="29A80411"/>
    <w:rsid w:val="29C15A7E"/>
    <w:rsid w:val="2BA7638A"/>
    <w:rsid w:val="2D5A4F80"/>
    <w:rsid w:val="31252977"/>
    <w:rsid w:val="32BA24F8"/>
    <w:rsid w:val="352B1A74"/>
    <w:rsid w:val="35CA22DA"/>
    <w:rsid w:val="36867054"/>
    <w:rsid w:val="38324BDB"/>
    <w:rsid w:val="39022317"/>
    <w:rsid w:val="3ABE2269"/>
    <w:rsid w:val="3BB56AC5"/>
    <w:rsid w:val="3BD3125C"/>
    <w:rsid w:val="3C237E24"/>
    <w:rsid w:val="3D926E58"/>
    <w:rsid w:val="3DEA7AA3"/>
    <w:rsid w:val="3FD470F2"/>
    <w:rsid w:val="40B27D19"/>
    <w:rsid w:val="40FD62E1"/>
    <w:rsid w:val="41491E05"/>
    <w:rsid w:val="4240224C"/>
    <w:rsid w:val="43386B55"/>
    <w:rsid w:val="44943C3E"/>
    <w:rsid w:val="45863F94"/>
    <w:rsid w:val="49D96853"/>
    <w:rsid w:val="4A484FA8"/>
    <w:rsid w:val="4B7D320B"/>
    <w:rsid w:val="4F7F1A38"/>
    <w:rsid w:val="50700DB5"/>
    <w:rsid w:val="50942CF5"/>
    <w:rsid w:val="50BB6DF9"/>
    <w:rsid w:val="5137145B"/>
    <w:rsid w:val="53C8664A"/>
    <w:rsid w:val="54F33FAA"/>
    <w:rsid w:val="5538079D"/>
    <w:rsid w:val="553B56AD"/>
    <w:rsid w:val="558A5D0F"/>
    <w:rsid w:val="56692630"/>
    <w:rsid w:val="5749352A"/>
    <w:rsid w:val="5C342ECD"/>
    <w:rsid w:val="5D916F3A"/>
    <w:rsid w:val="5DE54B90"/>
    <w:rsid w:val="5EB04C72"/>
    <w:rsid w:val="5EB42481"/>
    <w:rsid w:val="63AE2E29"/>
    <w:rsid w:val="63BB5ED1"/>
    <w:rsid w:val="66F67BDB"/>
    <w:rsid w:val="675713CD"/>
    <w:rsid w:val="69D373B3"/>
    <w:rsid w:val="6AB74A39"/>
    <w:rsid w:val="6AD63FC6"/>
    <w:rsid w:val="70407100"/>
    <w:rsid w:val="72E64F8E"/>
    <w:rsid w:val="74944A76"/>
    <w:rsid w:val="783E645E"/>
    <w:rsid w:val="7AB83901"/>
    <w:rsid w:val="7ADA3C74"/>
    <w:rsid w:val="7CA56102"/>
    <w:rsid w:val="7E525EFC"/>
    <w:rsid w:val="7E9D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sz w:val="24"/>
      <w:szCs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unhideWhenUsed/>
    <w:qFormat/>
    <w:uiPriority w:val="22"/>
    <w:rPr>
      <w:b/>
      <w:b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9">
    <w:name w:val="List Paragraph"/>
    <w:basedOn w:val="1"/>
    <w:qFormat/>
    <w:uiPriority w:val="99"/>
    <w:pPr>
      <w:ind w:firstLine="420" w:firstLineChars="200"/>
    </w:pPr>
  </w:style>
  <w:style w:type="paragraph" w:customStyle="1" w:styleId="10">
    <w:name w:val="姓名"/>
    <w:basedOn w:val="1"/>
    <w:qFormat/>
    <w:uiPriority w:val="1"/>
    <w:pPr>
      <w:widowControl/>
      <w:spacing w:before="120" w:after="120" w:line="192" w:lineRule="auto"/>
      <w:jc w:val="left"/>
    </w:pPr>
    <w:rPr>
      <w:rFonts w:asciiTheme="majorHAnsi" w:hAnsiTheme="majorHAnsi"/>
      <w:b/>
      <w:caps/>
      <w:color w:val="44546A" w:themeColor="text2"/>
      <w:sz w:val="70"/>
      <w:szCs w:val="20"/>
      <w14:textFill>
        <w14:solidFill>
          <w14:schemeClr w14:val="tx2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7.jpeg"/><Relationship Id="rId8" Type="http://schemas.openxmlformats.org/officeDocument/2006/relationships/image" Target="media/image6.jpeg"/><Relationship Id="rId7" Type="http://schemas.openxmlformats.org/officeDocument/2006/relationships/image" Target="media/image5.jpeg"/><Relationship Id="rId6" Type="http://schemas.openxmlformats.org/officeDocument/2006/relationships/image" Target="media/image4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0" Type="http://schemas.openxmlformats.org/officeDocument/2006/relationships/fontTable" Target="fontTable.xml"/><Relationship Id="rId3" Type="http://schemas.openxmlformats.org/officeDocument/2006/relationships/header" Target="header1.xml"/><Relationship Id="rId29" Type="http://schemas.openxmlformats.org/officeDocument/2006/relationships/numbering" Target="numbering.xml"/><Relationship Id="rId28" Type="http://schemas.openxmlformats.org/officeDocument/2006/relationships/customXml" Target="../customXml/item1.xml"/><Relationship Id="rId27" Type="http://schemas.openxmlformats.org/officeDocument/2006/relationships/image" Target="media/image25.jpeg"/><Relationship Id="rId26" Type="http://schemas.openxmlformats.org/officeDocument/2006/relationships/image" Target="media/image24.jpeg"/><Relationship Id="rId25" Type="http://schemas.openxmlformats.org/officeDocument/2006/relationships/image" Target="media/image23.jpeg"/><Relationship Id="rId24" Type="http://schemas.openxmlformats.org/officeDocument/2006/relationships/image" Target="media/image22.jpeg"/><Relationship Id="rId23" Type="http://schemas.openxmlformats.org/officeDocument/2006/relationships/image" Target="media/image21.jpeg"/><Relationship Id="rId22" Type="http://schemas.openxmlformats.org/officeDocument/2006/relationships/image" Target="media/image20.jpeg"/><Relationship Id="rId21" Type="http://schemas.openxmlformats.org/officeDocument/2006/relationships/image" Target="media/image19.jpeg"/><Relationship Id="rId20" Type="http://schemas.openxmlformats.org/officeDocument/2006/relationships/image" Target="media/image18.jpeg"/><Relationship Id="rId2" Type="http://schemas.openxmlformats.org/officeDocument/2006/relationships/settings" Target="settings.xml"/><Relationship Id="rId19" Type="http://schemas.openxmlformats.org/officeDocument/2006/relationships/image" Target="media/image17.jpeg"/><Relationship Id="rId18" Type="http://schemas.openxmlformats.org/officeDocument/2006/relationships/image" Target="media/image16.jpeg"/><Relationship Id="rId17" Type="http://schemas.openxmlformats.org/officeDocument/2006/relationships/image" Target="media/image15.jpeg"/><Relationship Id="rId16" Type="http://schemas.openxmlformats.org/officeDocument/2006/relationships/image" Target="media/image14.jpeg"/><Relationship Id="rId15" Type="http://schemas.openxmlformats.org/officeDocument/2006/relationships/image" Target="media/image13.jpeg"/><Relationship Id="rId14" Type="http://schemas.openxmlformats.org/officeDocument/2006/relationships/image" Target="media/image12.jpeg"/><Relationship Id="rId13" Type="http://schemas.openxmlformats.org/officeDocument/2006/relationships/image" Target="media/image11.jpeg"/><Relationship Id="rId12" Type="http://schemas.openxmlformats.org/officeDocument/2006/relationships/image" Target="media/image10.jpeg"/><Relationship Id="rId11" Type="http://schemas.openxmlformats.org/officeDocument/2006/relationships/image" Target="media/image9.jpeg"/><Relationship Id="rId10" Type="http://schemas.openxmlformats.org/officeDocument/2006/relationships/image" Target="media/image8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kingsoft\office6\templates\download\4d9b7231-ccee-4e85-a458-333d24a1e5d5\&#31616;&#32422;&#21345;&#36890;&#39118;&#20449;&#3244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简约卡通风信纸</Template>
  <Pages>3</Pages>
  <Words>290</Words>
  <Characters>1654</Characters>
  <Lines>13</Lines>
  <Paragraphs>3</Paragraphs>
  <TotalTime>3</TotalTime>
  <ScaleCrop>false</ScaleCrop>
  <LinksUpToDate>false</LinksUpToDate>
  <CharactersWithSpaces>1941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2021-09-15T00:01:00Z</dcterms:created>
  <dc:creator>Moent</dc:creator>
  <cp:lastModifiedBy>WPS_1507965749</cp:lastModifiedBy>
  <cp:lastPrinted>2021-10-19T00:10:00Z</cp:lastPrinted>
  <dcterms:modified xsi:type="dcterms:W3CDTF">2022-04-18T14:27:35Z</dcterms:modified>
  <cp:revision>75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KSOTemplateUUID">
    <vt:lpwstr>v1.0_mb_VMn9RfEfcCbVuLa+08eSVg==</vt:lpwstr>
  </property>
  <property fmtid="{D5CDD505-2E9C-101B-9397-08002B2CF9AE}" pid="4" name="ICV">
    <vt:lpwstr>8E7DB3450099478189B5CAD101629322</vt:lpwstr>
  </property>
</Properties>
</file>