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二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我的压岁钱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6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出勤：今天来园幼儿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000000"/>
          <w:szCs w:val="21"/>
        </w:rPr>
        <w:t>人，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全勤，很棒哦！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Cs w:val="21"/>
        </w:rPr>
        <w:t>自主签到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今天我们一起来看看哪些写小朋友能来园主动签到呢：</w:t>
      </w:r>
      <w:r>
        <w:rPr>
          <w:rFonts w:hint="eastAsia" w:ascii="宋体" w:hAnsi="宋体" w:cs="宋体"/>
          <w:szCs w:val="21"/>
          <w:shd w:val="clear" w:color="auto" w:fill="FFFFFF"/>
        </w:rPr>
        <w:t>刘梦苒、孙语晨、马泽睿、徐若凌、孙语晗、石涵、王婉睿、王跃、唐可欣、唐旗琰、裴奕丞、谌欣怡、曹欣荣、祝苏杨、刘燕临、张羽轩、陈露函、聂暄涵、李文轩、何子彤、孙逸卓、叶煜阳、王熙雯、薛文辰、薛皓然、叶佳熙、金有浩、王隽喆、王梓陌、顾明辉、吴文璟、颜梦伶、徐槿延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szCs w:val="21"/>
          <w:shd w:val="clear" w:color="auto" w:fill="FFFFFF"/>
          <w:lang w:val="en-US" w:eastAsia="zh-CN"/>
        </w:rPr>
        <w:t>真的很棒哦！今天有三位小朋友没有签到哦！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3.自主</w:t>
      </w:r>
      <w:r>
        <w:rPr>
          <w:rFonts w:hint="eastAsia" w:ascii="宋体" w:hAnsi="宋体" w:eastAsia="宋体" w:cs="宋体"/>
          <w:bCs/>
          <w:color w:val="000000"/>
          <w:szCs w:val="21"/>
        </w:rPr>
        <w:t>量体温：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今天有祝苏扬、叶佳熙、曹欣荣、刘燕临、顾明辉、聂暄涵几位小朋友忘记量体温啦，希望下次要注意哦！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4.晨间谈话：今天看到几位小朋友坐在地上绕水杯带，我们为此进行了简短的谈话。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师：请大家看一下坐在地面上绕水杯带怎么样？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雯：屁股会凉的。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羊：裤子会弄脏的。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谌：会受凉感冒的。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多多：别人走路不方便，挡着路了。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师：是啊，坐在地上不仅不讲卫生，而且天冷还会受凉生病，请大家以后不要坐在地上绕水杯带了哦，可以放在柜子上面绕。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3683635</wp:posOffset>
            </wp:positionH>
            <wp:positionV relativeFrom="paragraph">
              <wp:posOffset>65405</wp:posOffset>
            </wp:positionV>
            <wp:extent cx="1591945" cy="2122170"/>
            <wp:effectExtent l="0" t="0" r="8255" b="11430"/>
            <wp:wrapNone/>
            <wp:docPr id="4" name="图片 4" descr="C:\Users\lulu\OneDrive\桌面\3.1\IMG_3271.JPGIMG_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3.1\IMG_3271.JPGIMG_327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50800</wp:posOffset>
            </wp:positionV>
            <wp:extent cx="1580515" cy="2106930"/>
            <wp:effectExtent l="0" t="0" r="4445" b="11430"/>
            <wp:wrapNone/>
            <wp:docPr id="3" name="图片 3" descr="C:\Users\lulu\OneDrive\桌面\3.1\IMG_3270.JPGIMG_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3.1\IMG_3270.JPGIMG_3270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36830</wp:posOffset>
            </wp:positionV>
            <wp:extent cx="1592580" cy="2124075"/>
            <wp:effectExtent l="0" t="0" r="7620" b="9525"/>
            <wp:wrapNone/>
            <wp:docPr id="2" name="图片 2" descr="C:\Users\lulu\OneDrive\桌面\3.1\IMG_3269.JPGIMG_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3.1\IMG_3269.JPGIMG_326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00" w:lineRule="exact"/>
        <w:ind w:firstLine="420" w:firstLineChars="200"/>
        <w:jc w:val="left"/>
        <w:rPr>
          <w:rFonts w:hint="eastAsia"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3719830</wp:posOffset>
            </wp:positionH>
            <wp:positionV relativeFrom="paragraph">
              <wp:posOffset>199390</wp:posOffset>
            </wp:positionV>
            <wp:extent cx="1762760" cy="1322070"/>
            <wp:effectExtent l="0" t="0" r="5080" b="3810"/>
            <wp:wrapNone/>
            <wp:docPr id="15" name="图片 2" descr="C:\Users\lulu\OneDrive\桌面\3.1\IMG_3267.JPGIMG_3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C:\Users\lulu\OneDrive\桌面\3.1\IMG_3267.JPGIMG_326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1830070</wp:posOffset>
            </wp:positionH>
            <wp:positionV relativeFrom="paragraph">
              <wp:posOffset>207010</wp:posOffset>
            </wp:positionV>
            <wp:extent cx="1762760" cy="1322070"/>
            <wp:effectExtent l="0" t="0" r="5080" b="3810"/>
            <wp:wrapNone/>
            <wp:docPr id="14" name="图片 2" descr="C:\Users\lulu\OneDrive\桌面\3.1\IMG_3262.JPGIMG_3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C:\Users\lulu\OneDrive\桌面\3.1\IMG_3262.JPGIMG_3262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207010</wp:posOffset>
            </wp:positionV>
            <wp:extent cx="1762760" cy="1322070"/>
            <wp:effectExtent l="0" t="0" r="5080" b="3810"/>
            <wp:wrapNone/>
            <wp:docPr id="13" name="图片 2" descr="C:\Users\lulu\OneDrive\桌面\3.1\IMG_3260.JPGIMG_3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C:\Users\lulu\OneDrive\桌面\3.1\IMG_3260.JPGIMG_3260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>由于昨天晚上下雨的原因导致今天地面上很潮湿，所以今天的户外混龄暂时取消，各班级自由组织小朋友户外活动。我们班小朋友今天选择了攀爬架和呼啦圈游戏。瞧，每个人都玩的可开心啦！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-113030</wp:posOffset>
            </wp:positionH>
            <wp:positionV relativeFrom="paragraph">
              <wp:posOffset>-4445</wp:posOffset>
            </wp:positionV>
            <wp:extent cx="1762760" cy="1322070"/>
            <wp:effectExtent l="0" t="0" r="5080" b="3810"/>
            <wp:wrapNone/>
            <wp:docPr id="6" name="图片 2" descr="C:\Users\lulu\OneDrive\桌面\3.1\IMG_3306.JPGIMG_3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Users\lulu\OneDrive\桌面\3.1\IMG_3306.JPGIMG_3306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3590290</wp:posOffset>
            </wp:positionH>
            <wp:positionV relativeFrom="paragraph">
              <wp:posOffset>3175</wp:posOffset>
            </wp:positionV>
            <wp:extent cx="1762760" cy="1322070"/>
            <wp:effectExtent l="0" t="0" r="5080" b="3810"/>
            <wp:wrapNone/>
            <wp:docPr id="8" name="图片 2" descr="C:\Users\lulu\OneDrive\桌面\3.1\IMG_3308.JPGIMG_3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lulu\OneDrive\桌面\3.1\IMG_3308.JPGIMG_330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1746250</wp:posOffset>
            </wp:positionH>
            <wp:positionV relativeFrom="paragraph">
              <wp:posOffset>3175</wp:posOffset>
            </wp:positionV>
            <wp:extent cx="1762760" cy="1322070"/>
            <wp:effectExtent l="0" t="0" r="5080" b="3810"/>
            <wp:wrapNone/>
            <wp:docPr id="7" name="图片 2" descr="C:\Users\lulu\OneDrive\桌面\3.1\IMG_3304.JPGIMG_3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lulu\OneDrive\桌面\3.1\IMG_3304.JPGIMG_3304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3643630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12" name="图片 2" descr="C:\Users\lulu\OneDrive\桌面\3.1\IMG_3313.JPGIMG_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C:\Users\lulu\OneDrive\桌面\3.1\IMG_3313.JPGIMG_3313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1784350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11" name="图片 2" descr="C:\Users\lulu\OneDrive\桌面\3.1\IMG_3310.JPGIMG_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C:\Users\lulu\OneDrive\桌面\3.1\IMG_3310.JPGIMG_3310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87630</wp:posOffset>
            </wp:positionV>
            <wp:extent cx="1762760" cy="1322070"/>
            <wp:effectExtent l="0" t="0" r="5080" b="3810"/>
            <wp:wrapNone/>
            <wp:docPr id="9" name="图片 2" descr="C:\Users\lulu\OneDrive\桌面\3.1\IMG_3309.JPGIMG_3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C:\Users\lulu\OneDrive\桌面\3.1\IMG_3309.JPGIMG_3309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三、</w:t>
      </w: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数学：认识钱币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这是一节感知数学在生活中运用的数学活动。钱，一种等值量化的交换工具，它是促进社会繁荣发展的一种金融流通工具。钱代表货币，一般等价物，用于交易。钱币在我们中国有硬币和纸币两种形式，面额有一角、五角、一元、五元、十元等。本节活动主要引导幼儿认识面额5元以内的人民币，在认识的基础上进行简单的超市购物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通过活动中的交流和观察，孩子们知道纸币和硬币上面有不同的花纹，特别是不同面值的纸币，它们不仅花纹不一样，而且颜色也是不一样的，例如：100元钱是红色的，而且上面还有毛爷爷的图像；50元的纸币是偏绿色的，上面有50字样等等。</w:t>
      </w:r>
    </w:p>
    <w:p>
      <w:pPr>
        <w:rPr>
          <w:rFonts w:hint="eastAsia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1602105</wp:posOffset>
            </wp:positionH>
            <wp:positionV relativeFrom="paragraph">
              <wp:posOffset>48895</wp:posOffset>
            </wp:positionV>
            <wp:extent cx="1830070" cy="1372870"/>
            <wp:effectExtent l="0" t="0" r="13970" b="13970"/>
            <wp:wrapNone/>
            <wp:docPr id="23" name="图片 2" descr="C:\Users\lulu\OneDrive\桌面\3.1\IMG_3300.JPGIMG_3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C:\Users\lulu\OneDrive\桌面\3.1\IMG_3300.JPGIMG_3300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372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3560445</wp:posOffset>
            </wp:positionH>
            <wp:positionV relativeFrom="paragraph">
              <wp:posOffset>17145</wp:posOffset>
            </wp:positionV>
            <wp:extent cx="1868805" cy="1402080"/>
            <wp:effectExtent l="0" t="0" r="5715" b="0"/>
            <wp:wrapNone/>
            <wp:docPr id="22" name="图片 2" descr="C:\Users\lulu\OneDrive\桌面\3.1\IMG_3303.JPGIMG_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C:\Users\lulu\OneDrive\桌面\3.1\IMG_3303.JPGIMG_3303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-295910</wp:posOffset>
            </wp:positionH>
            <wp:positionV relativeFrom="paragraph">
              <wp:posOffset>33020</wp:posOffset>
            </wp:positionV>
            <wp:extent cx="1804670" cy="1353185"/>
            <wp:effectExtent l="0" t="0" r="8890" b="3175"/>
            <wp:wrapNone/>
            <wp:docPr id="20" name="图片 2" descr="C:\Users\lulu\OneDrive\桌面\3.1\IMG_3288.JPGIMG_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lulu\OneDrive\桌面\3.1\IMG_3288.JPGIMG_3288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353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default" w:ascii="宋体" w:hAnsi="宋体" w:cs="宋体" w:eastAsiaTheme="minorEastAsia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谌欣怡：我知道100元上面有毛爷爷的头像。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裴亦丞：我记得1元钱硬币上面还有一朵菊花。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羊羊：我还见过50元钱的纸币，它是绿色的。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曹欣荣：我妈妈的钱上都有不同的花纹和水印。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……</w:t>
      </w:r>
    </w:p>
    <w:p>
      <w:pPr>
        <w:numPr>
          <w:ilvl w:val="0"/>
          <w:numId w:val="2"/>
        </w:numPr>
        <w:spacing w:line="400" w:lineRule="exact"/>
        <w:ind w:left="420" w:leftChars="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区</w:t>
      </w:r>
      <w:r>
        <w:rPr>
          <w:rFonts w:hint="eastAsia" w:ascii="宋体" w:hAnsi="宋体" w:cs="宋体"/>
          <w:b/>
          <w:bCs/>
          <w:color w:val="000000"/>
          <w:szCs w:val="21"/>
        </w:rPr>
        <w:t>域</w:t>
      </w:r>
      <w:r>
        <w:rPr>
          <w:rFonts w:hint="eastAsia" w:ascii="宋体" w:hAnsi="宋体" w:cs="宋体"/>
          <w:b/>
          <w:color w:val="000000"/>
          <w:szCs w:val="21"/>
        </w:rPr>
        <w:t>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default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今天我们益智区新进了几种新玩具，大家一起来看一下吧。马泽睿和唐可欣在科探区玩了人体骨骼的游戏，瞧，一个个不同的骨骼关节经过不同方向的摆放，好像在跳舞一样；颜梦伶和刘燕临一起玩组装电路的游戏，一开始颜梦伶负责看图，刘燕临则负责组装，他们她们用了电池槽、开关、灯泡组装在一起，电池放进电池槽后小灯泡就亮了，两人露出胜利的微笑；裴亦丞和焦浩儒在万能工匠建构小车的游戏，裴亦丞计划建构小火车，而焦浩儒则建构小轿车，俩人都在认真专注的调整；王隽喆和五一一起在益智区玩拼色的游戏，由于是新玩具，她们一起讨论怎样拼出和图片上一样的形状颜色；王梓陌和徐若凌一起玩四子棋游戏，她们正在有规律的摆放旗子呢；美工区的自然拼图里，王熙雯和孙语晨正在用不同大小的圆木片拼出小兔的造型，真有想法和创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3621405</wp:posOffset>
            </wp:positionH>
            <wp:positionV relativeFrom="paragraph">
              <wp:posOffset>88900</wp:posOffset>
            </wp:positionV>
            <wp:extent cx="1837690" cy="1377950"/>
            <wp:effectExtent l="0" t="0" r="6350" b="8890"/>
            <wp:wrapNone/>
            <wp:docPr id="18" name="图片 2" descr="C:\Users\lulu\OneDrive\桌面\3.1\IMG_3276.JPGIMG_3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C:\Users\lulu\OneDrive\桌面\3.1\IMG_3276.JPGIMG_3276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119380</wp:posOffset>
            </wp:positionV>
            <wp:extent cx="1837690" cy="1377950"/>
            <wp:effectExtent l="0" t="0" r="6350" b="8890"/>
            <wp:wrapNone/>
            <wp:docPr id="16" name="图片 2" descr="C:\Users\lulu\OneDrive\桌面\3.1\IMG_3272.JPGIMG_3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C:\Users\lulu\OneDrive\桌面\3.1\IMG_3272.JPGIMG_3272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96520</wp:posOffset>
            </wp:positionV>
            <wp:extent cx="1837690" cy="1423035"/>
            <wp:effectExtent l="0" t="0" r="6350" b="9525"/>
            <wp:wrapNone/>
            <wp:docPr id="17" name="图片 2" descr="C:\Users\lulu\OneDrive\桌面\3.1\IMG_3274.JPGIMG_3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C:\Users\lulu\OneDrive\桌面\3.1\IMG_3274.JPGIMG_327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default" w:ascii="宋体" w:hAnsi="宋体" w:cs="宋体"/>
          <w:b w:val="0"/>
          <w:bCs/>
          <w:color w:val="00000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38100</wp:posOffset>
            </wp:positionV>
            <wp:extent cx="1837690" cy="1377950"/>
            <wp:effectExtent l="0" t="0" r="6350" b="8890"/>
            <wp:wrapNone/>
            <wp:docPr id="24" name="图片 2" descr="C:\Users\lulu\OneDrive\桌面\3.1\IMG_3281.JPGIMG_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C:\Users\lulu\OneDrive\桌面\3.1\IMG_3281.JPGIMG_3281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1792605</wp:posOffset>
            </wp:positionH>
            <wp:positionV relativeFrom="paragraph">
              <wp:posOffset>30480</wp:posOffset>
            </wp:positionV>
            <wp:extent cx="1837690" cy="1377950"/>
            <wp:effectExtent l="0" t="0" r="6350" b="8890"/>
            <wp:wrapNone/>
            <wp:docPr id="21" name="图片 2" descr="C:\Users\lulu\OneDrive\桌面\3.1\IMG_3278.JPGIMG_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C:\Users\lulu\OneDrive\桌面\3.1\IMG_3278.JPGIMG_3278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30480</wp:posOffset>
            </wp:positionV>
            <wp:extent cx="1837690" cy="1377950"/>
            <wp:effectExtent l="0" t="0" r="6350" b="8890"/>
            <wp:wrapNone/>
            <wp:docPr id="19" name="图片 2" descr="C:\Users\lulu\OneDrive\桌面\3.1\IMG_3277.JPGIMG_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C:\Users\lulu\OneDrive\桌面\3.1\IMG_3277.JPGIMG_3277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color w:val="000000"/>
          <w:szCs w:val="21"/>
        </w:rPr>
        <w:t>、生活活动</w:t>
      </w:r>
      <w:bookmarkStart w:id="0" w:name="_GoBack"/>
      <w:bookmarkEnd w:id="0"/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红烧翅中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包菜豆干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菠菜粉丝</w:t>
      </w:r>
      <w:r>
        <w:rPr>
          <w:rFonts w:hint="eastAsia" w:ascii="宋体" w:hAnsi="宋体" w:eastAsia="宋体" w:cs="宋体"/>
          <w:sz w:val="21"/>
          <w:szCs w:val="21"/>
        </w:rPr>
        <w:t>汤。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所有人都能把自己盛的饭菜都吃光，特别要表扬李文轩小朋友，不仅饭菜吃光光，而且速度比以前快不少呢，真的是很棒哦！</w:t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2.午睡情况：散步过后大家进入午睡状态，在躺在床上半小时后，大部分小朋友都已经睡着。只有王熙雯</w:t>
      </w:r>
      <w:r>
        <w:rPr>
          <w:rFonts w:hint="eastAsia" w:ascii="宋体" w:hAnsi="宋体" w:cs="宋体"/>
          <w:bCs/>
          <w:color w:val="000000"/>
          <w:szCs w:val="21"/>
          <w:lang w:eastAsia="zh-CN"/>
        </w:rPr>
        <w:t>、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吴文璟、薛文辰、祝苏扬</w:t>
      </w:r>
      <w:r>
        <w:rPr>
          <w:rFonts w:hint="eastAsia" w:ascii="宋体" w:hAnsi="宋体" w:cs="宋体"/>
          <w:bCs/>
          <w:color w:val="000000"/>
          <w:szCs w:val="21"/>
        </w:rPr>
        <w:t>没有睡着，睁着眼睛在床上翻来翻去，希望这些小朋友以后都能尽快进入午睡哦！</w:t>
      </w:r>
    </w:p>
    <w:p>
      <w:pPr>
        <w:tabs>
          <w:tab w:val="left" w:pos="7339"/>
        </w:tabs>
        <w:spacing w:line="400" w:lineRule="exact"/>
        <w:jc w:val="left"/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  <w:r>
        <w:rPr>
          <w:rFonts w:hint="eastAsia" w:ascii="宋体" w:hAnsi="宋体" w:cs="宋体"/>
          <w:b/>
          <w:color w:val="000000"/>
          <w:szCs w:val="21"/>
          <w:lang w:eastAsia="zh-CN"/>
        </w:rPr>
        <w:tab/>
      </w:r>
    </w:p>
    <w:p>
      <w:pPr>
        <w:pStyle w:val="9"/>
        <w:numPr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1.最近天气温度有所回升，请各位家长适当为孩子增减衣服哦！</w:t>
      </w:r>
    </w:p>
    <w:p>
      <w:pPr>
        <w:pStyle w:val="9"/>
        <w:numPr>
          <w:numId w:val="0"/>
        </w:numPr>
        <w:spacing w:line="400" w:lineRule="exact"/>
        <w:jc w:val="left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 xml:space="preserve">    2.请关于“如何使用压岁钱”的调查表还没有带来的小朋友，明天一定要带回来哦！谢谢配合！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5F140"/>
    <w:multiLevelType w:val="singleLevel"/>
    <w:tmpl w:val="A8D5F14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6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15A2CC6"/>
    <w:rsid w:val="02166CDE"/>
    <w:rsid w:val="03253AFD"/>
    <w:rsid w:val="06D64429"/>
    <w:rsid w:val="070C2DB8"/>
    <w:rsid w:val="08A33968"/>
    <w:rsid w:val="09843A6E"/>
    <w:rsid w:val="0A082C7A"/>
    <w:rsid w:val="0B4C599F"/>
    <w:rsid w:val="0C270929"/>
    <w:rsid w:val="0C9B5421"/>
    <w:rsid w:val="0DFA3357"/>
    <w:rsid w:val="0F402453"/>
    <w:rsid w:val="11E45FF8"/>
    <w:rsid w:val="1432607A"/>
    <w:rsid w:val="14E66C67"/>
    <w:rsid w:val="14F613F7"/>
    <w:rsid w:val="168B5660"/>
    <w:rsid w:val="170F3A4E"/>
    <w:rsid w:val="17DD00AB"/>
    <w:rsid w:val="184D63FB"/>
    <w:rsid w:val="18B176AE"/>
    <w:rsid w:val="18F331F8"/>
    <w:rsid w:val="1C3A37CB"/>
    <w:rsid w:val="1CC719C5"/>
    <w:rsid w:val="1CD91C92"/>
    <w:rsid w:val="1E807530"/>
    <w:rsid w:val="1E8F7778"/>
    <w:rsid w:val="1E934A4F"/>
    <w:rsid w:val="20CC5D9C"/>
    <w:rsid w:val="20F755F3"/>
    <w:rsid w:val="21403C48"/>
    <w:rsid w:val="219030C2"/>
    <w:rsid w:val="21BB3B80"/>
    <w:rsid w:val="2219322E"/>
    <w:rsid w:val="224633E2"/>
    <w:rsid w:val="26E940CB"/>
    <w:rsid w:val="272B046C"/>
    <w:rsid w:val="27D970D3"/>
    <w:rsid w:val="2836719B"/>
    <w:rsid w:val="29A80411"/>
    <w:rsid w:val="29C15A7E"/>
    <w:rsid w:val="2BA7638A"/>
    <w:rsid w:val="2D5A4F80"/>
    <w:rsid w:val="32BA24F8"/>
    <w:rsid w:val="32DA2A0D"/>
    <w:rsid w:val="352B1A74"/>
    <w:rsid w:val="35CA22DA"/>
    <w:rsid w:val="36867054"/>
    <w:rsid w:val="378A37ED"/>
    <w:rsid w:val="39022317"/>
    <w:rsid w:val="3ABE2269"/>
    <w:rsid w:val="3BB56AC5"/>
    <w:rsid w:val="3BD3125C"/>
    <w:rsid w:val="3D926E58"/>
    <w:rsid w:val="3DEA7AA3"/>
    <w:rsid w:val="3FD470F2"/>
    <w:rsid w:val="40FD62E1"/>
    <w:rsid w:val="4240224C"/>
    <w:rsid w:val="4359613B"/>
    <w:rsid w:val="44943C3E"/>
    <w:rsid w:val="45863F94"/>
    <w:rsid w:val="471E2343"/>
    <w:rsid w:val="49D96853"/>
    <w:rsid w:val="4A484FA8"/>
    <w:rsid w:val="4B7D320B"/>
    <w:rsid w:val="4F7F1A38"/>
    <w:rsid w:val="50700DB5"/>
    <w:rsid w:val="50942CF5"/>
    <w:rsid w:val="50BB6DF9"/>
    <w:rsid w:val="5137145B"/>
    <w:rsid w:val="54F33FAA"/>
    <w:rsid w:val="5538079D"/>
    <w:rsid w:val="553B56AD"/>
    <w:rsid w:val="558A5D0F"/>
    <w:rsid w:val="55E336B0"/>
    <w:rsid w:val="56692630"/>
    <w:rsid w:val="5749352A"/>
    <w:rsid w:val="5C342ECD"/>
    <w:rsid w:val="5D916F3A"/>
    <w:rsid w:val="5DE54B90"/>
    <w:rsid w:val="5EB04C72"/>
    <w:rsid w:val="5EB42481"/>
    <w:rsid w:val="60596869"/>
    <w:rsid w:val="60E40D00"/>
    <w:rsid w:val="63AE2E29"/>
    <w:rsid w:val="63BB5ED1"/>
    <w:rsid w:val="696962FC"/>
    <w:rsid w:val="69D373B3"/>
    <w:rsid w:val="6AB74A39"/>
    <w:rsid w:val="6AD63FC6"/>
    <w:rsid w:val="6D5846BF"/>
    <w:rsid w:val="70407100"/>
    <w:rsid w:val="72E64F8E"/>
    <w:rsid w:val="746151C6"/>
    <w:rsid w:val="783E645E"/>
    <w:rsid w:val="7AB83901"/>
    <w:rsid w:val="7ADA3C74"/>
    <w:rsid w:val="7B8A05DE"/>
    <w:rsid w:val="7C9A1392"/>
    <w:rsid w:val="7CA56102"/>
    <w:rsid w:val="7E5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95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2022-03-01T08:57:08Z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16E4395F031E4A5AAC7358B1A4801B0E</vt:lpwstr>
  </property>
</Properties>
</file>