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五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3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我的压岁钱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6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Cs w:val="21"/>
        </w:rPr>
        <w:t>出勤：今天来园幼儿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bCs/>
          <w:color w:val="000000"/>
          <w:szCs w:val="21"/>
        </w:rPr>
        <w:t>人，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1人事假。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Cs w:val="21"/>
        </w:rPr>
        <w:t>自主签到</w:t>
      </w:r>
      <w:r>
        <w:rPr>
          <w:rFonts w:hint="eastAsia" w:ascii="宋体" w:hAnsi="宋体" w:eastAsia="宋体" w:cs="宋体"/>
          <w:bCs/>
          <w:color w:val="000000"/>
          <w:szCs w:val="21"/>
          <w:lang w:eastAsia="zh-CN"/>
        </w:rPr>
        <w:t>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今天我们一起来看看哪些写小朋友能来园主动签到呢：</w:t>
      </w:r>
      <w:r>
        <w:rPr>
          <w:rFonts w:hint="eastAsia" w:ascii="宋体" w:hAnsi="宋体" w:eastAsia="宋体" w:cs="宋体"/>
          <w:szCs w:val="21"/>
          <w:shd w:val="clear" w:color="auto" w:fill="FFFFFF"/>
        </w:rPr>
        <w:t>刘梦苒、孙语晨、马泽睿、徐若凌、孙语晗、石涵、王婉睿、王跃、唐可欣、谌欣怡、曹欣荣、焦浩儒、祝苏杨、刘燕临、张羽轩、陈露函、聂暄涵、何子彤、孙逸卓、叶煜阳、叶佳熙、金有浩、王隽喆、王梓陌、顾明辉、吴文璟、颜梦伶、徐槿延、安 辰</w:t>
      </w:r>
      <w:r>
        <w:rPr>
          <w:rFonts w:hint="eastAsia" w:ascii="宋体" w:hAnsi="宋体" w:eastAsia="宋体" w:cs="宋体"/>
          <w:szCs w:val="21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szCs w:val="21"/>
          <w:shd w:val="clear" w:color="auto" w:fill="FFFFFF"/>
          <w:lang w:val="en-US" w:eastAsia="zh-CN"/>
        </w:rPr>
        <w:t>其中王梓陌、颜梦伶、刘燕临、聂暄涵和王隽喆能用闹钟上的时间来签到，真的很棒哦！没有签到的小朋友要加油哦！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3.自主</w:t>
      </w:r>
      <w:r>
        <w:rPr>
          <w:rFonts w:hint="eastAsia" w:ascii="宋体" w:hAnsi="宋体" w:eastAsia="宋体" w:cs="宋体"/>
          <w:bCs/>
          <w:color w:val="000000"/>
          <w:szCs w:val="21"/>
        </w:rPr>
        <w:t>量体温：</w:t>
      </w:r>
      <w:r>
        <w:rPr>
          <w:rFonts w:hint="eastAsia" w:ascii="宋体" w:hAnsi="宋体" w:eastAsia="宋体" w:cs="宋体"/>
          <w:bCs/>
          <w:color w:val="000000"/>
          <w:szCs w:val="21"/>
          <w:highlight w:val="none"/>
          <w:lang w:val="en-US" w:eastAsia="zh-CN"/>
        </w:rPr>
        <w:t>今天有王熙雯、曹欣荣和李文轩忘记量体温啦，希望下次要注意哦！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3683635</wp:posOffset>
            </wp:positionH>
            <wp:positionV relativeFrom="paragraph">
              <wp:posOffset>64770</wp:posOffset>
            </wp:positionV>
            <wp:extent cx="1591945" cy="2122805"/>
            <wp:effectExtent l="0" t="0" r="8255" b="10795"/>
            <wp:wrapNone/>
            <wp:docPr id="4" name="图片 4" descr="C:\Users\lulu\OneDrive\桌面\2.25\IMG_3076.JPGIMG_3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2.25\IMG_3076.JPGIMG_307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50165</wp:posOffset>
            </wp:positionV>
            <wp:extent cx="1580515" cy="2108200"/>
            <wp:effectExtent l="0" t="0" r="4445" b="10160"/>
            <wp:wrapNone/>
            <wp:docPr id="3" name="图片 3" descr="C:\Users\lulu\OneDrive\桌面\2.25\IMG_3070.JPGIMG_3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2.25\IMG_3070.JPGIMG_3070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36195</wp:posOffset>
            </wp:positionV>
            <wp:extent cx="1593215" cy="2124710"/>
            <wp:effectExtent l="0" t="0" r="6985" b="8890"/>
            <wp:wrapNone/>
            <wp:docPr id="2" name="图片 2" descr="C:\Users\lulu\OneDrive\桌面\2.25\IMG_3069.JPGIMG_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2.25\IMG_3069.JPGIMG_306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2124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00" w:lineRule="exact"/>
        <w:ind w:firstLine="420" w:firstLineChars="200"/>
        <w:jc w:val="left"/>
        <w:rPr>
          <w:rFonts w:hint="eastAsia"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3719830</wp:posOffset>
            </wp:positionH>
            <wp:positionV relativeFrom="paragraph">
              <wp:posOffset>199390</wp:posOffset>
            </wp:positionV>
            <wp:extent cx="1762760" cy="1322070"/>
            <wp:effectExtent l="0" t="0" r="5080" b="3810"/>
            <wp:wrapNone/>
            <wp:docPr id="15" name="图片 2" descr="C:\Users\lulu\OneDrive\桌面\2.25\IMG_3056.JPGIMG_3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C:\Users\lulu\OneDrive\桌面\2.25\IMG_3056.JPGIMG_3056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1830070</wp:posOffset>
            </wp:positionH>
            <wp:positionV relativeFrom="paragraph">
              <wp:posOffset>207010</wp:posOffset>
            </wp:positionV>
            <wp:extent cx="1762760" cy="1322070"/>
            <wp:effectExtent l="0" t="0" r="5080" b="3810"/>
            <wp:wrapNone/>
            <wp:docPr id="14" name="图片 2" descr="C:\Users\lulu\OneDrive\桌面\2.25\IMG_3050.JPGIMG_3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C:\Users\lulu\OneDrive\桌面\2.25\IMG_3050.JPGIMG_3050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207010</wp:posOffset>
            </wp:positionV>
            <wp:extent cx="1762760" cy="1322070"/>
            <wp:effectExtent l="0" t="0" r="5080" b="3810"/>
            <wp:wrapNone/>
            <wp:docPr id="13" name="图片 2" descr="C:\Users\lulu\OneDrive\桌面\2.25\IMG_3049.JPGIMG_3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C:\Users\lulu\OneDrive\桌面\2.25\IMG_3049.JPGIMG_3049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cs="宋体" w:eastAsiaTheme="minorEastAsia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  <w:t>二、户外活动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firstLine="452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pacing w:val="8"/>
          <w:sz w:val="21"/>
          <w:szCs w:val="21"/>
          <w:lang w:val="en-US" w:eastAsia="zh-CN"/>
        </w:rPr>
        <w:t>本学期户外我们是进行了户外混龄的模式，整个幼儿园户外分成了：跑酷区、皮球羊角球区、民间游戏区、竹梯轮胎区、跳跃区、滑滑梯、攀爬网、钻网组合、表演区、亿童建构、对垒区、足球区、综合区、万能工匠区、攀爬架、写生区、玩沙区、轮胎车、小车区、轮胎山、室内阅读这些区域，孩子们根据自己的兴趣与需要选择区域进行游戏。今天的户外混龄活动中，前往亿童建构区进行游戏的小朋友有很多，其中还有小朋友在万能工匠区和对垒区呢！玩累的小朋友还能主动喝水擦汗呢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57150</wp:posOffset>
            </wp:positionV>
            <wp:extent cx="1762760" cy="1322070"/>
            <wp:effectExtent l="0" t="0" r="5080" b="3810"/>
            <wp:wrapNone/>
            <wp:docPr id="8" name="图片 2" descr="C:\Users\lulu\OneDrive\桌面\2.25\IMG_3083.JPGIMG_3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\Users\lulu\OneDrive\桌面\2.25\IMG_3083.JPGIMG_3083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1845310</wp:posOffset>
            </wp:positionH>
            <wp:positionV relativeFrom="paragraph">
              <wp:posOffset>72390</wp:posOffset>
            </wp:positionV>
            <wp:extent cx="1762760" cy="1322070"/>
            <wp:effectExtent l="0" t="0" r="5080" b="3810"/>
            <wp:wrapNone/>
            <wp:docPr id="7" name="图片 2" descr="C:\Users\lulu\OneDrive\桌面\2.25\IMG_3085.JPGIMG_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lulu\OneDrive\桌面\2.25\IMG_3085.JPGIMG_3085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72390</wp:posOffset>
            </wp:positionV>
            <wp:extent cx="1762760" cy="1322070"/>
            <wp:effectExtent l="0" t="0" r="5080" b="3810"/>
            <wp:wrapNone/>
            <wp:docPr id="6" name="图片 2" descr="C:\Users\lulu\OneDrive\桌面\2.25\IMG_3082.JPGIMG_3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\Users\lulu\OneDrive\桌面\2.25\IMG_3082.JPGIMG_3082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3727450</wp:posOffset>
            </wp:positionH>
            <wp:positionV relativeFrom="paragraph">
              <wp:posOffset>-52070</wp:posOffset>
            </wp:positionV>
            <wp:extent cx="1762760" cy="1322070"/>
            <wp:effectExtent l="0" t="0" r="5080" b="3810"/>
            <wp:wrapNone/>
            <wp:docPr id="12" name="图片 2" descr="C:\Users\lulu\OneDrive\桌面\2.25\IMG_3089.JPGIMG_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C:\Users\lulu\OneDrive\桌面\2.25\IMG_3089.JPGIMG_3089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1868170</wp:posOffset>
            </wp:positionH>
            <wp:positionV relativeFrom="paragraph">
              <wp:posOffset>-90170</wp:posOffset>
            </wp:positionV>
            <wp:extent cx="1762760" cy="1322070"/>
            <wp:effectExtent l="0" t="0" r="5080" b="3810"/>
            <wp:wrapNone/>
            <wp:docPr id="11" name="图片 2" descr="C:\Users\lulu\OneDrive\桌面\2.25\IMG_3087.JPGIMG_3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C:\Users\lulu\OneDrive\桌面\2.25\IMG_3087.JPGIMG_3087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-105410</wp:posOffset>
            </wp:positionV>
            <wp:extent cx="1762760" cy="1322070"/>
            <wp:effectExtent l="0" t="0" r="5080" b="3810"/>
            <wp:wrapNone/>
            <wp:docPr id="9" name="图片 2" descr="C:\Users\lulu\OneDrive\桌面\2.25\IMG_3084.JPGIMG_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C:\Users\lulu\OneDrive\桌面\2.25\IMG_3084.JPGIMG_3084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jc w:val="left"/>
        <w:textAlignment w:val="auto"/>
        <w:rPr>
          <w:rFonts w:hint="default" w:ascii="宋体" w:hAnsi="宋体" w:cs="宋体"/>
          <w:b/>
          <w:color w:val="000000"/>
          <w:szCs w:val="21"/>
          <w:lang w:val="en-US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三、</w:t>
      </w:r>
      <w:r>
        <w:rPr>
          <w:rFonts w:hint="eastAsia" w:ascii="宋体" w:hAnsi="宋体" w:cs="宋体"/>
          <w:b/>
          <w:color w:val="000000"/>
          <w:szCs w:val="21"/>
        </w:rPr>
        <w:t>集体活动——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语言：压岁钱的由来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/>
          <w:szCs w:val="21"/>
        </w:rPr>
        <w:t>《</w:t>
      </w:r>
      <w:r>
        <w:rPr>
          <w:rFonts w:hint="eastAsia"/>
          <w:szCs w:val="21"/>
          <w:lang w:eastAsia="zh-CN"/>
        </w:rPr>
        <w:t>压岁钱的由来</w:t>
      </w:r>
      <w:r>
        <w:rPr>
          <w:rFonts w:hint="eastAsia"/>
          <w:szCs w:val="21"/>
        </w:rPr>
        <w:t>》这是一篇感人的</w:t>
      </w:r>
      <w:r>
        <w:rPr>
          <w:rFonts w:hint="eastAsia"/>
          <w:szCs w:val="21"/>
          <w:lang w:eastAsia="zh-CN"/>
        </w:rPr>
        <w:t>神话</w:t>
      </w:r>
      <w:r>
        <w:rPr>
          <w:rFonts w:hint="eastAsia"/>
          <w:szCs w:val="21"/>
        </w:rPr>
        <w:t>故事，</w:t>
      </w:r>
      <w:r>
        <w:rPr>
          <w:rFonts w:hint="eastAsia"/>
          <w:szCs w:val="21"/>
          <w:lang w:eastAsia="zh-CN"/>
        </w:rPr>
        <w:t>主要讲述了老夫妇晚年得子，非常疼爱自己的孩子，可是每年新年的时候“祟”会出没，吃掉那些可爱的孩子，为了保护孩子老夫妇车也是守护，母亲还用红纸包了几个铜钱放在宝宝的床边。等到“祟”来了，他被这个红包吓跑了，所以新年包红包的这个传统习俗便保留至今，这是长辈、父母对孩子们深深的爱意。孩子们只知道新年到来，爷爷奶奶、亲戚好友、爸爸妈妈都会给自己红包，自己能拿到很多钱，但是他们并不知道长辈们为什么会给自己红包，也无法</w:t>
      </w:r>
      <w:r>
        <w:rPr>
          <w:rFonts w:hint="eastAsia" w:ascii="宋体" w:hAnsi="宋体" w:eastAsia="宋体" w:cs="宋体"/>
        </w:rPr>
        <w:t>感受</w:t>
      </w:r>
      <w:r>
        <w:rPr>
          <w:rFonts w:hint="eastAsia" w:ascii="宋体" w:hAnsi="宋体" w:eastAsia="宋体" w:cs="宋体"/>
          <w:lang w:eastAsia="zh-CN"/>
        </w:rPr>
        <w:t>到</w:t>
      </w:r>
      <w:r>
        <w:rPr>
          <w:rFonts w:hint="eastAsia" w:ascii="宋体" w:hAnsi="宋体" w:eastAsia="宋体" w:cs="宋体"/>
        </w:rPr>
        <w:t>父母长辈对自己的爱</w:t>
      </w:r>
      <w:r>
        <w:rPr>
          <w:rFonts w:hint="eastAsia" w:ascii="宋体" w:hAnsi="宋体" w:eastAsia="宋体" w:cs="宋体"/>
          <w:lang w:eastAsia="zh-CN"/>
        </w:rPr>
        <w:t>。</w:t>
      </w:r>
    </w:p>
    <w:p>
      <w:pPr>
        <w:ind w:firstLine="480" w:firstLineChars="200"/>
        <w:rPr>
          <w:rFonts w:hint="eastAsia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1601470</wp:posOffset>
            </wp:positionH>
            <wp:positionV relativeFrom="paragraph">
              <wp:posOffset>48895</wp:posOffset>
            </wp:positionV>
            <wp:extent cx="1830705" cy="1372870"/>
            <wp:effectExtent l="0" t="0" r="13335" b="13970"/>
            <wp:wrapNone/>
            <wp:docPr id="23" name="图片 2" descr="C:\Users\lulu\OneDrive\桌面\2.25\IMG_3079.JPGIMG_3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C:\Users\lulu\OneDrive\桌面\2.25\IMG_3079.JPGIMG_3079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1372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3559810</wp:posOffset>
            </wp:positionH>
            <wp:positionV relativeFrom="paragraph">
              <wp:posOffset>17145</wp:posOffset>
            </wp:positionV>
            <wp:extent cx="1869440" cy="1402080"/>
            <wp:effectExtent l="0" t="0" r="5080" b="0"/>
            <wp:wrapNone/>
            <wp:docPr id="22" name="图片 2" descr="C:\Users\lulu\OneDrive\桌面\2.25\IMG_3080.JPGIMG_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C:\Users\lulu\OneDrive\桌面\2.25\IMG_3080.JPGIMG_3080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-295910</wp:posOffset>
            </wp:positionH>
            <wp:positionV relativeFrom="paragraph">
              <wp:posOffset>32385</wp:posOffset>
            </wp:positionV>
            <wp:extent cx="1804670" cy="1353820"/>
            <wp:effectExtent l="0" t="0" r="8890" b="2540"/>
            <wp:wrapNone/>
            <wp:docPr id="20" name="图片 2" descr="C:\Users\lulu\OneDrive\桌面\2.25\IMG_3078.JPGIMG_3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C:\Users\lulu\OneDrive\桌面\2.25\IMG_3078.JPGIMG_3078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textAlignment w:val="auto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活动前，多数幼儿介绍哪些亲人给自己红包以及给几个红包，只有裴亦丞小朋友能简单说出为什么家人会给自己红包的理由，活动中，通过观察图片及观看压岁钱的由来小视频，大家才知道原来家人给自己红包代表希望在新的一年里，希望自己平平安安、健健康康的，还代表大吉大利，更是表达一种对孩子的爱。</w:t>
      </w:r>
    </w:p>
    <w:p>
      <w:pPr>
        <w:numPr>
          <w:ilvl w:val="0"/>
          <w:numId w:val="2"/>
        </w:numPr>
        <w:spacing w:line="400" w:lineRule="exact"/>
        <w:ind w:left="420" w:leftChars="0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区</w:t>
      </w:r>
      <w:r>
        <w:rPr>
          <w:rFonts w:hint="eastAsia" w:ascii="宋体" w:hAnsi="宋体" w:cs="宋体"/>
          <w:b/>
          <w:bCs/>
          <w:color w:val="000000"/>
          <w:szCs w:val="21"/>
        </w:rPr>
        <w:t>域</w:t>
      </w:r>
      <w:r>
        <w:rPr>
          <w:rFonts w:hint="eastAsia" w:ascii="宋体" w:hAnsi="宋体" w:cs="宋体"/>
          <w:b/>
          <w:color w:val="000000"/>
          <w:szCs w:val="21"/>
        </w:rPr>
        <w:t>游戏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 w:val="0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Cs w:val="21"/>
          <w:lang w:val="en-US" w:eastAsia="zh-CN"/>
        </w:rPr>
        <w:t>今天唐可欣小朋友在益智区玩彩立方游戏，她没有跟着操作纸操作，而是把不同颜色的方块放在一起一排一排向上搭；图书区的王婉睿、徐若凌两位小朋友看书非常专注，孙艺卓和陈露函他们则一边看一边交流书中内容；王熙雯在科探区照着示意图探索齿轮的游戏；马泽睿在益智区一人独自研究俄罗斯方块的摆放方法；裴亦丞和焦浩儒则一起合作探索新玩具“点数高楼”的游戏；孙语晨和孙语晗一对姐妹在自然角观察植物，期间还抓到了一只小虫子观察呢！</w:t>
      </w:r>
    </w:p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14605</wp:posOffset>
            </wp:positionV>
            <wp:extent cx="1837690" cy="1378585"/>
            <wp:effectExtent l="0" t="0" r="6350" b="8255"/>
            <wp:wrapNone/>
            <wp:docPr id="17" name="图片 2" descr="C:\Users\lulu\OneDrive\桌面\2.25\IMG_3059.JPGIMG_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C:\Users\lulu\OneDrive\桌面\2.25\IMG_3059.JPGIMG_3059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22225</wp:posOffset>
            </wp:positionV>
            <wp:extent cx="1837690" cy="1378585"/>
            <wp:effectExtent l="0" t="0" r="6350" b="8255"/>
            <wp:wrapNone/>
            <wp:docPr id="18" name="图片 2" descr="C:\Users\lulu\OneDrive\桌面\2.25\IMG_3062.JPGIMG_3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 descr="C:\Users\lulu\OneDrive\桌面\2.25\IMG_3062.JPGIMG_3062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22225</wp:posOffset>
            </wp:positionV>
            <wp:extent cx="1837690" cy="1378585"/>
            <wp:effectExtent l="0" t="0" r="6350" b="8255"/>
            <wp:wrapNone/>
            <wp:docPr id="16" name="图片 2" descr="C:\Users\lulu\OneDrive\桌面\2.25\IMG_3058.JPGIMG_3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C:\Users\lulu\OneDrive\桌面\2.25\IMG_3058.JPGIMG_3058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3598545</wp:posOffset>
            </wp:positionH>
            <wp:positionV relativeFrom="paragraph">
              <wp:posOffset>161925</wp:posOffset>
            </wp:positionV>
            <wp:extent cx="1837690" cy="1378585"/>
            <wp:effectExtent l="0" t="0" r="6350" b="8255"/>
            <wp:wrapNone/>
            <wp:docPr id="24" name="图片 2" descr="C:\Users\lulu\OneDrive\桌面\2.25\IMG_3073.JPGIMG_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 descr="C:\Users\lulu\OneDrive\桌面\2.25\IMG_3073.JPGIMG_3073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139065</wp:posOffset>
            </wp:positionV>
            <wp:extent cx="1837690" cy="1378585"/>
            <wp:effectExtent l="0" t="0" r="6350" b="8255"/>
            <wp:wrapNone/>
            <wp:docPr id="21" name="图片 2" descr="C:\Users\lulu\OneDrive\桌面\2.25\IMG_3072.JPGIMG_3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C:\Users\lulu\OneDrive\桌面\2.25\IMG_3072.JPGIMG_3072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-280035</wp:posOffset>
            </wp:positionH>
            <wp:positionV relativeFrom="paragraph">
              <wp:posOffset>108585</wp:posOffset>
            </wp:positionV>
            <wp:extent cx="1837690" cy="1378585"/>
            <wp:effectExtent l="0" t="0" r="6350" b="8255"/>
            <wp:wrapNone/>
            <wp:docPr id="19" name="图片 2" descr="C:\Users\lulu\OneDrive\桌面\2.25\IMG_3065.JPGIMG_3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C:\Users\lulu\OneDrive\桌面\2.25\IMG_3065.JPGIMG_3065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widowControl w:val="0"/>
        <w:numPr>
          <w:ilvl w:val="0"/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400" w:lineRule="exact"/>
        <w:ind w:firstLine="422" w:firstLineChars="200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color w:val="000000"/>
          <w:szCs w:val="21"/>
        </w:rPr>
        <w:t>、生活活动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</w:rPr>
        <w:t>今天吃得是番茄炒鸡蛋、肉末粉丝，生菜山药汤。水果：苹果。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所有人都能把自己盛的饭菜都吃光，真的是很棒哦！</w:t>
      </w:r>
    </w:p>
    <w:p>
      <w:pPr>
        <w:spacing w:line="400" w:lineRule="exact"/>
        <w:ind w:firstLine="420" w:firstLineChars="20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2.午睡情况：散步过后大家进入午睡状态，在躺在床上半小时后，大部分小朋友都已经睡着。只有王熙雯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和吴文璟</w:t>
      </w:r>
      <w:r>
        <w:rPr>
          <w:rFonts w:hint="eastAsia" w:ascii="宋体" w:hAnsi="宋体" w:cs="宋体"/>
          <w:bCs/>
          <w:color w:val="000000"/>
          <w:szCs w:val="21"/>
        </w:rPr>
        <w:t>没有睡着，睁着眼睛在床上翻来翻去哦，希望这些小朋友以后都能尽快进入午睡哦！</w:t>
      </w:r>
    </w:p>
    <w:p>
      <w:pPr>
        <w:tabs>
          <w:tab w:val="left" w:pos="7339"/>
        </w:tabs>
        <w:spacing w:line="400" w:lineRule="exact"/>
        <w:jc w:val="left"/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  <w:r>
        <w:rPr>
          <w:rFonts w:hint="eastAsia" w:ascii="宋体" w:hAnsi="宋体" w:cs="宋体"/>
          <w:b/>
          <w:color w:val="000000"/>
          <w:szCs w:val="21"/>
          <w:lang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今日周五我们放学时间为：3:50，所有被子都会让孩子带回去洗晒，请大家准时来接孩子哦！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春季开学安全第一课已经上线，各位家长记得及时完成哦，谢谢合作！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5F140"/>
    <w:multiLevelType w:val="singleLevel"/>
    <w:tmpl w:val="A8D5F14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6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B4C599F"/>
    <w:rsid w:val="0C270929"/>
    <w:rsid w:val="0C9B5421"/>
    <w:rsid w:val="0DFA3357"/>
    <w:rsid w:val="0F402453"/>
    <w:rsid w:val="11E45FF8"/>
    <w:rsid w:val="1432607A"/>
    <w:rsid w:val="14E66C67"/>
    <w:rsid w:val="14F613F7"/>
    <w:rsid w:val="168B5660"/>
    <w:rsid w:val="170F3A4E"/>
    <w:rsid w:val="17DD00AB"/>
    <w:rsid w:val="184D63FB"/>
    <w:rsid w:val="18B176AE"/>
    <w:rsid w:val="18F331F8"/>
    <w:rsid w:val="1C3A37CB"/>
    <w:rsid w:val="1CC719C5"/>
    <w:rsid w:val="1CD91C92"/>
    <w:rsid w:val="1E8F7778"/>
    <w:rsid w:val="1E934A4F"/>
    <w:rsid w:val="20CC5D9C"/>
    <w:rsid w:val="20F755F3"/>
    <w:rsid w:val="219030C2"/>
    <w:rsid w:val="21BB3B80"/>
    <w:rsid w:val="2219322E"/>
    <w:rsid w:val="224633E2"/>
    <w:rsid w:val="27D970D3"/>
    <w:rsid w:val="29A80411"/>
    <w:rsid w:val="29C15A7E"/>
    <w:rsid w:val="2BA7638A"/>
    <w:rsid w:val="2D5A4F80"/>
    <w:rsid w:val="32BA24F8"/>
    <w:rsid w:val="32DA2A0D"/>
    <w:rsid w:val="352B1A74"/>
    <w:rsid w:val="35CA22DA"/>
    <w:rsid w:val="36867054"/>
    <w:rsid w:val="39022317"/>
    <w:rsid w:val="3ABE2269"/>
    <w:rsid w:val="3BB56AC5"/>
    <w:rsid w:val="3BD3125C"/>
    <w:rsid w:val="3D926E58"/>
    <w:rsid w:val="3DEA7AA3"/>
    <w:rsid w:val="3FD470F2"/>
    <w:rsid w:val="40FD62E1"/>
    <w:rsid w:val="4240224C"/>
    <w:rsid w:val="44943C3E"/>
    <w:rsid w:val="45863F94"/>
    <w:rsid w:val="471E2343"/>
    <w:rsid w:val="49D96853"/>
    <w:rsid w:val="4A484FA8"/>
    <w:rsid w:val="4B7D320B"/>
    <w:rsid w:val="4F7F1A38"/>
    <w:rsid w:val="50700DB5"/>
    <w:rsid w:val="50942CF5"/>
    <w:rsid w:val="50BB6DF9"/>
    <w:rsid w:val="5137145B"/>
    <w:rsid w:val="54F33FAA"/>
    <w:rsid w:val="5538079D"/>
    <w:rsid w:val="553B56AD"/>
    <w:rsid w:val="558A5D0F"/>
    <w:rsid w:val="56692630"/>
    <w:rsid w:val="5749352A"/>
    <w:rsid w:val="5C342ECD"/>
    <w:rsid w:val="5D916F3A"/>
    <w:rsid w:val="5DE54B90"/>
    <w:rsid w:val="5EB04C72"/>
    <w:rsid w:val="5EB42481"/>
    <w:rsid w:val="60596869"/>
    <w:rsid w:val="60E40D00"/>
    <w:rsid w:val="63AE2E29"/>
    <w:rsid w:val="63BB5ED1"/>
    <w:rsid w:val="696962FC"/>
    <w:rsid w:val="69D373B3"/>
    <w:rsid w:val="6AB74A39"/>
    <w:rsid w:val="6AD63FC6"/>
    <w:rsid w:val="6D5846BF"/>
    <w:rsid w:val="70407100"/>
    <w:rsid w:val="72E64F8E"/>
    <w:rsid w:val="746151C6"/>
    <w:rsid w:val="783E645E"/>
    <w:rsid w:val="7AB83901"/>
    <w:rsid w:val="7ADA3C74"/>
    <w:rsid w:val="7CA56102"/>
    <w:rsid w:val="7E5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2</TotalTime>
  <ScaleCrop>false</ScaleCrop>
  <LinksUpToDate>false</LinksUpToDate>
  <CharactersWithSpaces>1941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2022-02-26T14:13:55Z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16E4395F031E4A5AAC7358B1A4801B0E</vt:lpwstr>
  </property>
</Properties>
</file>