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575050"/>
          <w:spacing w:val="150"/>
          <w:sz w:val="52"/>
          <w:szCs w:val="54"/>
          <w:lang w:eastAsia="zh-CN"/>
        </w:rPr>
      </w:pPr>
      <w:r>
        <w:rPr>
          <w:rFonts w:hint="eastAsia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35930" cy="995045"/>
            <wp:effectExtent l="0" t="0" r="1270" b="8255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35930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eastAsia="zh-CN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eastAsia="zh-CN"/>
        </w:rPr>
        <w:t>大</w:t>
      </w: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eastAsia="zh-CN"/>
        </w:rPr>
        <w:t>·物语</w:t>
      </w:r>
    </w:p>
    <w:p>
      <w:pPr>
        <w:spacing w:after="0"/>
        <w:jc w:val="center"/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</w:pPr>
      <w:r>
        <w:rPr>
          <w:rFonts w:ascii="Times New Roman" w:hAnsi="Symbol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</w:t>
      </w:r>
      <w:r>
        <w:rPr>
          <w:rFonts w:ascii="Times New Roman" w:hAnsi="Times New Roman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DAILY LIFE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ascii="Times New Roman" w:hAnsi="Times New Roman" w:cs="Times New Roman"/>
          <w:spacing w:val="45"/>
          <w:szCs w:val="18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23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</w:p>
    <w:p>
      <w:pPr>
        <w:spacing w:after="0"/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pacing w:val="45"/>
          <w:szCs w:val="18"/>
          <w:lang w:eastAsia="zh-CN"/>
        </w:rPr>
        <w:t>阶段课程</w:t>
      </w:r>
      <w:r>
        <w:rPr>
          <w:rFonts w:hint="eastAsia" w:cs="Times New Roman"/>
          <w:spacing w:val="45"/>
          <w:szCs w:val="18"/>
          <w:lang w:val="en-US" w:eastAsia="zh-CN"/>
        </w:rPr>
        <w:t>一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《</w:t>
      </w:r>
      <w:r>
        <w:rPr>
          <w:rFonts w:hint="eastAsia" w:cs="Times New Roman"/>
          <w:spacing w:val="45"/>
          <w:szCs w:val="18"/>
          <w:lang w:val="en-US" w:eastAsia="zh-CN"/>
        </w:rPr>
        <w:t>给朋友的一封信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   </w:t>
      </w:r>
    </w:p>
    <w:p>
      <w:pPr>
        <w:pStyle w:val="38"/>
        <w:ind w:firstLine="520" w:firstLineChars="100"/>
        <w:jc w:val="both"/>
        <w:rPr>
          <w:rFonts w:ascii="宋体" w:hAnsi="宋体" w:eastAsia="宋体" w:cs="宋体"/>
          <w:color w:val="3B6432" w:themeColor="accent4" w:themeShade="BF"/>
          <w:sz w:val="22"/>
          <w:szCs w:val="22"/>
        </w:rPr>
      </w:pPr>
      <w:r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191250" cy="647700"/>
            <wp:effectExtent l="0" t="0" r="11430" b="762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center"/>
        <w:rPr>
          <w:rStyle w:val="29"/>
          <w:rFonts w:hint="eastAsia" w:eastAsiaTheme="minorEastAsia"/>
          <w:color w:val="9F2936" w:themeColor="accent2"/>
          <w:sz w:val="28"/>
          <w:szCs w:val="33"/>
          <w:lang w:eastAsia="zh-CN"/>
          <w14:textFill>
            <w14:solidFill>
              <w14:schemeClr w14:val="accent2"/>
            </w14:solidFill>
          </w14:textFill>
        </w:rPr>
      </w:pP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052" name="图片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105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9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01  来园情况 </w:t>
      </w: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ind w:firstLine="422" w:firstLineChars="200"/>
        <w:jc w:val="both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zh-CN" w:eastAsia="zh-CN"/>
        </w:rPr>
        <w:t>幼儿来园人数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：今日来园幼儿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34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人，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请假2人。</w:t>
      </w:r>
    </w:p>
    <w:p>
      <w:pPr>
        <w:numPr>
          <w:ilvl w:val="0"/>
          <w:numId w:val="0"/>
        </w:numPr>
        <w:ind w:firstLine="280" w:firstLineChars="100"/>
        <w:jc w:val="both"/>
        <w:rPr>
          <w:rFonts w:hint="eastAsia" w:ascii="宋体" w:hAnsi="宋体"/>
          <w:color w:val="000000"/>
          <w:sz w:val="21"/>
          <w:szCs w:val="24"/>
          <w:lang w:val="en-US" w:eastAsia="zh-CN"/>
        </w:rPr>
      </w:pP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245110" cy="248285"/>
            <wp:effectExtent l="0" t="0" r="13970" b="1079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5110" cy="24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b/>
          <w:bCs/>
          <w:color w:val="000000"/>
          <w:sz w:val="21"/>
          <w:szCs w:val="24"/>
          <w:lang w:val="en-US" w:eastAsia="zh-CN"/>
        </w:rPr>
        <w:t>今日签到反馈</w:t>
      </w: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：</w:t>
      </w:r>
    </w:p>
    <w:p>
      <w:pPr>
        <w:numPr>
          <w:ilvl w:val="0"/>
          <w:numId w:val="0"/>
        </w:numPr>
        <w:ind w:firstLine="210" w:firstLineChars="100"/>
        <w:jc w:val="both"/>
        <w:rPr>
          <w:rFonts w:hint="eastAsia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今天小朋友们的签到情况怎么样了呢？我们一起来看一看。</w:t>
      </w:r>
    </w:p>
    <w:p>
      <w:pPr>
        <w:numPr>
          <w:ilvl w:val="0"/>
          <w:numId w:val="4"/>
        </w:numPr>
        <w:ind w:firstLine="210" w:firstLineChars="100"/>
        <w:jc w:val="both"/>
        <w:rPr>
          <w:rFonts w:hint="eastAsia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今日已经签到了的小朋友有：沈昀、王彦馨、潘语溪、刘智馨、李玗菡、高梦瑶、孙美琪、朱语彤、张丞芮、刘夏晨曦、张常裕、颜欣樾、王一一、苏子默、梁宸、牛嘉禾、许俊宇、徐梓轩、贲逸阳、赵皓晨、安俊承。</w:t>
      </w:r>
    </w:p>
    <w:p>
      <w:pPr>
        <w:numPr>
          <w:ilvl w:val="0"/>
          <w:numId w:val="0"/>
        </w:numPr>
        <w:ind w:firstLine="420"/>
        <w:jc w:val="both"/>
        <w:rPr>
          <w:rFonts w:hint="eastAsia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今日没有签到的小朋友们要加油了哦！</w:t>
      </w:r>
    </w:p>
    <w:tbl>
      <w:tblPr>
        <w:tblStyle w:val="2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1"/>
        <w:gridCol w:w="43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  <w:jc w:val="center"/>
        </w:trPr>
        <w:tc>
          <w:tcPr>
            <w:tcW w:w="4461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074545" cy="2766060"/>
                  <wp:effectExtent l="0" t="0" r="7620" b="13335"/>
                  <wp:docPr id="16" name="图片 16" descr="166D3D3B7412732CE07DB7316BB684C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166D3D3B7412732CE07DB7316BB684C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074545" cy="2766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6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028825" cy="2704465"/>
                  <wp:effectExtent l="0" t="0" r="8255" b="13335"/>
                  <wp:docPr id="15" name="图片 15" descr="7A4B37E87412FB39048EA7652883B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7A4B37E87412FB39048EA7652883B41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028825" cy="2704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ilvl w:val="0"/>
          <w:numId w:val="0"/>
        </w:numPr>
        <w:jc w:val="both"/>
        <w:rPr>
          <w:rFonts w:hint="default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default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26" name="图片 2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mmexport159093823608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02  户外游戏 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27" name="图片 2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mmexport159093823608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242"/>
        <w:jc w:val="left"/>
        <w:rPr>
          <w:rFonts w:hint="default" w:ascii="Helvetica Neue" w:hAnsi="Helvetica Neue"/>
          <w:b w:val="0"/>
          <w:bCs/>
          <w:color w:val="333333"/>
          <w:spacing w:val="8"/>
          <w:sz w:val="21"/>
          <w:szCs w:val="21"/>
          <w:lang w:val="en-US" w:eastAsia="zh-CN"/>
        </w:rPr>
      </w:pPr>
    </w:p>
    <w:p>
      <w:pPr>
        <w:pStyle w:val="24"/>
        <w:spacing w:before="0" w:beforeAutospacing="0" w:after="0" w:afterAutospacing="0" w:line="360" w:lineRule="exact"/>
        <w:ind w:firstLine="472" w:firstLineChars="200"/>
        <w:jc w:val="left"/>
        <w:rPr>
          <w:rFonts w:hint="eastAsia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</w:pPr>
      <w:r>
        <w:rPr>
          <w:rFonts w:hint="eastAsia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  <w:t>本学期户外我们是进行了户外混龄的模式，整个幼儿园户外分成了：跑酷区、皮球羊角球区、民间游戏区、竹梯轮胎区、跳跃区、滑滑梯、攀爬网、钻网组合、表演区、亿童建构、对垒区、足球区、综合区、万能工匠区、攀爬架、写生区、玩沙区、轮胎车、小车区、轮胎山、室内阅读这些区域，孩子们根据自己的兴趣与需要选择区域进行游戏。</w:t>
      </w:r>
    </w:p>
    <w:p>
      <w:pPr>
        <w:pStyle w:val="24"/>
        <w:spacing w:before="0" w:beforeAutospacing="0" w:after="0" w:afterAutospacing="0" w:line="360" w:lineRule="exact"/>
        <w:ind w:firstLine="472" w:firstLineChars="200"/>
        <w:jc w:val="left"/>
        <w:rPr>
          <w:rFonts w:hint="default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</w:pPr>
      <w:r>
        <w:rPr>
          <w:rFonts w:hint="eastAsia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  <w:t>今天的户外混龄活动，前往了跑酷区和室内阅读区的小朋友也有很多，我们一起来看一看小朋友的照片吧。</w:t>
      </w:r>
    </w:p>
    <w:p>
      <w:pPr>
        <w:pStyle w:val="24"/>
        <w:spacing w:before="0" w:beforeAutospacing="0" w:after="0" w:afterAutospacing="0" w:line="360" w:lineRule="exact"/>
        <w:ind w:firstLine="472" w:firstLineChars="200"/>
        <w:jc w:val="left"/>
        <w:rPr>
          <w:rFonts w:hint="default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</w:pPr>
    </w:p>
    <w:tbl>
      <w:tblPr>
        <w:tblStyle w:val="27"/>
        <w:tblpPr w:leftFromText="180" w:rightFromText="180" w:vertAnchor="text" w:horzAnchor="page" w:tblpXSpec="center" w:tblpY="71"/>
        <w:tblOverlap w:val="never"/>
        <w:tblW w:w="78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2"/>
        <w:gridCol w:w="2561"/>
        <w:gridCol w:w="25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2712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579880" cy="1184910"/>
                  <wp:effectExtent l="0" t="0" r="5080" b="3810"/>
                  <wp:docPr id="18" name="图片 18" descr="5B82640E7ABD97EDF21739AA1192A8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5B82640E7ABD97EDF21739AA1192A87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880" cy="1184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1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579880" cy="1184910"/>
                  <wp:effectExtent l="0" t="0" r="5080" b="3810"/>
                  <wp:docPr id="19" name="图片 19" descr="F67835890E663D8173C3023BED0D252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F67835890E663D8173C3023BED0D252B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880" cy="1184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1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485265" cy="1113790"/>
                  <wp:effectExtent l="0" t="0" r="8255" b="13970"/>
                  <wp:docPr id="20" name="图片 20" descr="D1EC74EC465E6E72C7A3A0BDF132161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D1EC74EC465E6E72C7A3A0BDF132161E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265" cy="1113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2712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485265" cy="1113790"/>
                  <wp:effectExtent l="0" t="0" r="8255" b="13970"/>
                  <wp:docPr id="23" name="图片 23" descr="440059EA47092F84623253BC21AFA0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440059EA47092F84623253BC21AFA06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265" cy="1113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1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485265" cy="1113790"/>
                  <wp:effectExtent l="0" t="0" r="8255" b="13970"/>
                  <wp:docPr id="22" name="图片 22" descr="A50551A9F009DA46677290D744D8D8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A50551A9F009DA46677290D744D8D8E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265" cy="1113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1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485265" cy="1113790"/>
                  <wp:effectExtent l="0" t="0" r="8255" b="13970"/>
                  <wp:docPr id="21" name="图片 21" descr="F83B9586609718FBD6767AF4DB1A247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F83B9586609718FBD6767AF4DB1A247D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265" cy="1113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2712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485265" cy="1113790"/>
                  <wp:effectExtent l="0" t="0" r="8255" b="13970"/>
                  <wp:docPr id="30" name="图片 30" descr="97DE773CC01D25A4BB24926DD1804FC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97DE773CC01D25A4BB24926DD1804FCD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265" cy="1113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1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485265" cy="1113790"/>
                  <wp:effectExtent l="0" t="0" r="8255" b="13970"/>
                  <wp:docPr id="29" name="图片 29" descr="1311D17D26FB1589CA1012E306F71AF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1311D17D26FB1589CA1012E306F71AF2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265" cy="1113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1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579880" cy="1184910"/>
                  <wp:effectExtent l="0" t="0" r="5080" b="3810"/>
                  <wp:docPr id="24" name="图片 24" descr="D58710CA631725E36AD6E4D41D90FBC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D58710CA631725E36AD6E4D41D90FBC8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880" cy="1184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2712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485265" cy="1113790"/>
                  <wp:effectExtent l="0" t="0" r="8255" b="13970"/>
                  <wp:docPr id="33" name="图片 33" descr="00D04A3AF36C6355D33C924C6B17AF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00D04A3AF36C6355D33C924C6B17AF56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265" cy="1113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1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485265" cy="1113790"/>
                  <wp:effectExtent l="0" t="0" r="8255" b="13970"/>
                  <wp:docPr id="32" name="图片 32" descr="6B1F7B1A44E6C94440A20C0C44F57A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6B1F7B1A44E6C94440A20C0C44F57A16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265" cy="1113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1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579880" cy="1184910"/>
                  <wp:effectExtent l="0" t="0" r="5080" b="3810"/>
                  <wp:docPr id="31" name="图片 31" descr="CBFEA8A9F687BCF1991733807856268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CBFEA8A9F687BCF1991733807856268B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880" cy="1184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24"/>
        <w:spacing w:before="0" w:beforeAutospacing="0" w:after="0" w:afterAutospacing="0" w:line="360" w:lineRule="exact"/>
        <w:jc w:val="left"/>
        <w:rPr>
          <w:rFonts w:hint="default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</w:pPr>
    </w:p>
    <w:p>
      <w:pPr>
        <w:pStyle w:val="24"/>
        <w:spacing w:before="0" w:beforeAutospacing="0" w:after="0" w:afterAutospacing="0" w:line="360" w:lineRule="exact"/>
        <w:jc w:val="left"/>
        <w:rPr>
          <w:rFonts w:hint="default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</w:pPr>
    </w:p>
    <w:p>
      <w:pPr>
        <w:pStyle w:val="24"/>
        <w:spacing w:before="0" w:beforeAutospacing="0" w:after="0" w:afterAutospacing="0" w:line="360" w:lineRule="exact"/>
        <w:jc w:val="left"/>
        <w:rPr>
          <w:rFonts w:hint="default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</w:pPr>
    </w:p>
    <w:p>
      <w:pPr>
        <w:pStyle w:val="24"/>
        <w:spacing w:before="0" w:beforeAutospacing="0" w:after="0" w:afterAutospacing="0" w:line="360" w:lineRule="exact"/>
        <w:jc w:val="left"/>
        <w:rPr>
          <w:rFonts w:hint="default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</w:pPr>
    </w:p>
    <w:p>
      <w:pPr>
        <w:pStyle w:val="24"/>
        <w:spacing w:before="0" w:beforeAutospacing="0" w:after="0" w:afterAutospacing="0" w:line="360" w:lineRule="exact"/>
        <w:jc w:val="left"/>
        <w:rPr>
          <w:rFonts w:hint="eastAsia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</w:pPr>
      <w:r>
        <w:rPr>
          <w:rFonts w:hint="eastAsia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  <w:t xml:space="preserve"> </w:t>
      </w:r>
    </w:p>
    <w:p>
      <w:pPr>
        <w:pStyle w:val="24"/>
        <w:spacing w:before="0" w:beforeAutospacing="0" w:after="0" w:afterAutospacing="0" w:line="360" w:lineRule="exact"/>
        <w:jc w:val="left"/>
        <w:rPr>
          <w:rFonts w:hint="eastAsia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</w:pPr>
    </w:p>
    <w:p>
      <w:pPr>
        <w:pStyle w:val="24"/>
        <w:spacing w:before="0" w:beforeAutospacing="0" w:after="0" w:afterAutospacing="0" w:line="360" w:lineRule="exact"/>
        <w:jc w:val="left"/>
        <w:rPr>
          <w:rFonts w:hint="eastAsia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</w:pPr>
    </w:p>
    <w:p>
      <w:pPr>
        <w:pStyle w:val="24"/>
        <w:spacing w:before="0" w:beforeAutospacing="0" w:after="0" w:afterAutospacing="0" w:line="360" w:lineRule="exact"/>
        <w:jc w:val="left"/>
        <w:rPr>
          <w:rFonts w:hint="eastAsia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</w:pPr>
    </w:p>
    <w:p>
      <w:pPr>
        <w:pStyle w:val="24"/>
        <w:spacing w:before="0" w:beforeAutospacing="0" w:after="0" w:afterAutospacing="0" w:line="360" w:lineRule="exact"/>
        <w:jc w:val="left"/>
        <w:rPr>
          <w:rFonts w:hint="eastAsia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</w:pPr>
    </w:p>
    <w:p>
      <w:pPr>
        <w:pStyle w:val="24"/>
        <w:spacing w:before="0" w:beforeAutospacing="0" w:after="0" w:afterAutospacing="0" w:line="360" w:lineRule="exact"/>
        <w:jc w:val="left"/>
        <w:rPr>
          <w:rFonts w:hint="eastAsia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</w:pPr>
    </w:p>
    <w:p>
      <w:pPr>
        <w:pStyle w:val="24"/>
        <w:spacing w:before="0" w:beforeAutospacing="0" w:after="0" w:afterAutospacing="0" w:line="360" w:lineRule="exact"/>
        <w:jc w:val="left"/>
        <w:rPr>
          <w:rFonts w:hint="eastAsia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</w:pPr>
    </w:p>
    <w:p>
      <w:pPr>
        <w:pStyle w:val="24"/>
        <w:spacing w:before="0" w:beforeAutospacing="0" w:after="0" w:afterAutospacing="0" w:line="360" w:lineRule="exact"/>
        <w:jc w:val="left"/>
        <w:rPr>
          <w:rFonts w:hint="default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</w:pPr>
    </w:p>
    <w:p>
      <w:pPr>
        <w:pStyle w:val="24"/>
        <w:spacing w:before="0" w:beforeAutospacing="0" w:after="0" w:afterAutospacing="0" w:line="360" w:lineRule="exact"/>
        <w:jc w:val="left"/>
        <w:rPr>
          <w:rFonts w:hint="default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</w:pPr>
    </w:p>
    <w:p>
      <w:pPr>
        <w:pStyle w:val="24"/>
        <w:spacing w:before="0" w:beforeAutospacing="0" w:after="0" w:afterAutospacing="0" w:line="360" w:lineRule="exact"/>
        <w:jc w:val="left"/>
        <w:rPr>
          <w:rFonts w:hint="default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</w:pPr>
    </w:p>
    <w:p>
      <w:pPr>
        <w:pStyle w:val="24"/>
        <w:spacing w:before="0" w:beforeAutospacing="0" w:after="0" w:afterAutospacing="0" w:line="360" w:lineRule="exact"/>
        <w:jc w:val="left"/>
        <w:rPr>
          <w:rFonts w:hint="default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</w:pPr>
    </w:p>
    <w:p>
      <w:pPr>
        <w:pStyle w:val="24"/>
        <w:spacing w:before="0" w:beforeAutospacing="0" w:after="0" w:afterAutospacing="0" w:line="360" w:lineRule="exact"/>
        <w:jc w:val="left"/>
        <w:rPr>
          <w:rFonts w:hint="default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</w:pPr>
    </w:p>
    <w:p>
      <w:pPr>
        <w:pStyle w:val="24"/>
        <w:spacing w:before="0" w:beforeAutospacing="0" w:after="0" w:afterAutospacing="0" w:line="360" w:lineRule="exact"/>
        <w:jc w:val="left"/>
        <w:rPr>
          <w:rFonts w:hint="default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</w:pPr>
    </w:p>
    <w:p>
      <w:pPr>
        <w:pStyle w:val="24"/>
        <w:spacing w:before="0" w:beforeAutospacing="0" w:after="0" w:afterAutospacing="0" w:line="360" w:lineRule="exact"/>
        <w:jc w:val="left"/>
        <w:rPr>
          <w:rFonts w:hint="default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</w:pPr>
    </w:p>
    <w:p>
      <w:pPr>
        <w:pStyle w:val="24"/>
        <w:spacing w:before="0" w:beforeAutospacing="0" w:after="0" w:afterAutospacing="0" w:line="360" w:lineRule="exact"/>
        <w:jc w:val="left"/>
        <w:rPr>
          <w:rFonts w:hint="default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</w:pPr>
    </w:p>
    <w:p>
      <w:pPr>
        <w:pStyle w:val="24"/>
        <w:spacing w:before="0" w:beforeAutospacing="0" w:after="0" w:afterAutospacing="0" w:line="360" w:lineRule="exact"/>
        <w:jc w:val="left"/>
        <w:rPr>
          <w:rFonts w:hint="default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</w:pPr>
    </w:p>
    <w:p>
      <w:pPr>
        <w:pStyle w:val="24"/>
        <w:spacing w:before="0" w:beforeAutospacing="0" w:after="0" w:afterAutospacing="0" w:line="360" w:lineRule="exact"/>
        <w:jc w:val="left"/>
        <w:rPr>
          <w:rFonts w:hint="default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</w:pPr>
    </w:p>
    <w:p>
      <w:pPr>
        <w:pStyle w:val="24"/>
        <w:spacing w:before="0" w:beforeAutospacing="0" w:after="0" w:afterAutospacing="0" w:line="360" w:lineRule="exact"/>
        <w:jc w:val="left"/>
        <w:rPr>
          <w:rFonts w:hint="default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</w:pPr>
    </w:p>
    <w:p>
      <w:pPr>
        <w:pStyle w:val="24"/>
        <w:spacing w:before="0" w:beforeAutospacing="0" w:after="0" w:afterAutospacing="0" w:line="360" w:lineRule="exact"/>
        <w:jc w:val="center"/>
        <w:rPr>
          <w:rFonts w:hint="default" w:ascii="Helvetica Neue" w:hAnsi="Helvetica Neue"/>
          <w:b/>
          <w:bCs w:val="0"/>
          <w:i/>
          <w:iCs/>
          <w:color w:val="0000FF"/>
          <w:spacing w:val="8"/>
          <w:sz w:val="22"/>
          <w:szCs w:val="22"/>
          <w:u w:val="single"/>
          <w:lang w:val="en-US" w:eastAsia="zh-CN"/>
        </w:rPr>
      </w:pPr>
      <w:r>
        <w:rPr>
          <w:rFonts w:hint="eastAsia" w:ascii="Helvetica Neue" w:hAnsi="Helvetica Neue"/>
          <w:b/>
          <w:bCs w:val="0"/>
          <w:i/>
          <w:iCs/>
          <w:color w:val="0000FF"/>
          <w:spacing w:val="8"/>
          <w:sz w:val="22"/>
          <w:szCs w:val="22"/>
          <w:u w:val="single"/>
          <w:lang w:val="en-US" w:eastAsia="zh-CN"/>
        </w:rPr>
        <w:t>（更多视频照片请前往QQ相册哦！）</w:t>
      </w:r>
    </w:p>
    <w:p>
      <w:pPr>
        <w:autoSpaceDE w:val="0"/>
        <w:autoSpaceDN w:val="0"/>
        <w:adjustRightInd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39" name="图片 3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mmexport159093823608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03 区域游戏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40" name="图片 4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mmexport159093823608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ind w:firstLine="678" w:firstLineChars="300"/>
        <w:jc w:val="left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="Helvetica Neue" w:hAnsi="Helvetica Neue"/>
          <w:b w:val="0"/>
          <w:bCs/>
          <w:color w:val="333333"/>
          <w:spacing w:val="8"/>
          <w:sz w:val="21"/>
          <w:szCs w:val="21"/>
          <w:lang w:val="en-US" w:eastAsia="zh-CN"/>
        </w:rPr>
        <w:t>以下是今日区域游戏照片：</w:t>
      </w:r>
    </w:p>
    <w:tbl>
      <w:tblPr>
        <w:tblStyle w:val="27"/>
        <w:tblpPr w:leftFromText="180" w:rightFromText="180" w:vertAnchor="text" w:horzAnchor="page" w:tblpXSpec="center" w:tblpY="71"/>
        <w:tblOverlap w:val="never"/>
        <w:tblW w:w="79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2"/>
        <w:gridCol w:w="2561"/>
        <w:gridCol w:w="26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2712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579880" cy="1184910"/>
                  <wp:effectExtent l="0" t="0" r="5080" b="3810"/>
                  <wp:docPr id="35" name="图片 35" descr="8146836F1C132F75EDE71617C28614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8146836F1C132F75EDE71617C28614E5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880" cy="1184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1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579880" cy="1184910"/>
                  <wp:effectExtent l="0" t="0" r="5080" b="3810"/>
                  <wp:docPr id="36" name="图片 36" descr="47BBCE6839F1933FBE85BA4BAB84004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47BBCE6839F1933FBE85BA4BAB84004C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880" cy="1184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5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577340" cy="1183005"/>
                  <wp:effectExtent l="0" t="0" r="7620" b="5715"/>
                  <wp:docPr id="37" name="图片 37" descr="F73B2E05D90C0368B936365A01F7A4F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F73B2E05D90C0368B936365A01F7A4F7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340" cy="1183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2712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650365" cy="1237615"/>
                  <wp:effectExtent l="0" t="0" r="10795" b="12065"/>
                  <wp:docPr id="42" name="图片 42" descr="1BDC0F84FAA95D36E976CE6EEFD2601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 descr="1BDC0F84FAA95D36E976CE6EEFD2601C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0365" cy="1237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1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675130" cy="1256665"/>
                  <wp:effectExtent l="0" t="0" r="1270" b="8255"/>
                  <wp:docPr id="41" name="图片 41" descr="9B93DE9D642ED10F34A85BCA962D66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 descr="9B93DE9D642ED10F34A85BCA962D6606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5130" cy="1256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5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628140" cy="1221740"/>
                  <wp:effectExtent l="0" t="0" r="2540" b="12700"/>
                  <wp:docPr id="38" name="图片 38" descr="E98CA01B7E286552FE87B42D7231AD4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E98CA01B7E286552FE87B42D7231AD4B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140" cy="1221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E w:val="0"/>
        <w:autoSpaceDN w:val="0"/>
        <w:adjustRightInd w:val="0"/>
        <w:ind w:firstLine="452" w:firstLineChars="200"/>
        <w:jc w:val="both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autoSpaceDE w:val="0"/>
        <w:autoSpaceDN w:val="0"/>
        <w:adjustRightInd w:val="0"/>
        <w:ind w:firstLine="452" w:firstLineChars="200"/>
        <w:jc w:val="both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autoSpaceDE w:val="0"/>
        <w:autoSpaceDN w:val="0"/>
        <w:adjustRightInd w:val="0"/>
        <w:ind w:firstLine="452" w:firstLineChars="200"/>
        <w:jc w:val="both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adjustRightInd w:val="0"/>
        <w:spacing w:after="0"/>
        <w:jc w:val="both"/>
        <w:rPr>
          <w:rFonts w:hint="eastAsia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adjustRightInd w:val="0"/>
        <w:spacing w:after="0"/>
        <w:jc w:val="both"/>
        <w:rPr>
          <w:rFonts w:hint="eastAsia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adjustRightInd w:val="0"/>
        <w:spacing w:after="0"/>
        <w:jc w:val="both"/>
        <w:rPr>
          <w:rFonts w:hint="eastAsia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</w:pPr>
      <w:bookmarkStart w:id="0" w:name="_GoBack"/>
      <w:bookmarkEnd w:id="0"/>
    </w:p>
    <w:p>
      <w:pPr>
        <w:numPr>
          <w:ilvl w:val="0"/>
          <w:numId w:val="0"/>
        </w:numPr>
        <w:autoSpaceDE w:val="0"/>
        <w:autoSpaceDN w:val="0"/>
        <w:adjustRightInd w:val="0"/>
        <w:spacing w:after="0"/>
        <w:ind w:firstLine="452" w:firstLineChars="200"/>
        <w:jc w:val="both"/>
        <w:rPr>
          <w:rFonts w:hint="default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  <w:t>今天的区域游戏中，李玗菡、赵皓晨、刘梓琪、占晗在科探区中进行游戏--色素扩散。。</w:t>
      </w:r>
    </w:p>
    <w:p>
      <w:pPr>
        <w:numPr>
          <w:ilvl w:val="0"/>
          <w:numId w:val="0"/>
        </w:numPr>
        <w:autoSpaceDE w:val="0"/>
        <w:autoSpaceDN w:val="0"/>
        <w:adjustRightInd w:val="0"/>
        <w:spacing w:after="0"/>
        <w:jc w:val="both"/>
        <w:rPr>
          <w:rFonts w:hint="default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25" name="图片 25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mmexport159093823608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04 语言活动：给弟弟妹妹的信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28" name="图片 2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mmexport159093823608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exact"/>
        <w:ind w:firstLine="420" w:firstLineChars="200"/>
        <w:rPr>
          <w:rFonts w:hint="default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今天上午我们一起进行了美术活动：《写给弟弟妹妹的信》。</w:t>
      </w:r>
    </w:p>
    <w:p>
      <w:pPr>
        <w:spacing w:line="360" w:lineRule="exact"/>
        <w:ind w:firstLine="420" w:firstLineChars="200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single"/>
          <w:lang w:val="en-US" w:eastAsia="zh-CN" w:bidi="ar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那么在本次活动中认真绘画，积极回答的小朋友有：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single"/>
          <w:lang w:val="en-US" w:eastAsia="zh-CN" w:bidi="ar"/>
        </w:rPr>
        <w:t>沈昀、吴诗悦、王彦熙、潘语溪、刘智馨、李玗菡、刘梓琪、仲隽瑶、高梦瑶、孙美琪、朱语彤、张丞芮、刘昕予、刘夏晨曦、董雨桐、张常裕、颜欣樾、王一一、苏子默、伏俊辉、张润、梁宸、牛嘉禾、刘德馨、徐梓轩、许俊宇、陈劢恩、贲逸阳、丁贝宁、赵皓晨、侯潇然、安俊承。</w:t>
      </w:r>
    </w:p>
    <w:p>
      <w:pPr>
        <w:spacing w:line="360" w:lineRule="exact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single"/>
          <w:lang w:val="en-US" w:eastAsia="zh-CN" w:bidi="ar"/>
        </w:rPr>
      </w:pPr>
    </w:p>
    <w:tbl>
      <w:tblPr>
        <w:tblStyle w:val="2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9"/>
        <w:gridCol w:w="2549"/>
        <w:gridCol w:w="25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  <w:jc w:val="center"/>
        </w:trPr>
        <w:tc>
          <w:tcPr>
            <w:tcW w:w="2549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499235" cy="1124585"/>
                  <wp:effectExtent l="0" t="0" r="9525" b="3175"/>
                  <wp:docPr id="2" name="图片 2" descr="F8B204CA6EF4FD434431CB7E5293D9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F8B204CA6EF4FD434431CB7E5293D946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235" cy="1124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9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477645" cy="1108075"/>
                  <wp:effectExtent l="0" t="0" r="635" b="4445"/>
                  <wp:docPr id="8" name="图片 8" descr="EDD39945C3999C101306C03835C7E0B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EDD39945C3999C101306C03835C7E0B4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645" cy="1108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9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477645" cy="1108075"/>
                  <wp:effectExtent l="0" t="0" r="635" b="4445"/>
                  <wp:docPr id="9" name="图片 9" descr="0A503ABF083DD1C42D4CB8CF6C6EFEA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0A503ABF083DD1C42D4CB8CF6C6EFEA9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645" cy="1108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  <w:jc w:val="center"/>
        </w:trPr>
        <w:tc>
          <w:tcPr>
            <w:tcW w:w="2549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477645" cy="1108075"/>
                  <wp:effectExtent l="0" t="0" r="635" b="4445"/>
                  <wp:docPr id="14" name="图片 14" descr="F51F27AA01D8DD4F7DCC301F600481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F51F27AA01D8DD4F7DCC301F600481E2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645" cy="1108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9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477645" cy="1108075"/>
                  <wp:effectExtent l="0" t="0" r="635" b="4445"/>
                  <wp:docPr id="13" name="图片 13" descr="A0A01A4BB9D73ABD0F78AD996E6458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A0A01A4BB9D73ABD0F78AD996E645823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645" cy="1108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9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477645" cy="1108075"/>
                  <wp:effectExtent l="0" t="0" r="635" b="4445"/>
                  <wp:docPr id="12" name="图片 12" descr="69501B3774C3EAF663CD9A5A68E9BB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69501B3774C3EAF663CD9A5A68E9BB87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645" cy="1108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exact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p>
      <w:pPr>
        <w:autoSpaceDE w:val="0"/>
        <w:autoSpaceDN w:val="0"/>
        <w:adjustRightInd w:val="0"/>
        <w:jc w:val="center"/>
        <w:rPr>
          <w:rFonts w:hint="default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4" name="图片 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59093823608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05 生活活动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7" name="图片 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mmexport159093823608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进入大班后的小朋友们也越来越自主了哦，让我们一起来看一看吧。</w:t>
      </w:r>
    </w:p>
    <w:p>
      <w:pPr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活动一：小朋友们吃完饭后，自主记录吃完饭的时间。</w:t>
      </w:r>
    </w:p>
    <w:tbl>
      <w:tblPr>
        <w:tblStyle w:val="2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9"/>
        <w:gridCol w:w="25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23" w:hRule="atLeast"/>
          <w:jc w:val="center"/>
        </w:trPr>
        <w:tc>
          <w:tcPr>
            <w:tcW w:w="2549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607820" cy="1480185"/>
                  <wp:effectExtent l="0" t="0" r="7620" b="13335"/>
                  <wp:docPr id="47" name="图片 47" descr="6806CDADE0AE6DE45B2AAB8F7CC137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47" descr="6806CDADE0AE6DE45B2AAB8F7CC13775"/>
                          <pic:cNvPicPr/>
                        </pic:nvPicPr>
                        <pic:blipFill>
                          <a:blip r:embed="rId39"/>
                          <a:srcRect t="12423" b="26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7820" cy="1480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9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481455" cy="1975485"/>
                  <wp:effectExtent l="0" t="0" r="5715" b="12065"/>
                  <wp:docPr id="45" name="图片 45" descr="6806CDADE0AE6DE45B2AAB8F7CC137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5" descr="6806CDADE0AE6DE45B2AAB8F7CC13775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rcRect t="11961" b="27134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481455" cy="1975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p>
      <w:pPr>
        <w:jc w:val="center"/>
        <w:rPr>
          <w:rStyle w:val="29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9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06   温馨提示 </w:t>
      </w: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textAlignment w:val="top"/>
        <w:rPr>
          <w:rFonts w:ascii="Helvetica Neue" w:hAnsi="Helvetica Neue" w:cs="Times New Roman"/>
          <w:i w:val="0"/>
          <w:iCs w:val="0"/>
          <w:color w:val="F07F09" w:themeColor="accent1"/>
          <w:spacing w:val="120"/>
          <w:sz w:val="24"/>
          <w:szCs w:val="24"/>
          <w:lang w:eastAsia="zh-CN"/>
          <w14:textFill>
            <w14:solidFill>
              <w14:schemeClr w14:val="accent1"/>
            </w14:solidFill>
          </w14:textFill>
        </w:rPr>
      </w:pPr>
      <w:r>
        <w:rPr>
          <w:rFonts w:ascii="MS Mincho" w:hAnsi="MS Mincho" w:eastAsia="MS Mincho" w:cs="MS Mincho"/>
          <w:b/>
          <w:i w:val="0"/>
          <w:iCs w:val="0"/>
          <w:color w:val="9A743A" w:themeColor="accent6" w:themeShade="BF"/>
          <w:spacing w:val="15"/>
          <w:sz w:val="30"/>
          <w:szCs w:val="30"/>
          <w:lang w:eastAsia="zh-CN"/>
        </w:rPr>
        <w:t>/</w:t>
      </w:r>
    </w:p>
    <w:p>
      <w:pPr>
        <w:pStyle w:val="24"/>
        <w:keepNext w:val="0"/>
        <w:keepLines w:val="0"/>
        <w:pageBreakBefore w:val="0"/>
        <w:widowControl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240" w:firstLineChars="1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Times New Roman" w:eastAsiaTheme="minorEastAsia"/>
          <w:color w:val="000000"/>
          <w:kern w:val="0"/>
          <w:sz w:val="24"/>
          <w:szCs w:val="32"/>
          <w:lang w:val="en-US" w:eastAsia="zh-CN" w:bidi="ar-SA"/>
        </w:rPr>
        <w:t>★</w:t>
      </w:r>
      <w:r>
        <w:rPr>
          <w:rFonts w:hint="eastAsia" w:ascii="宋体" w:hAnsi="宋体" w:cs="Times New Roman"/>
          <w:color w:val="000000"/>
          <w:kern w:val="0"/>
          <w:sz w:val="24"/>
          <w:szCs w:val="32"/>
          <w:lang w:val="en-US" w:eastAsia="zh-CN" w:bidi="ar-SA"/>
        </w:rPr>
        <w:t>1.各位家长，安全教育：春季开学安全第一课已经上线，各位家长记得及时完成哦。</w:t>
      </w:r>
    </w:p>
    <w:p>
      <w:pPr>
        <w:pStyle w:val="24"/>
        <w:keepNext w:val="0"/>
        <w:keepLines w:val="0"/>
        <w:pageBreakBefore w:val="0"/>
        <w:widowControl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240" w:firstLineChars="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4916170" cy="1523365"/>
            <wp:effectExtent l="0" t="0" r="6350" b="635"/>
            <wp:docPr id="10" name="图片 10" descr="2F93S9XMP5OX8T618~9B]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2F93S9XMP5OX8T618~9B]KI"/>
                    <pic:cNvPicPr>
                      <a:picLocks noChangeAspect="1"/>
                    </pic:cNvPicPr>
                  </pic:nvPicPr>
                  <pic:blipFill>
                    <a:blip r:embed="rId40"/>
                    <a:srcRect b="20589"/>
                    <a:stretch>
                      <a:fillRect/>
                    </a:stretch>
                  </pic:blipFill>
                  <pic:spPr>
                    <a:xfrm>
                      <a:off x="0" y="0"/>
                      <a:ext cx="4916170" cy="152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4"/>
        <w:keepNext w:val="0"/>
        <w:keepLines w:val="0"/>
        <w:pageBreakBefore w:val="0"/>
        <w:widowControl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240" w:firstLineChars="100"/>
        <w:jc w:val="left"/>
        <w:textAlignment w:val="auto"/>
        <w:rPr>
          <w:rFonts w:hint="default" w:ascii="宋体" w:hAnsi="宋体" w:cs="Times New Roman"/>
          <w:color w:val="000000"/>
          <w:kern w:val="0"/>
          <w:sz w:val="24"/>
          <w:szCs w:val="32"/>
          <w:lang w:val="en-US" w:eastAsia="zh-CN" w:bidi="ar-SA"/>
        </w:rPr>
      </w:pPr>
      <w:r>
        <w:rPr>
          <w:rFonts w:hint="eastAsia" w:ascii="宋体" w:hAnsi="宋体" w:cs="Times New Roman" w:eastAsiaTheme="minorEastAsia"/>
          <w:color w:val="000000"/>
          <w:kern w:val="0"/>
          <w:sz w:val="24"/>
          <w:szCs w:val="32"/>
          <w:lang w:val="en-US" w:eastAsia="zh-CN" w:bidi="ar-SA"/>
        </w:rPr>
        <w:t>★</w:t>
      </w:r>
      <w:r>
        <w:rPr>
          <w:rFonts w:hint="eastAsia" w:ascii="宋体" w:hAnsi="宋体" w:cs="Times New Roman"/>
          <w:color w:val="000000"/>
          <w:kern w:val="0"/>
          <w:sz w:val="24"/>
          <w:szCs w:val="32"/>
          <w:lang w:val="en-US" w:eastAsia="zh-CN" w:bidi="ar-SA"/>
        </w:rPr>
        <w:t>2.各位家长，本周我们再次进行了核酸检测，请以上小朋友的家长明日核酸检测结果出来后把截图发老师哦。</w:t>
      </w:r>
    </w:p>
    <w:p>
      <w:pPr>
        <w:pStyle w:val="24"/>
        <w:keepNext w:val="0"/>
        <w:keepLines w:val="0"/>
        <w:pageBreakBefore w:val="0"/>
        <w:widowControl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240" w:firstLineChars="100"/>
        <w:jc w:val="left"/>
        <w:textAlignment w:val="auto"/>
        <w:rPr>
          <w:rFonts w:hint="default" w:ascii="宋体" w:hAnsi="宋体" w:cs="Times New Roman"/>
          <w:color w:val="000000"/>
          <w:kern w:val="0"/>
          <w:sz w:val="24"/>
          <w:szCs w:val="32"/>
          <w:lang w:val="en-US" w:eastAsia="zh-CN" w:bidi="ar-SA"/>
        </w:rPr>
      </w:pPr>
      <w:r>
        <w:rPr>
          <w:rFonts w:hint="default" w:ascii="宋体" w:hAnsi="宋体" w:cs="Times New Roman"/>
          <w:color w:val="000000"/>
          <w:kern w:val="0"/>
          <w:sz w:val="24"/>
          <w:szCs w:val="32"/>
          <w:lang w:val="en-US" w:eastAsia="zh-CN" w:bidi="ar-SA"/>
        </w:rPr>
        <w:drawing>
          <wp:inline distT="0" distB="0" distL="114300" distR="114300">
            <wp:extent cx="1870710" cy="2095500"/>
            <wp:effectExtent l="0" t="0" r="3810" b="7620"/>
            <wp:docPr id="49" name="图片 49" descr="IMG_20220223_141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IMG_20220223_141911.jpg"/>
                    <pic:cNvPicPr>
                      <a:picLocks noChangeAspect="1"/>
                    </pic:cNvPicPr>
                  </pic:nvPicPr>
                  <pic:blipFill>
                    <a:blip r:embed="rId41"/>
                    <a:srcRect l="4676" r="32708" b="49293"/>
                    <a:stretch>
                      <a:fillRect/>
                    </a:stretch>
                  </pic:blipFill>
                  <pic:spPr>
                    <a:xfrm>
                      <a:off x="0" y="0"/>
                      <a:ext cx="187071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cs="Times New Roman"/>
          <w:color w:val="000000"/>
          <w:kern w:val="0"/>
          <w:sz w:val="24"/>
          <w:szCs w:val="32"/>
          <w:lang w:val="en-US" w:eastAsia="zh-CN" w:bidi="ar-SA"/>
        </w:rPr>
        <w:drawing>
          <wp:inline distT="0" distB="0" distL="114300" distR="114300">
            <wp:extent cx="1908175" cy="2074545"/>
            <wp:effectExtent l="0" t="0" r="12065" b="13335"/>
            <wp:docPr id="51" name="图片 51" descr="IMG_20220223_141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IMG_20220223_141911.jpg"/>
                    <pic:cNvPicPr>
                      <a:picLocks noChangeAspect="1"/>
                    </pic:cNvPicPr>
                  </pic:nvPicPr>
                  <pic:blipFill>
                    <a:blip r:embed="rId41"/>
                    <a:srcRect l="4676" t="50799" r="32708"/>
                    <a:stretch>
                      <a:fillRect/>
                    </a:stretch>
                  </pic:blipFill>
                  <pic:spPr>
                    <a:xfrm>
                      <a:off x="0" y="0"/>
                      <a:ext cx="1908175" cy="207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4"/>
        <w:keepNext w:val="0"/>
        <w:keepLines w:val="0"/>
        <w:pageBreakBefore w:val="0"/>
        <w:widowControl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240" w:firstLineChars="100"/>
        <w:jc w:val="left"/>
        <w:textAlignment w:val="auto"/>
        <w:rPr>
          <w:rFonts w:hint="default" w:ascii="宋体" w:hAnsi="宋体" w:cs="Times New Roman"/>
          <w:color w:val="000000"/>
          <w:kern w:val="0"/>
          <w:sz w:val="24"/>
          <w:szCs w:val="32"/>
          <w:lang w:val="en-US" w:eastAsia="zh-CN" w:bidi="ar-SA"/>
        </w:rPr>
      </w:pPr>
    </w:p>
    <w:p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ind w:firstLine="200" w:firstLineChars="100"/>
        <w:jc w:val="center"/>
        <w:rPr>
          <w:rFonts w:hint="eastAsia"/>
          <w:sz w:val="20"/>
          <w:szCs w:val="20"/>
          <w:lang w:val="en-US" w:eastAsia="zh-CN"/>
        </w:rPr>
      </w:pPr>
      <w:r>
        <w:rPr>
          <w:rFonts w:hint="eastAsia"/>
          <w:sz w:val="20"/>
          <w:szCs w:val="20"/>
          <w:lang w:val="en-US" w:eastAsia="zh-CN"/>
        </w:rPr>
        <w:t>在一起的点滴都值得记录</w:t>
      </w: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  <w:r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p>
      <w:pPr>
        <w:ind w:firstLine="240" w:firstLineChars="100"/>
        <w:jc w:val="center"/>
      </w:pPr>
    </w:p>
    <w:p>
      <w:pPr>
        <w:ind w:firstLine="240" w:firstLineChars="100"/>
        <w:jc w:val="center"/>
      </w:pP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sectPr>
      <w:headerReference r:id="rId5" w:type="first"/>
      <w:headerReference r:id="rId4" w:type="default"/>
      <w:footerReference r:id="rId6" w:type="default"/>
      <w:pgSz w:w="11907" w:h="16839"/>
      <w:pgMar w:top="0" w:right="459" w:bottom="1440" w:left="888" w:header="720" w:footer="10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8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FreesiaUPC">
    <w:altName w:val="Segoe Print"/>
    <w:panose1 w:val="020B0604020202020204"/>
    <w:charset w:val="00"/>
    <w:family w:val="swiss"/>
    <w:pitch w:val="default"/>
    <w:sig w:usb0="00000000" w:usb1="00000000" w:usb2="00000000" w:usb3="00000000" w:csb0="0001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"/>
    </w:sdtPr>
    <w:sdtContent>
      <w:p>
        <w:pPr>
          <w:pStyle w:val="20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0ADE5D"/>
    <w:multiLevelType w:val="singleLevel"/>
    <w:tmpl w:val="B10ADE5D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2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abstractNum w:abstractNumId="3">
    <w:nsid w:val="614C298B"/>
    <w:multiLevelType w:val="singleLevel"/>
    <w:tmpl w:val="614C298B"/>
    <w:lvl w:ilvl="0" w:tentative="0">
      <w:start w:val="1"/>
      <w:numFmt w:val="decimal"/>
      <w:suff w:val="nothing"/>
      <w:lvlText w:val="%1.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attachedTemplate r:id="rId1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519"/>
    <w:rsid w:val="00001A52"/>
    <w:rsid w:val="000137C0"/>
    <w:rsid w:val="00054652"/>
    <w:rsid w:val="0006079A"/>
    <w:rsid w:val="00066E67"/>
    <w:rsid w:val="0007247B"/>
    <w:rsid w:val="000808A4"/>
    <w:rsid w:val="000E1CA6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15231"/>
    <w:rsid w:val="00421646"/>
    <w:rsid w:val="00423102"/>
    <w:rsid w:val="00434E87"/>
    <w:rsid w:val="00440C63"/>
    <w:rsid w:val="00462EAF"/>
    <w:rsid w:val="004A1ED3"/>
    <w:rsid w:val="004B4C07"/>
    <w:rsid w:val="0050638A"/>
    <w:rsid w:val="005210F1"/>
    <w:rsid w:val="00524AC6"/>
    <w:rsid w:val="00556CE5"/>
    <w:rsid w:val="00565CB6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F3684"/>
    <w:rsid w:val="00A32AB8"/>
    <w:rsid w:val="00A54392"/>
    <w:rsid w:val="00A543BD"/>
    <w:rsid w:val="00A57714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63736"/>
    <w:rsid w:val="00F66765"/>
    <w:rsid w:val="00F67DF9"/>
    <w:rsid w:val="00FE64EA"/>
    <w:rsid w:val="01A44B11"/>
    <w:rsid w:val="03100744"/>
    <w:rsid w:val="040428A1"/>
    <w:rsid w:val="041A3535"/>
    <w:rsid w:val="04390FDD"/>
    <w:rsid w:val="046F53BC"/>
    <w:rsid w:val="04CA12A8"/>
    <w:rsid w:val="04F274F3"/>
    <w:rsid w:val="05700666"/>
    <w:rsid w:val="059E7E85"/>
    <w:rsid w:val="06213953"/>
    <w:rsid w:val="062A3A3B"/>
    <w:rsid w:val="06606AF8"/>
    <w:rsid w:val="06677045"/>
    <w:rsid w:val="06971C9C"/>
    <w:rsid w:val="06CF1C08"/>
    <w:rsid w:val="07B93F81"/>
    <w:rsid w:val="07E9532C"/>
    <w:rsid w:val="08EA74EC"/>
    <w:rsid w:val="096173C6"/>
    <w:rsid w:val="098668A8"/>
    <w:rsid w:val="0A0528E4"/>
    <w:rsid w:val="0A70307A"/>
    <w:rsid w:val="0B101835"/>
    <w:rsid w:val="0B1626F7"/>
    <w:rsid w:val="0B313F1B"/>
    <w:rsid w:val="0B356AF8"/>
    <w:rsid w:val="0B6659A6"/>
    <w:rsid w:val="0B9D713D"/>
    <w:rsid w:val="0C550A02"/>
    <w:rsid w:val="0C85516C"/>
    <w:rsid w:val="0C8F3651"/>
    <w:rsid w:val="0D745EB7"/>
    <w:rsid w:val="0D791C59"/>
    <w:rsid w:val="0DC73EF9"/>
    <w:rsid w:val="0DE1400C"/>
    <w:rsid w:val="0E573889"/>
    <w:rsid w:val="0F0C578A"/>
    <w:rsid w:val="0F411DD8"/>
    <w:rsid w:val="0FC65124"/>
    <w:rsid w:val="101C1DE4"/>
    <w:rsid w:val="106D07B3"/>
    <w:rsid w:val="10C244B4"/>
    <w:rsid w:val="1105361F"/>
    <w:rsid w:val="113A65EE"/>
    <w:rsid w:val="11690137"/>
    <w:rsid w:val="11E85D24"/>
    <w:rsid w:val="12AD7AA8"/>
    <w:rsid w:val="13BB4C90"/>
    <w:rsid w:val="146D4CF4"/>
    <w:rsid w:val="15201DED"/>
    <w:rsid w:val="154D28B1"/>
    <w:rsid w:val="1592109E"/>
    <w:rsid w:val="161C57E2"/>
    <w:rsid w:val="17413DF3"/>
    <w:rsid w:val="174C1401"/>
    <w:rsid w:val="179B0F02"/>
    <w:rsid w:val="17B71D18"/>
    <w:rsid w:val="190C34C2"/>
    <w:rsid w:val="19215DB7"/>
    <w:rsid w:val="197B15B3"/>
    <w:rsid w:val="1A657DD6"/>
    <w:rsid w:val="1AFE301D"/>
    <w:rsid w:val="1B08181C"/>
    <w:rsid w:val="1B0910F3"/>
    <w:rsid w:val="1B60245B"/>
    <w:rsid w:val="1BFB591F"/>
    <w:rsid w:val="1C2B4F71"/>
    <w:rsid w:val="1CFF20B4"/>
    <w:rsid w:val="1D1B1572"/>
    <w:rsid w:val="1D620C3A"/>
    <w:rsid w:val="1E1A0709"/>
    <w:rsid w:val="1F012CBB"/>
    <w:rsid w:val="1F433298"/>
    <w:rsid w:val="1FA16474"/>
    <w:rsid w:val="1FB24C1D"/>
    <w:rsid w:val="1FCE4F8F"/>
    <w:rsid w:val="1FFE4CB9"/>
    <w:rsid w:val="206443AB"/>
    <w:rsid w:val="20D437E4"/>
    <w:rsid w:val="20F131A1"/>
    <w:rsid w:val="210A4874"/>
    <w:rsid w:val="215E0FE1"/>
    <w:rsid w:val="221B72E1"/>
    <w:rsid w:val="226C280C"/>
    <w:rsid w:val="22F3666C"/>
    <w:rsid w:val="232932BF"/>
    <w:rsid w:val="233E2389"/>
    <w:rsid w:val="235D622C"/>
    <w:rsid w:val="24B46288"/>
    <w:rsid w:val="250A7333"/>
    <w:rsid w:val="26B0797C"/>
    <w:rsid w:val="26D518A7"/>
    <w:rsid w:val="26E87139"/>
    <w:rsid w:val="27327238"/>
    <w:rsid w:val="28714810"/>
    <w:rsid w:val="28865E4C"/>
    <w:rsid w:val="28B20DEC"/>
    <w:rsid w:val="28C21C45"/>
    <w:rsid w:val="28DC7EE0"/>
    <w:rsid w:val="2A3D0E7D"/>
    <w:rsid w:val="2AF44F2A"/>
    <w:rsid w:val="2B1E24C2"/>
    <w:rsid w:val="2B6B2235"/>
    <w:rsid w:val="2B7F355D"/>
    <w:rsid w:val="2C084F71"/>
    <w:rsid w:val="2C980689"/>
    <w:rsid w:val="2CDE1232"/>
    <w:rsid w:val="2E1B13D1"/>
    <w:rsid w:val="2EB43D5F"/>
    <w:rsid w:val="2FAE9454"/>
    <w:rsid w:val="31E10042"/>
    <w:rsid w:val="324A3C1B"/>
    <w:rsid w:val="327242FB"/>
    <w:rsid w:val="32981574"/>
    <w:rsid w:val="33FBE937"/>
    <w:rsid w:val="34411641"/>
    <w:rsid w:val="344C6AD7"/>
    <w:rsid w:val="347B3DE2"/>
    <w:rsid w:val="349D3757"/>
    <w:rsid w:val="352B0F83"/>
    <w:rsid w:val="355B5898"/>
    <w:rsid w:val="359E43DC"/>
    <w:rsid w:val="35AB38FF"/>
    <w:rsid w:val="35B801D6"/>
    <w:rsid w:val="35BB5761"/>
    <w:rsid w:val="3676374D"/>
    <w:rsid w:val="3726334B"/>
    <w:rsid w:val="374516A9"/>
    <w:rsid w:val="39F1694C"/>
    <w:rsid w:val="3A523D61"/>
    <w:rsid w:val="3A8E2C1A"/>
    <w:rsid w:val="3A981400"/>
    <w:rsid w:val="3AA74AC6"/>
    <w:rsid w:val="3ACF71FE"/>
    <w:rsid w:val="3CFB123B"/>
    <w:rsid w:val="3D4C558F"/>
    <w:rsid w:val="3D595BF0"/>
    <w:rsid w:val="3DCF526B"/>
    <w:rsid w:val="3DE95A05"/>
    <w:rsid w:val="3DFC6157"/>
    <w:rsid w:val="3DFE2204"/>
    <w:rsid w:val="3E666373"/>
    <w:rsid w:val="3E6A34AC"/>
    <w:rsid w:val="40B21110"/>
    <w:rsid w:val="40F90DAC"/>
    <w:rsid w:val="41955718"/>
    <w:rsid w:val="422940ED"/>
    <w:rsid w:val="43035213"/>
    <w:rsid w:val="438547FA"/>
    <w:rsid w:val="44221E3F"/>
    <w:rsid w:val="442B7738"/>
    <w:rsid w:val="452C44FA"/>
    <w:rsid w:val="459E4471"/>
    <w:rsid w:val="463E4C17"/>
    <w:rsid w:val="464962C9"/>
    <w:rsid w:val="466F6125"/>
    <w:rsid w:val="46CE05D2"/>
    <w:rsid w:val="46EB477C"/>
    <w:rsid w:val="47357661"/>
    <w:rsid w:val="474D616E"/>
    <w:rsid w:val="47622AE4"/>
    <w:rsid w:val="483315DB"/>
    <w:rsid w:val="48CC6489"/>
    <w:rsid w:val="48E85976"/>
    <w:rsid w:val="492339AD"/>
    <w:rsid w:val="4B5A4F24"/>
    <w:rsid w:val="4B6A1EBE"/>
    <w:rsid w:val="4BE035D2"/>
    <w:rsid w:val="4C3F31E0"/>
    <w:rsid w:val="4CA90777"/>
    <w:rsid w:val="4CC7151B"/>
    <w:rsid w:val="4DAF16DC"/>
    <w:rsid w:val="4DDFEE17"/>
    <w:rsid w:val="4E5E4B48"/>
    <w:rsid w:val="4E6349BB"/>
    <w:rsid w:val="4E9F2787"/>
    <w:rsid w:val="4EA5603D"/>
    <w:rsid w:val="4ED816EC"/>
    <w:rsid w:val="4EF628DE"/>
    <w:rsid w:val="4EFA1BB0"/>
    <w:rsid w:val="4FB91FEA"/>
    <w:rsid w:val="4FC71693"/>
    <w:rsid w:val="513636F8"/>
    <w:rsid w:val="51692224"/>
    <w:rsid w:val="518873CF"/>
    <w:rsid w:val="51B14C75"/>
    <w:rsid w:val="52E55A8A"/>
    <w:rsid w:val="54046807"/>
    <w:rsid w:val="54081680"/>
    <w:rsid w:val="54C64142"/>
    <w:rsid w:val="55236DFC"/>
    <w:rsid w:val="555F46F6"/>
    <w:rsid w:val="55662FCA"/>
    <w:rsid w:val="568231D1"/>
    <w:rsid w:val="5752020D"/>
    <w:rsid w:val="57A010F4"/>
    <w:rsid w:val="57EE0B65"/>
    <w:rsid w:val="589506F7"/>
    <w:rsid w:val="589B0042"/>
    <w:rsid w:val="58C50DCF"/>
    <w:rsid w:val="59177F14"/>
    <w:rsid w:val="5941037F"/>
    <w:rsid w:val="59701DD9"/>
    <w:rsid w:val="598024C1"/>
    <w:rsid w:val="5ABC0012"/>
    <w:rsid w:val="5AED1EE4"/>
    <w:rsid w:val="5B155992"/>
    <w:rsid w:val="5B3B9440"/>
    <w:rsid w:val="5B721FB9"/>
    <w:rsid w:val="5BA22237"/>
    <w:rsid w:val="5BC677C6"/>
    <w:rsid w:val="5BDB7A38"/>
    <w:rsid w:val="5C7CAA43"/>
    <w:rsid w:val="5CE967E8"/>
    <w:rsid w:val="5D271111"/>
    <w:rsid w:val="5D2A71CD"/>
    <w:rsid w:val="5D8423A6"/>
    <w:rsid w:val="5D8D7329"/>
    <w:rsid w:val="5DB32ACE"/>
    <w:rsid w:val="5DFC90B7"/>
    <w:rsid w:val="5EFF0866"/>
    <w:rsid w:val="5F0E2CB6"/>
    <w:rsid w:val="5FFC5B10"/>
    <w:rsid w:val="61A03B3F"/>
    <w:rsid w:val="628C289B"/>
    <w:rsid w:val="62994B50"/>
    <w:rsid w:val="62F6339C"/>
    <w:rsid w:val="63224191"/>
    <w:rsid w:val="634E7619"/>
    <w:rsid w:val="6391699C"/>
    <w:rsid w:val="6404143A"/>
    <w:rsid w:val="64297CC1"/>
    <w:rsid w:val="649F5131"/>
    <w:rsid w:val="64B257F6"/>
    <w:rsid w:val="64D40E55"/>
    <w:rsid w:val="6578605B"/>
    <w:rsid w:val="65BA6ED7"/>
    <w:rsid w:val="65C44A95"/>
    <w:rsid w:val="661818BD"/>
    <w:rsid w:val="661B0301"/>
    <w:rsid w:val="665E1E5C"/>
    <w:rsid w:val="666B3672"/>
    <w:rsid w:val="666F0F37"/>
    <w:rsid w:val="66D448D6"/>
    <w:rsid w:val="66F156DA"/>
    <w:rsid w:val="66F8422E"/>
    <w:rsid w:val="67544B35"/>
    <w:rsid w:val="675F4436"/>
    <w:rsid w:val="67610A84"/>
    <w:rsid w:val="67AA6EFB"/>
    <w:rsid w:val="68404579"/>
    <w:rsid w:val="685C6B06"/>
    <w:rsid w:val="69FF205F"/>
    <w:rsid w:val="69FF6993"/>
    <w:rsid w:val="6A5506F6"/>
    <w:rsid w:val="6BD524FD"/>
    <w:rsid w:val="6C295443"/>
    <w:rsid w:val="6C48428D"/>
    <w:rsid w:val="6C611866"/>
    <w:rsid w:val="6D094565"/>
    <w:rsid w:val="6DA725FB"/>
    <w:rsid w:val="6E015FB1"/>
    <w:rsid w:val="6E25722B"/>
    <w:rsid w:val="6EC87ECA"/>
    <w:rsid w:val="6ED6505F"/>
    <w:rsid w:val="6EE87DF0"/>
    <w:rsid w:val="6EFB175B"/>
    <w:rsid w:val="6F986A4D"/>
    <w:rsid w:val="6FE234C9"/>
    <w:rsid w:val="700B504B"/>
    <w:rsid w:val="70AF08B1"/>
    <w:rsid w:val="70B57B07"/>
    <w:rsid w:val="70F6046D"/>
    <w:rsid w:val="711F398E"/>
    <w:rsid w:val="71BEC590"/>
    <w:rsid w:val="71EE30A5"/>
    <w:rsid w:val="72120633"/>
    <w:rsid w:val="72381269"/>
    <w:rsid w:val="723E69EA"/>
    <w:rsid w:val="72D21C7E"/>
    <w:rsid w:val="72D350F3"/>
    <w:rsid w:val="733C0751"/>
    <w:rsid w:val="7354275A"/>
    <w:rsid w:val="73D02E4D"/>
    <w:rsid w:val="745832F0"/>
    <w:rsid w:val="751B646B"/>
    <w:rsid w:val="75281956"/>
    <w:rsid w:val="75CF64A9"/>
    <w:rsid w:val="763212B9"/>
    <w:rsid w:val="763E06ED"/>
    <w:rsid w:val="76C433F4"/>
    <w:rsid w:val="76F54880"/>
    <w:rsid w:val="78317C5B"/>
    <w:rsid w:val="788F6467"/>
    <w:rsid w:val="79146E61"/>
    <w:rsid w:val="792540B7"/>
    <w:rsid w:val="795B265F"/>
    <w:rsid w:val="7A272F4B"/>
    <w:rsid w:val="7A6035C7"/>
    <w:rsid w:val="7A8B49B7"/>
    <w:rsid w:val="7AA33067"/>
    <w:rsid w:val="7ABE6856"/>
    <w:rsid w:val="7AE95F51"/>
    <w:rsid w:val="7AF629E8"/>
    <w:rsid w:val="7B5D74C6"/>
    <w:rsid w:val="7BADAF33"/>
    <w:rsid w:val="7C2E3D5F"/>
    <w:rsid w:val="7CC47C65"/>
    <w:rsid w:val="7DD17A62"/>
    <w:rsid w:val="7E861604"/>
    <w:rsid w:val="7EFF581D"/>
    <w:rsid w:val="7F37CE23"/>
    <w:rsid w:val="7F425DE0"/>
    <w:rsid w:val="7F5403DD"/>
    <w:rsid w:val="7FEF7F18"/>
    <w:rsid w:val="7FEFD11B"/>
    <w:rsid w:val="AD1F2970"/>
    <w:rsid w:val="AEF9CF5C"/>
    <w:rsid w:val="AF7AF2F4"/>
    <w:rsid w:val="B5FF3749"/>
    <w:rsid w:val="BFFEFF3F"/>
    <w:rsid w:val="BFFF3A0A"/>
    <w:rsid w:val="E7EFB21E"/>
    <w:rsid w:val="EE966699"/>
    <w:rsid w:val="F3F7D4D9"/>
    <w:rsid w:val="F4FBF83B"/>
    <w:rsid w:val="F7A901D2"/>
    <w:rsid w:val="F7F591EB"/>
    <w:rsid w:val="FB783C86"/>
    <w:rsid w:val="FBFB516D"/>
    <w:rsid w:val="FF4AC7E1"/>
    <w:rsid w:val="FFD76FD3"/>
    <w:rsid w:val="FFED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qFormat="1" w:uiPriority="9" w:semiHidden="0" w:name="List Bullet"/>
    <w:lsdException w:qFormat="1" w:uiPriority="99" w:semiHidden="0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semiHidden="0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semiHidden="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iPriority="22" w:semiHidden="0" w:name="Strong"/>
    <w:lsdException w:qFormat="1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/>
    </w:pPr>
    <w:rPr>
      <w:rFonts w:ascii="Times New Roman" w:hAnsi="Times New Roman" w:cs="Times New Roman" w:eastAsiaTheme="minorEastAsia"/>
      <w:color w:val="auto"/>
      <w:kern w:val="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3"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5"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6"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7"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8"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59"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0"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1"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8">
    <w:name w:val="Default Paragraph Font"/>
    <w:unhideWhenUsed/>
    <w:qFormat/>
    <w:uiPriority w:val="1"/>
  </w:style>
  <w:style w:type="table" w:default="1" w:styleId="2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7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3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4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Date"/>
    <w:basedOn w:val="1"/>
    <w:next w:val="19"/>
    <w:link w:val="35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19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0">
    <w:name w:val="footer"/>
    <w:basedOn w:val="1"/>
    <w:link w:val="36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1">
    <w:name w:val="header"/>
    <w:basedOn w:val="1"/>
    <w:link w:val="62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2">
    <w:name w:val="Subtitle"/>
    <w:basedOn w:val="1"/>
    <w:next w:val="1"/>
    <w:link w:val="52"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3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24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5">
    <w:name w:val="Title"/>
    <w:basedOn w:val="1"/>
    <w:link w:val="49"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7">
    <w:name w:val="Table Grid"/>
    <w:basedOn w:val="26"/>
    <w:qFormat/>
    <w:uiPriority w:val="39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9">
    <w:name w:val="Strong"/>
    <w:basedOn w:val="28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0">
    <w:name w:val="Emphasis"/>
    <w:basedOn w:val="28"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1">
    <w:name w:val="Hyperlink"/>
    <w:basedOn w:val="28"/>
    <w:unhideWhenUsed/>
    <w:qFormat/>
    <w:uiPriority w:val="99"/>
    <w:rPr>
      <w:color w:val="0000FF"/>
      <w:u w:val="single"/>
    </w:rPr>
  </w:style>
  <w:style w:type="character" w:customStyle="1" w:styleId="32">
    <w:name w:val="Book Title"/>
    <w:basedOn w:val="28"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3">
    <w:name w:val="结束语字符"/>
    <w:basedOn w:val="28"/>
    <w:link w:val="16"/>
    <w:qFormat/>
    <w:uiPriority w:val="5"/>
    <w:rPr>
      <w:rFonts w:eastAsiaTheme="minorEastAsia"/>
      <w:bCs/>
      <w:szCs w:val="18"/>
    </w:rPr>
  </w:style>
  <w:style w:type="character" w:customStyle="1" w:styleId="34">
    <w:name w:val="签名字符"/>
    <w:basedOn w:val="28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5">
    <w:name w:val="日期字符"/>
    <w:basedOn w:val="28"/>
    <w:link w:val="18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6">
    <w:name w:val="页脚字符"/>
    <w:basedOn w:val="28"/>
    <w:link w:val="20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7">
    <w:name w:val="称呼字符"/>
    <w:basedOn w:val="28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8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39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0">
    <w:name w:val="标题 1字符"/>
    <w:basedOn w:val="28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1">
    <w:name w:val="Intense Emphasis"/>
    <w:basedOn w:val="28"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customStyle="1" w:styleId="42">
    <w:name w:val="Intense Quote"/>
    <w:basedOn w:val="1"/>
    <w:next w:val="1"/>
    <w:link w:val="43"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3">
    <w:name w:val="明显引用字符"/>
    <w:basedOn w:val="28"/>
    <w:link w:val="42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4">
    <w:name w:val="Intense Reference"/>
    <w:basedOn w:val="28"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45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customStyle="1" w:styleId="46">
    <w:name w:val="Placeholder Text"/>
    <w:basedOn w:val="28"/>
    <w:semiHidden/>
    <w:qFormat/>
    <w:uiPriority w:val="99"/>
    <w:rPr>
      <w:color w:val="808080"/>
    </w:rPr>
  </w:style>
  <w:style w:type="paragraph" w:customStyle="1" w:styleId="47">
    <w:name w:val="Quote"/>
    <w:basedOn w:val="1"/>
    <w:next w:val="1"/>
    <w:link w:val="48"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8">
    <w:name w:val="引用字符"/>
    <w:basedOn w:val="28"/>
    <w:link w:val="47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9">
    <w:name w:val="标题字符"/>
    <w:basedOn w:val="28"/>
    <w:link w:val="25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0">
    <w:name w:val="Subtle Emphasis"/>
    <w:basedOn w:val="28"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1">
    <w:name w:val="Subtle Reference"/>
    <w:basedOn w:val="28"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2">
    <w:name w:val="副标题字符"/>
    <w:basedOn w:val="28"/>
    <w:link w:val="22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3">
    <w:name w:val="标题 2字符"/>
    <w:basedOn w:val="28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4">
    <w:name w:val="TOC Heading"/>
    <w:basedOn w:val="2"/>
    <w:next w:val="1"/>
    <w:unhideWhenUsed/>
    <w:qFormat/>
    <w:uiPriority w:val="39"/>
    <w:pPr>
      <w:outlineLvl w:val="9"/>
    </w:pPr>
  </w:style>
  <w:style w:type="character" w:customStyle="1" w:styleId="55">
    <w:name w:val="标题 3字符"/>
    <w:basedOn w:val="28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6">
    <w:name w:val="标题 4字符"/>
    <w:basedOn w:val="28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7">
    <w:name w:val="标题 5字符"/>
    <w:basedOn w:val="28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8">
    <w:name w:val="标题 6字符"/>
    <w:basedOn w:val="28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7字符"/>
    <w:basedOn w:val="28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8字符"/>
    <w:basedOn w:val="28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1">
    <w:name w:val="标题 9字符"/>
    <w:basedOn w:val="28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2">
    <w:name w:val="页眉字符"/>
    <w:basedOn w:val="28"/>
    <w:link w:val="21"/>
    <w:qFormat/>
    <w:uiPriority w:val="99"/>
  </w:style>
  <w:style w:type="table" w:customStyle="1" w:styleId="63">
    <w:name w:val="Grid Table 1 Light Accent 4"/>
    <w:basedOn w:val="26"/>
    <w:qFormat/>
    <w:uiPriority w:val="99"/>
    <w:pPr>
      <w:spacing w:after="0"/>
    </w:pPr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4">
    <w:name w:val="Grid Table 1 Light Accent 5"/>
    <w:basedOn w:val="26"/>
    <w:qFormat/>
    <w:uiPriority w:val="99"/>
    <w:pPr>
      <w:spacing w:after="0"/>
    </w:pPr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5">
    <w:name w:val="Grid Table 6 Colorful Accent 5"/>
    <w:basedOn w:val="26"/>
    <w:qFormat/>
    <w:uiPriority w:val="99"/>
    <w:pPr>
      <w:spacing w:after="0"/>
    </w:pPr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6">
    <w:name w:val="Grid Table 6 Colorful Accent 1"/>
    <w:basedOn w:val="26"/>
    <w:qFormat/>
    <w:uiPriority w:val="51"/>
    <w:pPr>
      <w:spacing w:after="0"/>
    </w:pPr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7">
    <w:name w:val="apple-converted-space"/>
    <w:basedOn w:val="28"/>
    <w:qFormat/>
    <w:uiPriority w:val="0"/>
  </w:style>
  <w:style w:type="table" w:customStyle="1" w:styleId="68">
    <w:name w:val="Plain Table 1"/>
    <w:basedOn w:val="26"/>
    <w:qFormat/>
    <w:uiPriority w:val="99"/>
    <w:pPr>
      <w:spacing w:after="0"/>
    </w:pPr>
    <w:rPr>
      <w:color w:val="auto"/>
      <w:kern w:val="0"/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9">
    <w:name w:val="网格表 4 - 强调文字颜色 11"/>
    <w:basedOn w:val="26"/>
    <w:qFormat/>
    <w:uiPriority w:val="49"/>
    <w:pPr>
      <w:spacing w:after="0"/>
    </w:pPr>
    <w:rPr>
      <w:rFonts w:ascii="Tahoma" w:hAnsi="Tahoma" w:eastAsia="微软雅黑" w:cs="FreesiaUPC"/>
      <w:color w:val="auto"/>
      <w:sz w:val="22"/>
      <w:szCs w:val="22"/>
      <w:lang w:eastAsia="zh-CN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0">
    <w:name w:val="Grid Table 4 Accent 2"/>
    <w:basedOn w:val="26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1">
    <w:name w:val="Grid Table 4 Accent 1"/>
    <w:basedOn w:val="26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2">
    <w:name w:val="Grid Table 6 Colorful Accent 2"/>
    <w:basedOn w:val="26"/>
    <w:qFormat/>
    <w:uiPriority w:val="99"/>
    <w:pPr>
      <w:spacing w:after="0"/>
    </w:pPr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3">
    <w:name w:val="pl"/>
    <w:basedOn w:val="28"/>
    <w:qFormat/>
    <w:uiPriority w:val="0"/>
  </w:style>
  <w:style w:type="table" w:customStyle="1" w:styleId="74">
    <w:name w:val="Grid Table 6 Colorful Accent 4"/>
    <w:basedOn w:val="26"/>
    <w:qFormat/>
    <w:uiPriority w:val="99"/>
    <w:pPr>
      <w:spacing w:after="0"/>
    </w:pPr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5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6">
    <w:name w:val="bjh-strong"/>
    <w:basedOn w:val="28"/>
    <w:qFormat/>
    <w:uiPriority w:val="0"/>
  </w:style>
  <w:style w:type="character" w:customStyle="1" w:styleId="77">
    <w:name w:val="bjh-p"/>
    <w:basedOn w:val="28"/>
    <w:qFormat/>
    <w:uiPriority w:val="0"/>
  </w:style>
  <w:style w:type="paragraph" w:customStyle="1" w:styleId="78">
    <w:name w:val="p1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5" Type="http://schemas.openxmlformats.org/officeDocument/2006/relationships/fontTable" Target="fontTable.xml"/><Relationship Id="rId44" Type="http://schemas.openxmlformats.org/officeDocument/2006/relationships/numbering" Target="numbering.xml"/><Relationship Id="rId43" Type="http://schemas.openxmlformats.org/officeDocument/2006/relationships/customXml" Target="../customXml/item1.xml"/><Relationship Id="rId42" Type="http://schemas.openxmlformats.org/officeDocument/2006/relationships/image" Target="media/image35.png"/><Relationship Id="rId41" Type="http://schemas.openxmlformats.org/officeDocument/2006/relationships/image" Target="media/image34.jpeg"/><Relationship Id="rId40" Type="http://schemas.openxmlformats.org/officeDocument/2006/relationships/image" Target="media/image33.jpeg"/><Relationship Id="rId4" Type="http://schemas.openxmlformats.org/officeDocument/2006/relationships/header" Target="header1.xml"/><Relationship Id="rId39" Type="http://schemas.openxmlformats.org/officeDocument/2006/relationships/image" Target="media/image32.jpeg"/><Relationship Id="rId38" Type="http://schemas.openxmlformats.org/officeDocument/2006/relationships/image" Target="media/image31.jpeg"/><Relationship Id="rId37" Type="http://schemas.openxmlformats.org/officeDocument/2006/relationships/image" Target="media/image30.jpeg"/><Relationship Id="rId36" Type="http://schemas.openxmlformats.org/officeDocument/2006/relationships/image" Target="media/image29.jpeg"/><Relationship Id="rId35" Type="http://schemas.openxmlformats.org/officeDocument/2006/relationships/image" Target="media/image28.jpeg"/><Relationship Id="rId34" Type="http://schemas.openxmlformats.org/officeDocument/2006/relationships/image" Target="media/image27.jpeg"/><Relationship Id="rId33" Type="http://schemas.openxmlformats.org/officeDocument/2006/relationships/image" Target="media/image26.jpeg"/><Relationship Id="rId32" Type="http://schemas.openxmlformats.org/officeDocument/2006/relationships/image" Target="media/image25.jpeg"/><Relationship Id="rId31" Type="http://schemas.openxmlformats.org/officeDocument/2006/relationships/image" Target="media/image24.jpeg"/><Relationship Id="rId30" Type="http://schemas.openxmlformats.org/officeDocument/2006/relationships/image" Target="media/image23.jpeg"/><Relationship Id="rId3" Type="http://schemas.openxmlformats.org/officeDocument/2006/relationships/footnotes" Target="footnotes.xml"/><Relationship Id="rId29" Type="http://schemas.openxmlformats.org/officeDocument/2006/relationships/image" Target="media/image22.jpeg"/><Relationship Id="rId28" Type="http://schemas.openxmlformats.org/officeDocument/2006/relationships/image" Target="media/image21.jpeg"/><Relationship Id="rId27" Type="http://schemas.openxmlformats.org/officeDocument/2006/relationships/image" Target="media/image20.jpeg"/><Relationship Id="rId26" Type="http://schemas.openxmlformats.org/officeDocument/2006/relationships/image" Target="media/image19.jpeg"/><Relationship Id="rId25" Type="http://schemas.openxmlformats.org/officeDocument/2006/relationships/image" Target="media/image18.jpeg"/><Relationship Id="rId24" Type="http://schemas.openxmlformats.org/officeDocument/2006/relationships/image" Target="media/image17.jpeg"/><Relationship Id="rId23" Type="http://schemas.openxmlformats.org/officeDocument/2006/relationships/image" Target="media/image16.jpeg"/><Relationship Id="rId22" Type="http://schemas.openxmlformats.org/officeDocument/2006/relationships/image" Target="media/image15.jpeg"/><Relationship Id="rId21" Type="http://schemas.openxmlformats.org/officeDocument/2006/relationships/image" Target="media/image14.jpeg"/><Relationship Id="rId20" Type="http://schemas.openxmlformats.org/officeDocument/2006/relationships/image" Target="media/image13.jpeg"/><Relationship Id="rId2" Type="http://schemas.openxmlformats.org/officeDocument/2006/relationships/settings" Target="settings.xml"/><Relationship Id="rId19" Type="http://schemas.openxmlformats.org/officeDocument/2006/relationships/image" Target="media/image12.jpe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png"/><Relationship Id="rId13" Type="http://schemas.openxmlformats.org/officeDocument/2006/relationships/image" Target="media/image6.jpeg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\Library\Containers\com.kingsoft.wpsoffice.mac\Data\D:\2019-2020&#23398;&#24180;&#24230;&#31532;&#20108;&#23398;&#26399;&#29677;&#32423;&#21488;&#36134;\A1-&#29677;&#32423;&#31649;&#29702;\B3&#23478;&#38271;&#24037;&#20316;\&#29677;&#32423;&#21160;&#24577;\file:\localhost\Users\apple\Library\Containers\com.microsoft.Word\Data\Library\Caches\TM10002072\&#37266;&#30446;&#30340;&#27714;&#32844;&#20449;.dotx" TargetMode="Externa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醒目的求职信.dotx</Template>
  <Pages>5</Pages>
  <Words>302</Words>
  <Characters>341</Characters>
  <Lines>33</Lines>
  <Paragraphs>9</Paragraphs>
  <TotalTime>16</TotalTime>
  <ScaleCrop>false</ScaleCrop>
  <LinksUpToDate>false</LinksUpToDate>
  <CharactersWithSpaces>476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2019-12-24T16:30:00Z</dcterms:created>
  <dc:creator>Microsoft Office 用户</dc:creator>
  <cp:lastModifiedBy>高睿</cp:lastModifiedBy>
  <dcterms:modified xsi:type="dcterms:W3CDTF">2022-02-23T08:34:15Z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86948D81F5D645F6A1944E6F5FDBD8FC</vt:lpwstr>
  </property>
</Properties>
</file>