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14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bookmarkStart w:id="0" w:name="_GoBack"/>
      <w:bookmarkEnd w:id="0"/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一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给朋友的一封信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33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请假3人。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color w:val="000000"/>
          <w:sz w:val="21"/>
          <w:szCs w:val="24"/>
          <w:lang w:val="en-US" w:eastAsia="zh-CN"/>
        </w:rPr>
        <w:t>今日签到反馈</w:t>
      </w: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：</w:t>
      </w:r>
    </w:p>
    <w:p>
      <w:pPr>
        <w:numPr>
          <w:ilvl w:val="0"/>
          <w:numId w:val="0"/>
        </w:numPr>
        <w:ind w:firstLine="21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今天是开学的第一天，小朋友们的签到情况怎么样了呢？我们一起来看一看。</w:t>
      </w:r>
    </w:p>
    <w:p>
      <w:pPr>
        <w:numPr>
          <w:ilvl w:val="0"/>
          <w:numId w:val="4"/>
        </w:numPr>
        <w:ind w:firstLine="210" w:firstLineChars="1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已经签到了的小朋友有：沈昀、吴诗悦、王彦馨、刘智馨、李玗菡、高梦瑶、张丞芮、刘夏晨曦、董雨桐、张常裕、颜欣樾、占晗、王一一、苏子默、梁宸、牛嘉禾、刘德馨、陈劢恩、徐梓轩、贲逸阳、赵皓晨、安俊承、候潇然。</w:t>
      </w:r>
    </w:p>
    <w:p>
      <w:pPr>
        <w:numPr>
          <w:ilvl w:val="0"/>
          <w:numId w:val="0"/>
        </w:numPr>
        <w:ind w:firstLine="42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今日没有签到的小朋友们要加油了哦！</w:t>
      </w: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4480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40890" cy="2720975"/>
                  <wp:effectExtent l="0" t="0" r="6985" b="1270"/>
                  <wp:docPr id="9" name="图片 9" descr="6F34DDED98228055F838F323D2A1E4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6F34DDED98228055F838F323D2A1E4A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40890" cy="272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33270" cy="2710815"/>
                  <wp:effectExtent l="0" t="0" r="1905" b="8890"/>
                  <wp:docPr id="10" name="图片 10" descr="8F2127EE775A666486DF3575003271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8F2127EE775A666486DF3575003271F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33270" cy="271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242"/>
        <w:jc w:val="left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元宵节就快到了，为了庆祝元宵节小朋友们提前准备了花灯，那么今天上午我们小朋友们就一起带着自己制作的花灯去“游玩”了幼儿园，让我们一起欣赏一下吧！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8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13" name="图片 13" descr="8869e348eff853dcdf3fe7f59dbb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869e348eff853dcdf3fe7f59dbb86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14" name="图片 14" descr="3d2331dcd3ab97a0ffad48170ad72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d2331dcd3ab97a0ffad48170ad728f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15" name="图片 15" descr="cc5e47b38935a9a21796513fa0561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c5e47b38935a9a21796513fa0561e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firstLine="242"/>
        <w:jc w:val="left"/>
        <w:rPr>
          <w:rFonts w:hint="default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</w:p>
    <w:p>
      <w:pPr>
        <w:pStyle w:val="24"/>
        <w:spacing w:before="0" w:beforeAutospacing="0" w:after="0" w:afterAutospacing="0" w:line="360" w:lineRule="exact"/>
        <w:jc w:val="left"/>
        <w:rPr>
          <w:rFonts w:hint="default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</w:pPr>
      <w:r>
        <w:rPr>
          <w:rFonts w:hint="default" w:ascii="宋体" w:hAnsi="宋体"/>
          <w:color w:val="000000"/>
          <w:sz w:val="21"/>
          <w:szCs w:val="24"/>
          <w:vertAlign w:val="baseli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3712210</wp:posOffset>
            </wp:positionH>
            <wp:positionV relativeFrom="paragraph">
              <wp:posOffset>181610</wp:posOffset>
            </wp:positionV>
            <wp:extent cx="1572895" cy="1179195"/>
            <wp:effectExtent l="0" t="0" r="12065" b="9525"/>
            <wp:wrapTopAndBottom/>
            <wp:docPr id="16" name="图片 16" descr="afcc8c8039d946376aad7f2f81f58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afcc8c8039d946376aad7f2f81f588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color w:val="000000"/>
          <w:sz w:val="21"/>
          <w:szCs w:val="24"/>
          <w:vertAlign w:val="baseli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1454785</wp:posOffset>
            </wp:positionH>
            <wp:positionV relativeFrom="paragraph">
              <wp:posOffset>177800</wp:posOffset>
            </wp:positionV>
            <wp:extent cx="1572895" cy="1179195"/>
            <wp:effectExtent l="0" t="0" r="12065" b="9525"/>
            <wp:wrapTopAndBottom/>
            <wp:docPr id="17" name="图片 17" descr="0b55897c97c3c04e7ee8524de2ff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0b55897c97c3c04e7ee8524de2ff2a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2"/>
          <w:szCs w:val="22"/>
          <w:lang w:val="en-US" w:eastAsia="zh-CN"/>
        </w:rPr>
        <w:t xml:space="preserve">   </w:t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678" w:firstLineChars="300"/>
        <w:jc w:val="left"/>
        <w:rPr>
          <w:rFonts w:hint="default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以下是今日区域游戏及分享的照片：</w:t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</w:p>
    <w:tbl>
      <w:tblPr>
        <w:tblStyle w:val="27"/>
        <w:tblpPr w:leftFromText="180" w:rightFromText="180" w:vertAnchor="text" w:horzAnchor="page" w:tblpXSpec="center" w:tblpY="71"/>
        <w:tblOverlap w:val="never"/>
        <w:tblW w:w="8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4" name="图片 24" descr="87FC003A2054F6125CE0F519923F12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87FC003A2054F6125CE0F519923F12C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9" name="图片 29" descr="49959A18A16BA9C15A59F0E093EE50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49959A18A16BA9C15A59F0E093EE505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30" name="图片 30" descr="DD4277797DD3C00E52FE52092F5A06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DD4277797DD3C00E52FE52092F5A06B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31" name="图片 31" descr="3B5F22B90C4AE665A5161C242E0855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3B5F22B90C4AE665A5161C242E08551E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1" name="图片 21" descr="995F89744F68A91E99C97328E7F7B0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995F89744F68A91E99C97328E7F7B05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2" name="图片 22" descr="F94A3018639617B8A2725A60F8AAB1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F94A3018639617B8A2725A60F8AAB16E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ind w:firstLine="452" w:firstLineChars="20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小朋友们都度过了一个愉快的假期，有小朋友在美工区制作了自己在假期中碰到的好玩的事情--“制作冰墩墩”。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在游戏结束后我们也请了小朋友上来分享自己的游戏。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李玗菡：我先用黑笔画了椭圆形，再画了耳朵涂上了颜色和手，给冰墩墩画了一个打招呼的姿势。给它画了彩色的头盔。为了让它更可爱我画了腮红。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王彦馨：为什么它的手是粉色。（是一个爱心）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刘昕予：它周围有一圈线。（冰晶外壳）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刘德馨：我跟李玗菡想法一样可以用黏土制作冰墩墩。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王彦馨：我想用木头制作。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陈劢恩：我在家里用气球、报纸制作了冰墩墩。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接下来陈劢恩给大家展示了自己制作的冰墩墩并介绍了制作的过程。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/>
        <w:ind w:firstLine="452" w:firstLineChars="200"/>
        <w:jc w:val="both"/>
        <w:rPr>
          <w:rFonts w:hint="default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default" w:ascii="Helvetica Neue" w:hAnsi="Helvetica Neue" w:eastAsia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谈话活动：假期趣事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上午我们一起进行了一节谈话活动：《假期趣事》。寒假生活丰富多彩，在假期里孩子们与家人一起庆祝节日、走亲访友、开心团聚、出去旅游，做自己想做的事情等等。在本次谈话活动当中我们通过小组讨论与个别介绍相结合的方式，与大家一起交流自己在假期中的所见所闻与心理感受。</w:t>
      </w:r>
    </w:p>
    <w:p>
      <w:pPr>
        <w:ind w:firstLine="420" w:firstLineChars="200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谈话活动中，大部分孩子都能够大胆的在集体面前表达自己的想法，但表达语言不够恰当，倾听的习惯还不够，需进一步引导。</w:t>
      </w:r>
    </w:p>
    <w:p>
      <w:pPr>
        <w:ind w:firstLine="420" w:firstLineChars="2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那么在本次活动中养成良好的倾听习惯，乐意与大家分享自己在寒假的趣事；用恰当的语言表达自己在假期中的所见所闻与心理感受的小朋友有：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沈昀、吴诗悦、王彦熙、潘语溪、刘智馨、李玗菡、刘梓琪、仲隽瑶、高梦瑶、孙美琪、朱语彤、张丞芮、刘昕予、刘夏晨曦、董雨桐、张常裕、颜欣樾、眭  汐、占晗、王一一、苏子默、伏峻辉、梁宸、牛嘉禾、刘德馨、徐梓轩、陈劢恩、贲逸阳、张  润、丁贝宁、赵皓晨、侯潇然、安俊承。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2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712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9880" cy="1184910"/>
                  <wp:effectExtent l="0" t="0" r="5080" b="3810"/>
                  <wp:docPr id="20" name="图片 20" descr="9129F9AEBC6EE00D1B175D6AD09AAB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9129F9AEBC6EE00D1B175D6AD09AABFE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</w:pPr>
    </w:p>
    <w:p>
      <w:pPr>
        <w:spacing w:line="360" w:lineRule="exact"/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</w:pPr>
    </w:p>
    <w:p>
      <w:pPr>
        <w:spacing w:line="360" w:lineRule="exact"/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</w:pPr>
    </w:p>
    <w:p>
      <w:pPr>
        <w:spacing w:line="360" w:lineRule="exact"/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</w:pPr>
    </w:p>
    <w:p>
      <w:pPr>
        <w:spacing w:line="360" w:lineRule="exact"/>
        <w:rPr>
          <w:rFonts w:hint="eastAsia" w:ascii="宋体" w:hAnsi="宋体" w:eastAsia="宋体"/>
          <w:b/>
          <w:bCs/>
          <w:sz w:val="24"/>
          <w:szCs w:val="24"/>
          <w:u w:val="single"/>
          <w:lang w:val="en-US" w:eastAsia="zh-CN"/>
        </w:rPr>
      </w:pPr>
    </w:p>
    <w:p>
      <w:pPr>
        <w:spacing w:line="360" w:lineRule="exact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both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今天吃完饭后我们采取了签到的方式来看小朋友们的吃饭速度：吃完饭后就签到一下。</w:t>
      </w: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以下是今日吃饭签到情况，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2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549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92555" cy="1857375"/>
                  <wp:effectExtent l="0" t="0" r="9525" b="1905"/>
                  <wp:docPr id="34" name="图片 34" descr="EB23C71AC7482942CE44AD0E8A467C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EB23C71AC7482942CE44AD0E8A467CDA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5410" cy="1833245"/>
                  <wp:effectExtent l="0" t="0" r="11430" b="10795"/>
                  <wp:docPr id="35" name="图片 35" descr="0FFFE92769DD51466E5E426DF7C97C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0FFFE92769DD51466E5E426DF7C97C8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410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06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240" w:firstLineChars="1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各位家长，今日上延时班。放学时间为4:45。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ADE5D"/>
    <w:multiLevelType w:val="singleLevel"/>
    <w:tmpl w:val="B10ADE5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3100744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EA74EC"/>
    <w:rsid w:val="096173C6"/>
    <w:rsid w:val="0A0528E4"/>
    <w:rsid w:val="0A70307A"/>
    <w:rsid w:val="0B101835"/>
    <w:rsid w:val="0B1626F7"/>
    <w:rsid w:val="0B313F1B"/>
    <w:rsid w:val="0B356AF8"/>
    <w:rsid w:val="0B6659A6"/>
    <w:rsid w:val="0B9D713D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C65124"/>
    <w:rsid w:val="101C1DE4"/>
    <w:rsid w:val="106D07B3"/>
    <w:rsid w:val="10C244B4"/>
    <w:rsid w:val="1105361F"/>
    <w:rsid w:val="113A65EE"/>
    <w:rsid w:val="11690137"/>
    <w:rsid w:val="11E85D24"/>
    <w:rsid w:val="12AD7AA8"/>
    <w:rsid w:val="13BB4C90"/>
    <w:rsid w:val="146D4CF4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7B15B3"/>
    <w:rsid w:val="1A657DD6"/>
    <w:rsid w:val="1AFE301D"/>
    <w:rsid w:val="1B08181C"/>
    <w:rsid w:val="1B0910F3"/>
    <w:rsid w:val="1B60245B"/>
    <w:rsid w:val="1BFB591F"/>
    <w:rsid w:val="1C2B4F71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6443AB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4B46288"/>
    <w:rsid w:val="250A7333"/>
    <w:rsid w:val="26B0797C"/>
    <w:rsid w:val="26D518A7"/>
    <w:rsid w:val="27327238"/>
    <w:rsid w:val="28714810"/>
    <w:rsid w:val="28865E4C"/>
    <w:rsid w:val="28B20DEC"/>
    <w:rsid w:val="28C21C45"/>
    <w:rsid w:val="28DC7EE0"/>
    <w:rsid w:val="2A3D0E7D"/>
    <w:rsid w:val="2AF44F2A"/>
    <w:rsid w:val="2B1E24C2"/>
    <w:rsid w:val="2B6B2235"/>
    <w:rsid w:val="2B7F355D"/>
    <w:rsid w:val="2C084F71"/>
    <w:rsid w:val="2C980689"/>
    <w:rsid w:val="2CDE1232"/>
    <w:rsid w:val="2E1B13D1"/>
    <w:rsid w:val="2EB43D5F"/>
    <w:rsid w:val="2FAE9454"/>
    <w:rsid w:val="31E10042"/>
    <w:rsid w:val="324A3C1B"/>
    <w:rsid w:val="327242FB"/>
    <w:rsid w:val="32981574"/>
    <w:rsid w:val="33FBE937"/>
    <w:rsid w:val="34411641"/>
    <w:rsid w:val="344C6AD7"/>
    <w:rsid w:val="347B3DE2"/>
    <w:rsid w:val="349D3757"/>
    <w:rsid w:val="352B0F83"/>
    <w:rsid w:val="359E43DC"/>
    <w:rsid w:val="35B801D6"/>
    <w:rsid w:val="35BB5761"/>
    <w:rsid w:val="3676374D"/>
    <w:rsid w:val="374516A9"/>
    <w:rsid w:val="39F1694C"/>
    <w:rsid w:val="3A523D61"/>
    <w:rsid w:val="3A8E2C1A"/>
    <w:rsid w:val="3A981400"/>
    <w:rsid w:val="3AA74AC6"/>
    <w:rsid w:val="3ACF71FE"/>
    <w:rsid w:val="3CFB123B"/>
    <w:rsid w:val="3D4C558F"/>
    <w:rsid w:val="3D595BF0"/>
    <w:rsid w:val="3DCF526B"/>
    <w:rsid w:val="3DFC6157"/>
    <w:rsid w:val="3DFE2204"/>
    <w:rsid w:val="3E666373"/>
    <w:rsid w:val="3E6A34AC"/>
    <w:rsid w:val="40B21110"/>
    <w:rsid w:val="40F90DAC"/>
    <w:rsid w:val="41955718"/>
    <w:rsid w:val="422940ED"/>
    <w:rsid w:val="43035213"/>
    <w:rsid w:val="438547FA"/>
    <w:rsid w:val="44221E3F"/>
    <w:rsid w:val="442B7738"/>
    <w:rsid w:val="452C44FA"/>
    <w:rsid w:val="454845D5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B5A4F24"/>
    <w:rsid w:val="4B6A1EBE"/>
    <w:rsid w:val="4BE035D2"/>
    <w:rsid w:val="4C3F31E0"/>
    <w:rsid w:val="4CA90777"/>
    <w:rsid w:val="4CC7151B"/>
    <w:rsid w:val="4DAF16DC"/>
    <w:rsid w:val="4DDFEE17"/>
    <w:rsid w:val="4E5E4B48"/>
    <w:rsid w:val="4E6349BB"/>
    <w:rsid w:val="4E9F2787"/>
    <w:rsid w:val="4EA5603D"/>
    <w:rsid w:val="4ED816EC"/>
    <w:rsid w:val="4EF628DE"/>
    <w:rsid w:val="4EFA1BB0"/>
    <w:rsid w:val="4FB91FEA"/>
    <w:rsid w:val="4FC71693"/>
    <w:rsid w:val="513636F8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9177F14"/>
    <w:rsid w:val="5941037F"/>
    <w:rsid w:val="59701DD9"/>
    <w:rsid w:val="598024C1"/>
    <w:rsid w:val="5ABC0012"/>
    <w:rsid w:val="5AED1EE4"/>
    <w:rsid w:val="5B155992"/>
    <w:rsid w:val="5B3B9440"/>
    <w:rsid w:val="5B721FB9"/>
    <w:rsid w:val="5BA22237"/>
    <w:rsid w:val="5BC677C6"/>
    <w:rsid w:val="5BDB7A38"/>
    <w:rsid w:val="5C7CAA43"/>
    <w:rsid w:val="5CE967E8"/>
    <w:rsid w:val="5D271111"/>
    <w:rsid w:val="5D2A71CD"/>
    <w:rsid w:val="5D8423A6"/>
    <w:rsid w:val="5D8D7329"/>
    <w:rsid w:val="5DB32ACE"/>
    <w:rsid w:val="5DFC90B7"/>
    <w:rsid w:val="5EFF0866"/>
    <w:rsid w:val="5F0E2CB6"/>
    <w:rsid w:val="5FFC5B10"/>
    <w:rsid w:val="628C289B"/>
    <w:rsid w:val="62994B50"/>
    <w:rsid w:val="62F6339C"/>
    <w:rsid w:val="63224191"/>
    <w:rsid w:val="634E7619"/>
    <w:rsid w:val="6391699C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5E1E5C"/>
    <w:rsid w:val="666F0F37"/>
    <w:rsid w:val="66D448D6"/>
    <w:rsid w:val="66F156DA"/>
    <w:rsid w:val="66F8422E"/>
    <w:rsid w:val="675F4436"/>
    <w:rsid w:val="67610A84"/>
    <w:rsid w:val="67AA6EFB"/>
    <w:rsid w:val="68404579"/>
    <w:rsid w:val="685C6B06"/>
    <w:rsid w:val="69FF205F"/>
    <w:rsid w:val="69FF6993"/>
    <w:rsid w:val="6A5506F6"/>
    <w:rsid w:val="6BD524FD"/>
    <w:rsid w:val="6C295443"/>
    <w:rsid w:val="6C48428D"/>
    <w:rsid w:val="6C611866"/>
    <w:rsid w:val="6D094565"/>
    <w:rsid w:val="6DA725FB"/>
    <w:rsid w:val="6E015FB1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5832F0"/>
    <w:rsid w:val="751B646B"/>
    <w:rsid w:val="75281956"/>
    <w:rsid w:val="75CF64A9"/>
    <w:rsid w:val="763212B9"/>
    <w:rsid w:val="763E06ED"/>
    <w:rsid w:val="76C433F4"/>
    <w:rsid w:val="76F54880"/>
    <w:rsid w:val="78317C5B"/>
    <w:rsid w:val="79146E61"/>
    <w:rsid w:val="792540B7"/>
    <w:rsid w:val="795B265F"/>
    <w:rsid w:val="7A272F4B"/>
    <w:rsid w:val="7A6035C7"/>
    <w:rsid w:val="7A8B49B7"/>
    <w:rsid w:val="7AA33067"/>
    <w:rsid w:val="7AE95F51"/>
    <w:rsid w:val="7AF629E8"/>
    <w:rsid w:val="7B5D74C6"/>
    <w:rsid w:val="7BADAF33"/>
    <w:rsid w:val="7C2E3D5F"/>
    <w:rsid w:val="7CC47C65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1</TotalTime>
  <ScaleCrop>false</ScaleCrop>
  <LinksUpToDate>false</LinksUpToDate>
  <CharactersWithSpaces>476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dcterms:modified xsi:type="dcterms:W3CDTF">2022-02-15T07:36:00Z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86948D81F5D645F6A1944E6F5FDBD8FC</vt:lpwstr>
  </property>
</Properties>
</file>