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</w:p>
    <w:p>
      <w:pPr>
        <w:spacing w:after="0"/>
        <w:jc w:val="center"/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</w:p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t xml:space="preserve">  </w:t>
      </w: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大一班动态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spacing w:val="45"/>
          <w:szCs w:val="18"/>
          <w:lang w:eastAsia="zh-CN"/>
        </w:rPr>
        <w:t>//</w:t>
      </w:r>
      <w:r>
        <w:rPr>
          <w:rFonts w:hint="eastAsia" w:ascii="Times New Roman" w:hAnsi="Times New Roman" w:cs="Times New Roman"/>
          <w:spacing w:val="45"/>
          <w:szCs w:val="18"/>
          <w:lang w:eastAsia="zh-CN"/>
        </w:rPr>
        <w:t>阶段课程</w:t>
      </w:r>
      <w:r>
        <w:rPr>
          <w:rFonts w:hint="eastAsia" w:cs="Times New Roman"/>
          <w:spacing w:val="45"/>
          <w:szCs w:val="18"/>
          <w:lang w:val="en-US" w:eastAsia="zh-CN"/>
        </w:rPr>
        <w:t>六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拥抱冬天</w:t>
      </w:r>
      <w:bookmarkStart w:id="0" w:name="_GoBack"/>
      <w:bookmarkEnd w:id="0"/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</w:t>
      </w:r>
    </w:p>
    <w:p>
      <w:pPr>
        <w:pStyle w:val="37"/>
        <w:ind w:firstLine="241" w:firstLineChars="1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</w:t>
      </w: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7"/>
        <w:ind w:firstLine="480" w:firstLineChars="100"/>
        <w:jc w:val="center"/>
        <w:rPr>
          <w:rStyle w:val="28"/>
          <w:rFonts w:hint="eastAsia" w:eastAsiaTheme="minorEastAsia"/>
          <w:b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  <w:r>
        <w:rPr>
          <w:rFonts w:hint="eastAsia"/>
          <w:color w:val="C19859" w:themeColor="accent6"/>
          <w:sz w:val="48"/>
          <w:szCs w:val="18"/>
          <w:lang w:val="en-US"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”</w:t>
      </w:r>
      <w:r>
        <w:rPr>
          <w:rStyle w:val="28"/>
          <w:b w:val="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b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01  来园情况</w:t>
      </w:r>
      <w:r>
        <w:rPr>
          <w:rStyle w:val="28"/>
          <w:b w:val="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幼儿来园人数：</w:t>
      </w:r>
      <w:r>
        <w:rPr>
          <w:rFonts w:hint="eastAsia" w:ascii="宋体" w:hAnsi="宋体" w:cs="宋体"/>
          <w:color w:val="auto"/>
          <w:sz w:val="21"/>
          <w:szCs w:val="21"/>
          <w:lang w:val="zh-CN" w:eastAsia="zh-CN"/>
        </w:rPr>
        <w:t>今日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来园幼儿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31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人。有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位小朋友身体不适，在家休养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来园情绪：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所有小朋友都能开开心心入园，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真棒！继续保持哦！</w:t>
      </w:r>
    </w:p>
    <w:p>
      <w:pPr>
        <w:ind w:firstLine="420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</w:pPr>
      <w:r>
        <w:rPr>
          <w:rFonts w:hint="eastAsia" w:ascii="宋体" w:hAnsi="宋体" w:eastAsia="宋体" w:cs="宋体"/>
          <w:sz w:val="21"/>
          <w:szCs w:val="21"/>
          <w:lang w:val="zh-CN"/>
        </w:rPr>
        <w:t>3.</w:t>
      </w:r>
      <w:r>
        <w:rPr>
          <w:rFonts w:hint="eastAsia" w:ascii="宋体" w:hAnsi="宋体" w:eastAsia="宋体" w:cs="宋体"/>
          <w:b/>
          <w:bCs/>
          <w:sz w:val="21"/>
          <w:szCs w:val="21"/>
          <w:lang w:val="zh-CN"/>
        </w:rPr>
        <w:t>来园签到</w:t>
      </w:r>
      <w:r>
        <w:rPr>
          <w:rFonts w:hint="eastAsia" w:ascii="宋体" w:hAnsi="宋体" w:eastAsia="宋体" w:cs="宋体"/>
          <w:sz w:val="21"/>
          <w:szCs w:val="21"/>
          <w:lang w:val="zh-CN"/>
        </w:rPr>
        <w:t>：每天早上所有小朋友来园的时候都能够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自主签到。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/>
          <w:color w:val="000000"/>
          <w:sz w:val="21"/>
          <w:szCs w:val="24"/>
          <w:lang w:val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来园物品管理：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今天小朋友们都能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自主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将自己的水杯放在水杯推车上，把自己的物品放在抽屉里。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入园时间管理：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大班小朋友入园时间为8:00</w:t>
      </w:r>
      <w:r>
        <w:rPr>
          <w:rFonts w:hint="default" w:ascii="宋体" w:hAnsi="宋体" w:eastAsia="宋体" w:cs="宋体"/>
          <w:color w:val="auto"/>
          <w:sz w:val="21"/>
          <w:szCs w:val="21"/>
          <w:lang w:val="zh-CN" w:eastAsia="zh-CN"/>
        </w:rPr>
        <w:t>—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8: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20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。今天母芷湉、王彤迟到了哦！天气虽然变冷了，但是也要遵守入园时间哦！</w:t>
      </w:r>
    </w:p>
    <w:p>
      <w:pPr>
        <w:autoSpaceDE w:val="0"/>
        <w:autoSpaceDN w:val="0"/>
        <w:adjustRightInd w:val="0"/>
        <w:jc w:val="center"/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ab/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02 集体活动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我们开展了数学活动：5的第一组加减。5的加减运算是比较抽象的概念。它包括许多算式，幼儿能够理解的是：1+4=5，2+3=5，3+2=5，4+1=5，,5-1=4，5-3=2等等，这几个算式对于幼儿来说是很抽象的。本节活动主要学习5的第一组加减，及1+4=5,4+1=5,5-1=4,5-4=1。本次活动主要是根据物体的某种特征分类计数，在分类计数中理解5的第一组加减法。</w:t>
      </w:r>
    </w:p>
    <w:p>
      <w:pPr>
        <w:widowControl/>
        <w:autoSpaceDE w:val="0"/>
        <w:autoSpaceDN w:val="0"/>
        <w:adjustRightInd w:val="0"/>
        <w:spacing w:after="0" w:line="360" w:lineRule="exact"/>
        <w:ind w:firstLine="420" w:firstLineChars="200"/>
        <w:jc w:val="left"/>
        <w:rPr>
          <w:rFonts w:hint="eastAsia" w:ascii="楷体" w:hAnsi="楷体" w:eastAsia="楷体" w:cs="楷体"/>
          <w:b/>
          <w:bCs w:val="0"/>
          <w:color w:val="333333"/>
          <w:spacing w:val="8"/>
          <w:kern w:val="0"/>
          <w:sz w:val="20"/>
          <w:szCs w:val="20"/>
          <w:vertAlign w:val="baseline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活动中，能用较清楚的语言积极表述并正确完成操作纸的小朋友有：</w:t>
      </w:r>
      <w:r>
        <w:rPr>
          <w:rFonts w:hint="eastAsia" w:ascii="楷体" w:hAnsi="楷体" w:eastAsia="楷体" w:cs="楷体"/>
          <w:b/>
          <w:bCs w:val="0"/>
          <w:color w:val="333333"/>
          <w:spacing w:val="8"/>
          <w:kern w:val="0"/>
          <w:sz w:val="20"/>
          <w:szCs w:val="20"/>
          <w:u w:val="single"/>
          <w:vertAlign w:val="baseline"/>
          <w:lang w:val="en-US" w:eastAsia="zh-CN" w:bidi="ar-SA"/>
        </w:rPr>
        <w:t>赵伊宁，裴琳兮，石彧，凡怡然，朱奕宸，王语曦，李亭亭，徐奕凡，王筱茜，袁艺文，王彤，吴欣瑶，温雅瑄，杨雨诺，李璟晏，申梓涵，葛宇鹏，王天宇，刘梓墨，任书文，李政颖，吴昊霖，李禹诺，张瑞霖，解子威，马钰，谌梓馨，张薏沛，史文琦，金栩苒</w:t>
      </w:r>
      <w:r>
        <w:rPr>
          <w:rFonts w:hint="eastAsia" w:ascii="楷体" w:hAnsi="楷体" w:eastAsia="楷体" w:cs="楷体"/>
          <w:b/>
          <w:bCs w:val="0"/>
          <w:color w:val="333333"/>
          <w:spacing w:val="8"/>
          <w:kern w:val="0"/>
          <w:sz w:val="20"/>
          <w:szCs w:val="20"/>
          <w:vertAlign w:val="baseline"/>
          <w:lang w:val="en-US" w:eastAsia="zh-CN" w:bidi="ar-SA"/>
        </w:rPr>
        <w:t>真棒！</w:t>
      </w:r>
    </w:p>
    <w:p>
      <w:pPr>
        <w:autoSpaceDE w:val="0"/>
        <w:autoSpaceDN w:val="0"/>
        <w:adjustRightInd w:val="0"/>
        <w:spacing w:line="360" w:lineRule="exact"/>
        <w:ind w:firstLine="434" w:firstLineChars="200"/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="楷体" w:hAnsi="楷体" w:eastAsia="楷体" w:cs="楷体"/>
          <w:b/>
          <w:bCs w:val="0"/>
          <w:color w:val="333333"/>
          <w:spacing w:val="8"/>
          <w:kern w:val="0"/>
          <w:sz w:val="20"/>
          <w:szCs w:val="20"/>
          <w:u w:val="single"/>
          <w:vertAlign w:val="baseline"/>
          <w:lang w:val="en-US" w:eastAsia="zh-CN" w:bidi="ar-SA"/>
        </w:rPr>
        <w:t>母芷湉，张宇涵，唐沐辰，李奕阳</w:t>
      </w:r>
      <w:r>
        <w:rPr>
          <w:rFonts w:hint="eastAsia" w:ascii="楷体" w:hAnsi="楷体" w:eastAsia="楷体" w:cs="楷体"/>
          <w:b/>
          <w:bCs w:val="0"/>
          <w:color w:val="333333"/>
          <w:spacing w:val="8"/>
          <w:kern w:val="0"/>
          <w:sz w:val="20"/>
          <w:szCs w:val="20"/>
          <w:vertAlign w:val="baseline"/>
          <w:lang w:val="en-US" w:eastAsia="zh-CN" w:bidi="ar-SA"/>
        </w:rPr>
        <w:t>需要回家继续巩固，继续努力啦！</w:t>
      </w:r>
    </w:p>
    <w:p>
      <w:pPr>
        <w:tabs>
          <w:tab w:val="left" w:pos="1418"/>
        </w:tabs>
        <w:autoSpaceDE w:val="0"/>
        <w:autoSpaceDN w:val="0"/>
        <w:adjustRightInd w:val="0"/>
        <w:jc w:val="left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6" name="图片 2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03  户外活动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7" name="图片 2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Helvetica Neue" w:hAnsi="Helvetica Neue"/>
          <w:b w:val="0"/>
          <w:bCs/>
          <w:color w:val="333333"/>
          <w:spacing w:val="8"/>
          <w:sz w:val="20"/>
          <w:szCs w:val="20"/>
          <w:vertAlign w:val="baseline"/>
          <w:lang w:val="en-US" w:eastAsia="zh-CN"/>
        </w:rPr>
        <w:t>auaaaa</w:t>
      </w:r>
    </w:p>
    <w:p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今天我们出去做了早操，大部分小朋友们都能够坚持认真有力地做操。</w:t>
      </w: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712"/>
        <w:gridCol w:w="2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7815" cy="1176020"/>
                  <wp:effectExtent l="0" t="0" r="13335" b="5080"/>
                  <wp:docPr id="12" name="图片 12" descr="C:\Users\Administrator\Desktop\IMG_6687.JPGIMG_6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\Users\Administrator\Desktop\IMG_6687.JPGIMG_668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7340" cy="1183005"/>
                  <wp:effectExtent l="0" t="0" r="3810" b="17145"/>
                  <wp:docPr id="13" name="图片 13" descr="C:\Users\Administrator\Desktop\IMG_6688.JPGIMG_6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\Users\Administrator\Desktop\IMG_6688.JPGIMG_668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1625" cy="1179195"/>
                  <wp:effectExtent l="0" t="0" r="9525" b="1905"/>
                  <wp:docPr id="19" name="图片 19" descr="C:\Users\Administrator\Desktop\IMG_6689.JPGIMG_6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\Users\Administrator\Desktop\IMG_6689.JPGIMG_668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17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吴欣瑶做操认真，小手小脚摆动有力，能够不同手同脚地摆动。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jc w:val="center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李奕阳、申梓涵、李禹诺的动作幅度较小，需要继续努力哦！</w:t>
      </w:r>
    </w:p>
    <w:p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天气渐渐转冷，跳绳活动也如期而至。今天我们又去玩跳绳啦！</w:t>
      </w:r>
    </w:p>
    <w:tbl>
      <w:tblPr>
        <w:tblStyle w:val="2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712"/>
        <w:gridCol w:w="2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8450" cy="1176020"/>
                  <wp:effectExtent l="0" t="0" r="1270" b="12700"/>
                  <wp:docPr id="7" name="图片 7" descr="D:\Users\Desktop\新建文件夹\IMG_5406.JPGIMG_5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:\Users\Desktop\新建文件夹\IMG_5406.JPGIMG_540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7340" cy="1183005"/>
                  <wp:effectExtent l="0" t="0" r="7620" b="5715"/>
                  <wp:docPr id="28" name="图片 28" descr="D:\Users\Desktop\新建文件夹\IMG_5408.JPGIMG_5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D:\Users\Desktop\新建文件夹\IMG_5408.JPGIMG_540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40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72895" cy="1179195"/>
                  <wp:effectExtent l="0" t="0" r="12065" b="9525"/>
                  <wp:docPr id="29" name="图片 29" descr="D:\Users\Desktop\新建文件夹\IMG_5401.JPGIMG_5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D:\Users\Desktop\新建文件夹\IMG_5401.JPGIMG_540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895" cy="117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both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7815" cy="1176020"/>
                  <wp:effectExtent l="0" t="0" r="1905" b="12700"/>
                  <wp:docPr id="15" name="图片 15" descr="D:\Users\Desktop\新建文件夹\IMG_5407.JPGIMG_5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D:\Users\Desktop\新建文件夹\IMG_5407.JPGIMG_540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7815" cy="1176020"/>
                  <wp:effectExtent l="0" t="0" r="1905" b="12700"/>
                  <wp:docPr id="16" name="图片 16" descr="D:\Users\Desktop\新建文件夹\IMG_5404.JPGIMG_5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D:\Users\Desktop\新建文件夹\IMG_5404.JPGIMG_540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2" w:type="dxa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Helvetica Neue" w:hAnsi="Helvetica Neue"/>
                <w:b w:val="0"/>
                <w:bCs/>
                <w:color w:val="333333"/>
                <w:spacing w:val="8"/>
                <w:sz w:val="20"/>
                <w:szCs w:val="20"/>
                <w:vertAlign w:val="baseline"/>
                <w:lang w:val="en-US" w:eastAsia="zh-CN"/>
              </w:rPr>
              <w:drawing>
                <wp:inline distT="0" distB="0" distL="114300" distR="114300">
                  <wp:extent cx="1567815" cy="1175385"/>
                  <wp:effectExtent l="0" t="0" r="1905" b="13335"/>
                  <wp:docPr id="17" name="图片 17" descr="D:\Users\Desktop\新建文件夹\IMG_5357.JPGIMG_5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D:\Users\Desktop\新建文件夹\IMG_5357.JPGIMG_535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815" cy="1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autoSpaceDE w:val="0"/>
        <w:autoSpaceDN w:val="0"/>
        <w:adjustRightInd w:val="0"/>
        <w:spacing w:after="0" w:line="360" w:lineRule="exac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已经学会连跳的小朋友有葛宇鹏、李亭亭、唐沐辰，王语曦，张瑞霖，史文琦，申梓涵在家里已经练习过，已经学会了连跳。其他小朋友还需要继续努力哦！</w:t>
      </w:r>
    </w:p>
    <w:p>
      <w:pPr>
        <w:numPr>
          <w:ilvl w:val="0"/>
          <w:numId w:val="0"/>
        </w:numPr>
        <w:autoSpaceDE w:val="0"/>
        <w:autoSpaceDN w:val="0"/>
        <w:adjustRightInd w:val="0"/>
        <w:jc w:val="both"/>
        <w:rPr>
          <w:rFonts w:hint="default" w:ascii="Helvetica Neue" w:hAnsi="Helvetica Neue"/>
          <w:b w:val="0"/>
          <w:bCs/>
          <w:color w:val="333333"/>
          <w:spacing w:val="8"/>
          <w:sz w:val="20"/>
          <w:szCs w:val="20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23" name="图片 23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04 生活活动 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4" name="图片 2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1.午餐情况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今天吃的是青菜炒蘑菇，三色虾仁和豆腐汤。大部分小朋友都能够吃完自己盛的饭菜。今天凡怡然自主盛饭盛得较少，吃得较少。</w:t>
      </w:r>
    </w:p>
    <w:p>
      <w:pPr>
        <w:numPr>
          <w:ilvl w:val="0"/>
          <w:numId w:val="4"/>
        </w:numPr>
        <w:autoSpaceDE w:val="0"/>
        <w:autoSpaceDN w:val="0"/>
        <w:adjustRightInd w:val="0"/>
        <w:spacing w:line="360" w:lineRule="exact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午睡情况</w:t>
      </w:r>
    </w:p>
    <w:p>
      <w:pPr>
        <w:numPr>
          <w:ilvl w:val="0"/>
          <w:numId w:val="4"/>
        </w:numPr>
        <w:autoSpaceDE w:val="0"/>
        <w:autoSpaceDN w:val="0"/>
        <w:adjustRightInd w:val="0"/>
        <w:spacing w:line="360" w:lineRule="exact"/>
        <w:ind w:firstLine="420" w:firstLineChars="200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今日未睡的小朋友有：李禹诺，徐奕凡、温雅瑄、李璟晏、李奕阳、张瑞霖。午睡能够养足精神来参加下午的活动，所以在家也要养成午睡的习惯哦。</w:t>
      </w:r>
    </w:p>
    <w:p>
      <w:pPr>
        <w:autoSpaceDE w:val="0"/>
        <w:autoSpaceDN w:val="0"/>
        <w:adjustRightInd w:val="0"/>
        <w:spacing w:line="240" w:lineRule="auto"/>
        <w:ind w:firstLine="420" w:firstLineChars="200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drawing>
          <wp:inline distT="0" distB="0" distL="114300" distR="114300">
            <wp:extent cx="2026920" cy="1520190"/>
            <wp:effectExtent l="0" t="0" r="0" b="3810"/>
            <wp:docPr id="6" name="图片 6" descr="D:\Users\Desktop\新建文件夹\IMG_5868.JPGIMG_5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\Users\Desktop\新建文件夹\IMG_5868.JPGIMG_5868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152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</w:pPr>
    </w:p>
    <w:p>
      <w:pPr>
        <w:jc w:val="center"/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/>
          <w:color w:val="404040" w:themeColor="text1" w:themeTint="BF"/>
          <w:sz w:val="22"/>
          <w:szCs w:val="22"/>
          <w:lang w:val="en-US" w:eastAsia="zh-CN"/>
          <w14:textFill>
            <w14:solidFill>
              <w14:schemeClr w14:val="tx1">
                <w14:lumMod w14:val="75000"/>
                <w14:lumOff w14:val="25000"/>
              </w14:schemeClr>
            </w14:solidFill>
          </w14:textFill>
        </w:rPr>
        <w:t xml:space="preserve">   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8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05  温馨提示 </w:t>
      </w:r>
      <w:r>
        <w:rPr>
          <w:rStyle w:val="28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textAlignment w:val="top"/>
        <w:rPr>
          <w:rFonts w:ascii="Helvetica Neue" w:hAnsi="Helvetica Neue" w:cs="Times New Roman"/>
          <w:i w:val="0"/>
          <w:iCs w:val="0"/>
          <w:color w:val="F07F09" w:themeColor="accent1"/>
          <w:spacing w:val="120"/>
          <w:sz w:val="24"/>
          <w:szCs w:val="24"/>
          <w:lang w:eastAsia="zh-CN"/>
          <w14:textFill>
            <w14:solidFill>
              <w14:schemeClr w14:val="accent1"/>
            </w14:solidFill>
          </w14:textFill>
        </w:rPr>
      </w:pPr>
    </w:p>
    <w:p>
      <w:pPr>
        <w:autoSpaceDE w:val="0"/>
        <w:autoSpaceDN w:val="0"/>
        <w:adjustRightInd w:val="0"/>
        <w:spacing w:line="360" w:lineRule="exact"/>
        <w:ind w:firstLine="480" w:firstLineChars="200"/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1.今天星期五不上延时班，所有小朋友3点50分放学，大家准时来接哦～</w:t>
      </w:r>
    </w:p>
    <w:p>
      <w:pPr>
        <w:autoSpaceDE w:val="0"/>
        <w:autoSpaceDN w:val="0"/>
        <w:adjustRightInd w:val="0"/>
        <w:spacing w:line="360" w:lineRule="exact"/>
        <w:ind w:firstLine="480" w:firstLineChars="200"/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2.周末天气晴朗，适合晒晒被子</w:t>
      </w:r>
      <w:r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drawing>
          <wp:inline distT="0" distB="0" distL="114300" distR="114300">
            <wp:extent cx="219075" cy="219075"/>
            <wp:effectExtent l="0" t="0" r="9525" b="9525"/>
            <wp:docPr id="8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595959" w:themeColor="text1" w:themeTint="A6"/>
          <w:sz w:val="24"/>
          <w:szCs w:val="24"/>
          <w:lang w:val="en-US"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不需要带被子回家的在群里说一声。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0" w:right="794" w:bottom="1440" w:left="888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NumberOnly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NumberOnly">
    <w:panose1 w:val="020B0500000000000000"/>
    <w:charset w:val="00"/>
    <w:family w:val="auto"/>
    <w:pitch w:val="default"/>
    <w:sig w:usb0="8000002F" w:usb1="10000048" w:usb2="00000000" w:usb3="00000000" w:csb0="00000111" w:csb1="4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0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4B0CBE"/>
    <w:multiLevelType w:val="singleLevel"/>
    <w:tmpl w:val="8A4B0CBE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3">
    <w:nsid w:val="3FCA93A6"/>
    <w:multiLevelType w:val="singleLevel"/>
    <w:tmpl w:val="3FCA93A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19"/>
    <w:rsid w:val="00001A52"/>
    <w:rsid w:val="000137C0"/>
    <w:rsid w:val="00054652"/>
    <w:rsid w:val="0006079A"/>
    <w:rsid w:val="00066E67"/>
    <w:rsid w:val="0007247B"/>
    <w:rsid w:val="000808A4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B3C72"/>
    <w:rsid w:val="00FE64EA"/>
    <w:rsid w:val="041A3535"/>
    <w:rsid w:val="04390FDD"/>
    <w:rsid w:val="04E91869"/>
    <w:rsid w:val="05700666"/>
    <w:rsid w:val="05D303BE"/>
    <w:rsid w:val="062A3A3B"/>
    <w:rsid w:val="06606AF8"/>
    <w:rsid w:val="06677045"/>
    <w:rsid w:val="06C05321"/>
    <w:rsid w:val="07190276"/>
    <w:rsid w:val="07647923"/>
    <w:rsid w:val="07B93F81"/>
    <w:rsid w:val="07E9532C"/>
    <w:rsid w:val="0869530C"/>
    <w:rsid w:val="08EA74EC"/>
    <w:rsid w:val="093D0052"/>
    <w:rsid w:val="096173C6"/>
    <w:rsid w:val="0A01576D"/>
    <w:rsid w:val="0A0528E4"/>
    <w:rsid w:val="0B101835"/>
    <w:rsid w:val="0B6659A6"/>
    <w:rsid w:val="0C550A02"/>
    <w:rsid w:val="0C85516C"/>
    <w:rsid w:val="0C8F3651"/>
    <w:rsid w:val="0D745EB7"/>
    <w:rsid w:val="0DE1400C"/>
    <w:rsid w:val="0E573889"/>
    <w:rsid w:val="0E65383A"/>
    <w:rsid w:val="0F0C578A"/>
    <w:rsid w:val="0F411DD8"/>
    <w:rsid w:val="0FE223BF"/>
    <w:rsid w:val="105D5CD6"/>
    <w:rsid w:val="10C244B4"/>
    <w:rsid w:val="1105361F"/>
    <w:rsid w:val="121E0096"/>
    <w:rsid w:val="12AD7AA8"/>
    <w:rsid w:val="13B0018C"/>
    <w:rsid w:val="13BB4C90"/>
    <w:rsid w:val="146D4CF4"/>
    <w:rsid w:val="154D28B1"/>
    <w:rsid w:val="1592109E"/>
    <w:rsid w:val="17413DF3"/>
    <w:rsid w:val="174C1401"/>
    <w:rsid w:val="179B0F02"/>
    <w:rsid w:val="190C34C2"/>
    <w:rsid w:val="19215DB7"/>
    <w:rsid w:val="197B15B3"/>
    <w:rsid w:val="1A657DD6"/>
    <w:rsid w:val="1C2B4F71"/>
    <w:rsid w:val="1D620C3A"/>
    <w:rsid w:val="1F433298"/>
    <w:rsid w:val="1FB24C1D"/>
    <w:rsid w:val="1FCE4F8F"/>
    <w:rsid w:val="20D437E4"/>
    <w:rsid w:val="20F131A1"/>
    <w:rsid w:val="21571324"/>
    <w:rsid w:val="215E0FE1"/>
    <w:rsid w:val="217F21D3"/>
    <w:rsid w:val="21DE280E"/>
    <w:rsid w:val="226C280C"/>
    <w:rsid w:val="22F3666C"/>
    <w:rsid w:val="232932BF"/>
    <w:rsid w:val="233E2389"/>
    <w:rsid w:val="235D622C"/>
    <w:rsid w:val="248751B3"/>
    <w:rsid w:val="24B46288"/>
    <w:rsid w:val="250A7333"/>
    <w:rsid w:val="25611FB0"/>
    <w:rsid w:val="26B0797C"/>
    <w:rsid w:val="26D518A7"/>
    <w:rsid w:val="26EB3431"/>
    <w:rsid w:val="28714810"/>
    <w:rsid w:val="28865E4C"/>
    <w:rsid w:val="28C21C45"/>
    <w:rsid w:val="29522C0F"/>
    <w:rsid w:val="2A5A066E"/>
    <w:rsid w:val="2B7F355D"/>
    <w:rsid w:val="2C084F71"/>
    <w:rsid w:val="2C6220D4"/>
    <w:rsid w:val="2C980689"/>
    <w:rsid w:val="2CDE1232"/>
    <w:rsid w:val="2DDD3FC1"/>
    <w:rsid w:val="2E3B31FB"/>
    <w:rsid w:val="2EB43D5F"/>
    <w:rsid w:val="2EE715FC"/>
    <w:rsid w:val="2F2D326E"/>
    <w:rsid w:val="31E10042"/>
    <w:rsid w:val="324A3C1B"/>
    <w:rsid w:val="328E031F"/>
    <w:rsid w:val="33B552E2"/>
    <w:rsid w:val="344C6AD7"/>
    <w:rsid w:val="349D3757"/>
    <w:rsid w:val="352B0F83"/>
    <w:rsid w:val="359E43DC"/>
    <w:rsid w:val="35B801D6"/>
    <w:rsid w:val="363A115B"/>
    <w:rsid w:val="364E50C7"/>
    <w:rsid w:val="37205F31"/>
    <w:rsid w:val="375D2959"/>
    <w:rsid w:val="37AF1A72"/>
    <w:rsid w:val="381425D6"/>
    <w:rsid w:val="38891928"/>
    <w:rsid w:val="38CF61D9"/>
    <w:rsid w:val="39C11A3E"/>
    <w:rsid w:val="3A8E2C1A"/>
    <w:rsid w:val="3ACF71FE"/>
    <w:rsid w:val="3BDC187E"/>
    <w:rsid w:val="3D595BF0"/>
    <w:rsid w:val="3D820D0B"/>
    <w:rsid w:val="3DFC6157"/>
    <w:rsid w:val="3E666373"/>
    <w:rsid w:val="40A52824"/>
    <w:rsid w:val="40B21110"/>
    <w:rsid w:val="40F90DAC"/>
    <w:rsid w:val="42C7750A"/>
    <w:rsid w:val="43035213"/>
    <w:rsid w:val="43C57AC2"/>
    <w:rsid w:val="442B7738"/>
    <w:rsid w:val="447550D7"/>
    <w:rsid w:val="463E4C17"/>
    <w:rsid w:val="464962C9"/>
    <w:rsid w:val="466F6125"/>
    <w:rsid w:val="46CE05D2"/>
    <w:rsid w:val="46CF3523"/>
    <w:rsid w:val="470A5F8E"/>
    <w:rsid w:val="47622AE4"/>
    <w:rsid w:val="4819736E"/>
    <w:rsid w:val="4890196B"/>
    <w:rsid w:val="48E85976"/>
    <w:rsid w:val="4A5725FB"/>
    <w:rsid w:val="4B493C93"/>
    <w:rsid w:val="4BE035D2"/>
    <w:rsid w:val="4C4372A0"/>
    <w:rsid w:val="4CA90777"/>
    <w:rsid w:val="4CC7151B"/>
    <w:rsid w:val="4DF67951"/>
    <w:rsid w:val="4E5E4B48"/>
    <w:rsid w:val="4EA5603D"/>
    <w:rsid w:val="4EFA1BB0"/>
    <w:rsid w:val="4FE776CD"/>
    <w:rsid w:val="506960D2"/>
    <w:rsid w:val="513636F8"/>
    <w:rsid w:val="51692224"/>
    <w:rsid w:val="529E23C5"/>
    <w:rsid w:val="52FC01A2"/>
    <w:rsid w:val="55662FCA"/>
    <w:rsid w:val="56650960"/>
    <w:rsid w:val="568231D1"/>
    <w:rsid w:val="571573BB"/>
    <w:rsid w:val="5752020D"/>
    <w:rsid w:val="57B56823"/>
    <w:rsid w:val="58654A5B"/>
    <w:rsid w:val="59177F14"/>
    <w:rsid w:val="59701DD9"/>
    <w:rsid w:val="5ABC0012"/>
    <w:rsid w:val="5B394FE8"/>
    <w:rsid w:val="5B721FB9"/>
    <w:rsid w:val="5BA22237"/>
    <w:rsid w:val="5BC677C6"/>
    <w:rsid w:val="5BDB7A38"/>
    <w:rsid w:val="5CE967E8"/>
    <w:rsid w:val="5D646339"/>
    <w:rsid w:val="5D8D7329"/>
    <w:rsid w:val="5F0E2CB6"/>
    <w:rsid w:val="5FC87A86"/>
    <w:rsid w:val="5FFC5B10"/>
    <w:rsid w:val="618408A0"/>
    <w:rsid w:val="61E46F99"/>
    <w:rsid w:val="628C289B"/>
    <w:rsid w:val="643C74D4"/>
    <w:rsid w:val="6528366A"/>
    <w:rsid w:val="655219CF"/>
    <w:rsid w:val="65B25229"/>
    <w:rsid w:val="65BA6ED7"/>
    <w:rsid w:val="666F0F37"/>
    <w:rsid w:val="66A4559C"/>
    <w:rsid w:val="66F8422E"/>
    <w:rsid w:val="68404579"/>
    <w:rsid w:val="69CA40FD"/>
    <w:rsid w:val="69FF205F"/>
    <w:rsid w:val="6A405A0C"/>
    <w:rsid w:val="6A5506F6"/>
    <w:rsid w:val="6CE54F3A"/>
    <w:rsid w:val="6D094565"/>
    <w:rsid w:val="6E015FB1"/>
    <w:rsid w:val="6E8E6D18"/>
    <w:rsid w:val="6EC87ECA"/>
    <w:rsid w:val="6ED6505F"/>
    <w:rsid w:val="6EE87DF0"/>
    <w:rsid w:val="6F986A4D"/>
    <w:rsid w:val="70F6046D"/>
    <w:rsid w:val="71EE30A5"/>
    <w:rsid w:val="72120633"/>
    <w:rsid w:val="72381269"/>
    <w:rsid w:val="723E69EA"/>
    <w:rsid w:val="73606027"/>
    <w:rsid w:val="7365789F"/>
    <w:rsid w:val="73D02E4D"/>
    <w:rsid w:val="74321AD4"/>
    <w:rsid w:val="75281956"/>
    <w:rsid w:val="75CF64A9"/>
    <w:rsid w:val="764D28C1"/>
    <w:rsid w:val="76A6030D"/>
    <w:rsid w:val="78317C5B"/>
    <w:rsid w:val="79146E61"/>
    <w:rsid w:val="792540B7"/>
    <w:rsid w:val="7A272F4B"/>
    <w:rsid w:val="7A8B49B7"/>
    <w:rsid w:val="7A8E3857"/>
    <w:rsid w:val="7AF65B89"/>
    <w:rsid w:val="7B5A67BC"/>
    <w:rsid w:val="7B5D74C6"/>
    <w:rsid w:val="7C2E3D5F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2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6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2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3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4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5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1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1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4">
    <w:name w:val="Title"/>
    <w:basedOn w:val="1"/>
    <w:link w:val="48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6">
    <w:name w:val="Table Grid"/>
    <w:basedOn w:val="25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8">
    <w:name w:val="Strong"/>
    <w:basedOn w:val="2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29">
    <w:name w:val="Emphasis"/>
    <w:basedOn w:val="27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0">
    <w:name w:val="Hyperlink"/>
    <w:basedOn w:val="27"/>
    <w:semiHidden/>
    <w:unhideWhenUsed/>
    <w:qFormat/>
    <w:uiPriority w:val="99"/>
    <w:rPr>
      <w:color w:val="0000FF"/>
      <w:u w:val="single"/>
    </w:rPr>
  </w:style>
  <w:style w:type="character" w:customStyle="1" w:styleId="31">
    <w:name w:val="Book Title"/>
    <w:basedOn w:val="27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2">
    <w:name w:val="结束语字符"/>
    <w:basedOn w:val="27"/>
    <w:link w:val="16"/>
    <w:qFormat/>
    <w:uiPriority w:val="5"/>
    <w:rPr>
      <w:rFonts w:eastAsiaTheme="minorEastAsia"/>
      <w:bCs/>
      <w:szCs w:val="18"/>
    </w:rPr>
  </w:style>
  <w:style w:type="character" w:customStyle="1" w:styleId="33">
    <w:name w:val="签名字符"/>
    <w:basedOn w:val="27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4">
    <w:name w:val="日期字符"/>
    <w:basedOn w:val="27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页脚字符"/>
    <w:basedOn w:val="27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6">
    <w:name w:val="称呼字符"/>
    <w:basedOn w:val="27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7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8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9">
    <w:name w:val="标题 1字符"/>
    <w:basedOn w:val="27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0">
    <w:name w:val="Intense Emphasis"/>
    <w:basedOn w:val="27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1">
    <w:name w:val="Intense Quote"/>
    <w:basedOn w:val="1"/>
    <w:next w:val="1"/>
    <w:link w:val="42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明显引用字符"/>
    <w:basedOn w:val="27"/>
    <w:link w:val="41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Intense Reference"/>
    <w:basedOn w:val="27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4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5">
    <w:name w:val="Placeholder Text"/>
    <w:basedOn w:val="27"/>
    <w:semiHidden/>
    <w:qFormat/>
    <w:uiPriority w:val="99"/>
    <w:rPr>
      <w:color w:val="808080"/>
    </w:rPr>
  </w:style>
  <w:style w:type="paragraph" w:styleId="46">
    <w:name w:val="Quote"/>
    <w:basedOn w:val="1"/>
    <w:next w:val="1"/>
    <w:link w:val="47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7">
    <w:name w:val="引用字符"/>
    <w:basedOn w:val="27"/>
    <w:link w:val="46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8">
    <w:name w:val="标题字符"/>
    <w:basedOn w:val="27"/>
    <w:link w:val="24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Subtle Emphasis"/>
    <w:basedOn w:val="27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Reference"/>
    <w:basedOn w:val="27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副标题字符"/>
    <w:basedOn w:val="27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标题 2字符"/>
    <w:basedOn w:val="27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3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4">
    <w:name w:val="标题 3字符"/>
    <w:basedOn w:val="27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5">
    <w:name w:val="标题 4字符"/>
    <w:basedOn w:val="27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6">
    <w:name w:val="标题 5字符"/>
    <w:basedOn w:val="27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7">
    <w:name w:val="标题 6字符"/>
    <w:basedOn w:val="27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7字符"/>
    <w:basedOn w:val="27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8字符"/>
    <w:basedOn w:val="27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0">
    <w:name w:val="标题 9字符"/>
    <w:basedOn w:val="27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1">
    <w:name w:val="页眉字符"/>
    <w:basedOn w:val="27"/>
    <w:link w:val="21"/>
    <w:qFormat/>
    <w:uiPriority w:val="99"/>
  </w:style>
  <w:style w:type="table" w:customStyle="1" w:styleId="62">
    <w:name w:val="Grid Table 1 Light Accent 4"/>
    <w:basedOn w:val="25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">
    <w:name w:val="Grid Table 1 Light Accent 5"/>
    <w:basedOn w:val="25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6 Colorful Accent 5"/>
    <w:basedOn w:val="25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5">
    <w:name w:val="Grid Table 6 Colorful Accent 1"/>
    <w:basedOn w:val="25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6">
    <w:name w:val="apple-converted-space"/>
    <w:basedOn w:val="27"/>
    <w:qFormat/>
    <w:uiPriority w:val="0"/>
  </w:style>
  <w:style w:type="table" w:customStyle="1" w:styleId="67">
    <w:name w:val="Plain Table 1"/>
    <w:basedOn w:val="25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8">
    <w:name w:val="网格表 4 - 强调文字颜色 11"/>
    <w:basedOn w:val="25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69">
    <w:name w:val="Grid Table 4 Accent 2"/>
    <w:basedOn w:val="25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0">
    <w:name w:val="Grid Table 4 Accent 1"/>
    <w:basedOn w:val="25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1">
    <w:name w:val="Grid Table 6 Colorful Accent 2"/>
    <w:basedOn w:val="25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2">
    <w:name w:val="pl"/>
    <w:basedOn w:val="27"/>
    <w:qFormat/>
    <w:uiPriority w:val="0"/>
  </w:style>
  <w:style w:type="table" w:customStyle="1" w:styleId="73">
    <w:name w:val="Grid Table 6 Colorful Accent 4"/>
    <w:basedOn w:val="25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4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5">
    <w:name w:val="bjh-strong"/>
    <w:basedOn w:val="27"/>
    <w:qFormat/>
    <w:uiPriority w:val="0"/>
  </w:style>
  <w:style w:type="character" w:customStyle="1" w:styleId="76">
    <w:name w:val="bjh-p"/>
    <w:basedOn w:val="27"/>
    <w:qFormat/>
    <w:uiPriority w:val="0"/>
  </w:style>
  <w:style w:type="paragraph" w:customStyle="1" w:styleId="77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019-2020&#23398;&#24180;&#24230;&#31532;&#20108;&#23398;&#26399;&#29677;&#32423;&#21488;&#36134;\A1-&#29677;&#32423;&#31649;&#29702;\B3&#23478;&#38271;&#24037;&#20316;\&#29677;&#32423;&#21160;&#24577;\file:\localhost\Users\apple\Library\Containers\com.microsoft.Word\Data\Library\Caches\TM10002072\&#37266;&#30446;&#30340;&#27714;&#32844;&#20449;.dotx" TargetMode="Externa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302</Words>
  <Characters>341</Characters>
  <Lines>33</Lines>
  <Paragraphs>9</Paragraphs>
  <TotalTime>1</TotalTime>
  <ScaleCrop>false</ScaleCrop>
  <LinksUpToDate>false</LinksUpToDate>
  <CharactersWithSpaces>476</CharactersWithSpaces>
  <Application>WPS Office_11.1.0.11035_F1E327BC-269C-435d-A152-05C5408002CA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2019-12-24T08:30:00Z</dcterms:created>
  <dc:creator>Microsoft Office 用户</dc:creator>
  <cp:lastModifiedBy>车行天下</cp:lastModifiedBy>
  <cp:lastPrinted>2021-12-01T06:28:00Z</cp:lastPrinted>
  <dcterms:modified xsi:type="dcterms:W3CDTF">2022-01-11T08:23:01Z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C077C6EC443C47E1A000270A5D97352B</vt:lpwstr>
  </property>
</Properties>
</file>