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大一班动态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9</w:t>
      </w:r>
      <w:bookmarkStart w:id="0" w:name="_GoBack"/>
      <w:bookmarkEnd w:id="0"/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eastAsia="zh-CN"/>
        </w:rPr>
        <w:t>四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星辰大海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7"/>
        <w:ind w:firstLine="241" w:firstLineChars="1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7"/>
        <w:ind w:firstLine="480" w:firstLineChars="100"/>
        <w:jc w:val="center"/>
        <w:rPr>
          <w:rStyle w:val="28"/>
          <w:rFonts w:hint="eastAsia" w:eastAsiaTheme="minorEastAsia"/>
          <w:b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C19859" w:themeColor="accent6"/>
          <w:sz w:val="48"/>
          <w:szCs w:val="18"/>
          <w:lang w:val="en-US"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”</w:t>
      </w:r>
      <w:r>
        <w:rPr>
          <w:rStyle w:val="28"/>
          <w:b w:val="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b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01  来园情况</w:t>
      </w:r>
      <w:r>
        <w:rPr>
          <w:rStyle w:val="28"/>
          <w:b w:val="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幼儿来园人数：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zh-CN" w:eastAsia="zh-CN"/>
        </w:rPr>
        <w:t>今日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来园幼儿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35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人。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来园情绪：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所有小朋友都能开开心心入园，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真棒！继续保持哦！</w:t>
      </w:r>
    </w:p>
    <w:p>
      <w:pPr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3.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来园签到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：每天早上所有小朋友来园的时候都能够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自主签到。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/>
          <w:color w:val="000000"/>
          <w:sz w:val="21"/>
          <w:szCs w:val="24"/>
          <w:lang w:val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来园物品管理：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今天小朋友们都能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自主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将自己的水杯放在水杯推车上，把自己的物品放在抽屉里。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入园时间管理：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大班小朋友入园时间为8:00</w:t>
      </w:r>
      <w:r>
        <w:rPr>
          <w:rFonts w:hint="default" w:ascii="宋体" w:hAnsi="宋体" w:eastAsia="宋体" w:cs="宋体"/>
          <w:color w:val="auto"/>
          <w:sz w:val="21"/>
          <w:szCs w:val="21"/>
          <w:lang w:val="zh-CN" w:eastAsia="zh-CN"/>
        </w:rPr>
        <w:t>—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8: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，希望大家继续保持哦</w:t>
      </w:r>
    </w:p>
    <w:p>
      <w:pPr>
        <w:tabs>
          <w:tab w:val="left" w:pos="1418"/>
        </w:tabs>
        <w:autoSpaceDE w:val="0"/>
        <w:autoSpaceDN w:val="0"/>
        <w:adjustRightInd w:val="0"/>
        <w:jc w:val="left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ab/>
      </w:r>
    </w:p>
    <w:p>
      <w:pPr>
        <w:autoSpaceDE w:val="0"/>
        <w:autoSpaceDN w:val="0"/>
        <w:adjustRightInd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02  户外游戏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7" name="图片 2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Helvetica Neue" w:hAnsi="Helvetica Neue"/>
          <w:b w:val="0"/>
          <w:bCs/>
          <w:color w:val="333333"/>
          <w:spacing w:val="8"/>
          <w:sz w:val="20"/>
          <w:szCs w:val="20"/>
          <w:vertAlign w:val="baseline"/>
          <w:lang w:val="en-US" w:eastAsia="zh-CN"/>
        </w:rPr>
        <w:t>auaaaa</w:t>
      </w:r>
    </w:p>
    <w:p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今天我们出去做了早操，大部分小朋友们都能够坚持认真有力地做操。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712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8450" cy="1176655"/>
                  <wp:effectExtent l="0" t="0" r="12700" b="4445"/>
                  <wp:docPr id="7" name="图片 7" descr="C:\Users\Administrator\Desktop\3D97324ACBE01FEBB1E07CAD22EF6CAF.png3D97324ACBE01FEBB1E07CAD22EF6C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Administrator\Desktop\3D97324ACBE01FEBB1E07CAD22EF6CAF.png3D97324ACBE01FEBB1E07CAD22EF6CAF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7340" cy="1183005"/>
                  <wp:effectExtent l="0" t="0" r="7620" b="5715"/>
                  <wp:docPr id="28" name="图片 28" descr="C:\Users\Administrator\Desktop\67AE79EEA125E524C874BFC623E4D2C2.png67AE79EEA125E524C874BFC623E4D2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C:\Users\Administrator\Desktop\67AE79EEA125E524C874BFC623E4D2C2.png67AE79EEA125E524C874BFC623E4D2C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2895" cy="1179830"/>
                  <wp:effectExtent l="0" t="0" r="8255" b="1270"/>
                  <wp:docPr id="29" name="图片 29" descr="C:\Users\Administrator\Desktop\292ACD4C9550ECFF730D8C581D02442B.png292ACD4C9550ECFF730D8C581D0244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C:\Users\Administrator\Desktop\292ACD4C9550ECFF730D8C581D02442B.png292ACD4C9550ECFF730D8C581D02442B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117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王彤做操认真，小手小脚摆动有力，能够不同手同脚地摆动。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杨雨诺、申梓涵的动作幅度较小，需要继续努力哦！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4"/>
        </w:num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今天我们的户外活动是跳绳，活动中，小朋友们的表现怎么样呢？让我们来看一看吧！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712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8450" cy="1176020"/>
                  <wp:effectExtent l="0" t="0" r="12700" b="5080"/>
                  <wp:docPr id="8" name="图片 8" descr="C:\Users\Administrator\Desktop\11965FE1C309FDF0E33E84630396F030.png11965FE1C309FDF0E33E84630396F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Administrator\Desktop\11965FE1C309FDF0E33E84630396F030.png11965FE1C309FDF0E33E84630396F03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7340" cy="1183005"/>
                  <wp:effectExtent l="0" t="0" r="7620" b="5715"/>
                  <wp:docPr id="9" name="图片 9" descr="C:\Users\Administrator\Desktop\0DF1FF3138D7B828532CA2D6A6099AC4.png0DF1FF3138D7B828532CA2D6A6099A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\Users\Administrator\Desktop\0DF1FF3138D7B828532CA2D6A6099AC4.png0DF1FF3138D7B828532CA2D6A6099AC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                                 </w:t>
            </w: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2895" cy="1179195"/>
                  <wp:effectExtent l="0" t="0" r="8255" b="1905"/>
                  <wp:docPr id="12" name="图片 12" descr="C:\Users\Administrator\Desktop\55AA5297B1B3C2BCD4D106BA34789E1E.png55AA5297B1B3C2BCD4D106BA34789E1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Administrator\Desktop\55AA5297B1B3C2BCD4D106BA34789E1E.png55AA5297B1B3C2BCD4D106BA34789E1E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widowControl/>
        <w:autoSpaceDE w:val="0"/>
        <w:autoSpaceDN w:val="0"/>
        <w:adjustRightInd w:val="0"/>
        <w:spacing w:after="0" w:line="360" w:lineRule="exact"/>
        <w:ind w:firstLine="840" w:firstLineChars="400"/>
        <w:jc w:val="left"/>
        <w:rPr>
          <w:rFonts w:hint="default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vertAlign w:val="baseline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vertAlign w:val="baseline"/>
          <w:lang w:val="en-US" w:eastAsia="zh-CN" w:bidi="ar-SA"/>
        </w:rPr>
        <w:t>目前已经有很多小朋友学会了跳绳，今天有进步的是张意沛、吴昊霖、刘子墨、葛宇鹏，他们从原来的一个都没有会，加上练习现在能连续跳3、4个了呢。其他还没会的小朋友要继续加油练习呀，马上我们就要进行跳绳比赛了，希望你们都会有好的成果。</w:t>
      </w:r>
    </w:p>
    <w:p>
      <w:pPr>
        <w:pStyle w:val="37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 集体活动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13" name="图片 1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30" w:firstLineChars="3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今天我们的集体活动是科学《植物过冬》。</w:t>
      </w:r>
      <w:r>
        <w:rPr>
          <w:rFonts w:hint="eastAsia" w:ascii="宋体" w:hAnsi="宋体" w:eastAsia="宋体" w:cs="宋体"/>
          <w:sz w:val="21"/>
          <w:szCs w:val="21"/>
        </w:rPr>
        <w:t>这是一节认知类的科学活动，在平时的生活中，孩子经常可以看到有环卫工人在为大树涂上颜料，这就是植物的一种过冬方式，动物过冬的方式有用落叶方法过冬 、 用种子方法过冬、 用蜡质膜或油脂过冬、用根过冬、用幼苗过冬。本次活动的重难点是树木的过冬方式，由于这方面的内容知识性较强，相对来说比较枯燥，如果用说教的方式幼儿肯定难以理解。因此在讲解落叶过冬的方法时，通过观看直观形象的多媒体课件激发幼儿兴趣，让幼儿自己去发现，去讨论，从而得出结论。本活动通过丰富的图文讲解及生动有趣的课堂活动，让幼儿全面了解有关动植物过冬的科学知识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活动中李禹诺、李璟晏、吴昊霖、王彤知道一些常规的植物知识，并积极发言。</w:t>
      </w:r>
    </w:p>
    <w:p>
      <w:pPr>
        <w:rPr>
          <w:rFonts w:hint="default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default" w:ascii="Helvetica Neue" w:hAnsi="Helvetica Neue"/>
          <w:b w:val="0"/>
          <w:bCs/>
          <w:color w:val="333333"/>
          <w:spacing w:val="8"/>
          <w:sz w:val="20"/>
          <w:szCs w:val="20"/>
          <w:lang w:val="en-US" w:eastAsia="zh-CN"/>
        </w:rPr>
      </w:pPr>
    </w:p>
    <w:p>
      <w:pPr>
        <w:pStyle w:val="37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 区域游戏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80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805"/>
        </w:tabs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今天，我们开展了区域游戏活动，活动中，小朋友们的表现怎么样呢？我们一起来看一看吧！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1560"/>
        <w:gridCol w:w="1152"/>
        <w:gridCol w:w="1560"/>
        <w:gridCol w:w="1152"/>
        <w:gridCol w:w="1560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Before w:val="1"/>
          <w:wBefore w:w="1152" w:type="dxa"/>
          <w:jc w:val="center"/>
        </w:trPr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8450" cy="1176655"/>
                  <wp:effectExtent l="0" t="0" r="12700" b="4445"/>
                  <wp:docPr id="2" name="图片 2" descr="C:\Users\Administrator\Desktop\1A455D4296C2EB5DF2C57D68DDFDED26.png1A455D4296C2EB5DF2C57D68DDFDE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1A455D4296C2EB5DF2C57D68DDFDED26.png1A455D4296C2EB5DF2C57D68DDFDED2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5435" cy="1181100"/>
                  <wp:effectExtent l="0" t="0" r="5715" b="0"/>
                  <wp:docPr id="4" name="图片 4" descr="C:\Users\Administrator\Desktop\617D3F571B8FD26987CCA8CE1833D333.png617D3F571B8FD26987CCA8CE1833D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Administrator\Desktop\617D3F571B8FD26987CCA8CE1833D333.png617D3F571B8FD26987CCA8CE1833D33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5435" cy="1181735"/>
                  <wp:effectExtent l="0" t="0" r="5715" b="18415"/>
                  <wp:docPr id="10" name="图片 10" descr="C:\Users\Administrator\Desktop\DA4D17BC3079A51B78C572FD40833B46.pngDA4D17BC3079A51B78C572FD40833B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Administrator\Desktop\DA4D17BC3079A51B78C572FD40833B46.pngDA4D17BC3079A51B78C572FD40833B4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52" w:type="dxa"/>
          <w:jc w:val="center"/>
        </w:trPr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8450" cy="1176020"/>
                  <wp:effectExtent l="0" t="0" r="12700" b="5080"/>
                  <wp:docPr id="18" name="图片 18" descr="C:\Users\Administrator\Desktop\854600C931D19BC50925C39931E5CBB8.png854600C931D19BC50925C39931E5CB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\Users\Administrator\Desktop\854600C931D19BC50925C39931E5CBB8.png854600C931D19BC50925C39931E5CBB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4800" cy="1181100"/>
                  <wp:effectExtent l="0" t="0" r="6350" b="0"/>
                  <wp:docPr id="19" name="图片 19" descr="C:\Users\Administrator\Desktop\2A4117BB2755E292F0E96C12B7349395.png2A4117BB2755E292F0E96C12B7349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\Users\Administrator\Desktop\2A4117BB2755E292F0E96C12B7349395.png2A4117BB2755E292F0E96C12B734939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8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gridSpan w:val="2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5435" cy="1181735"/>
                  <wp:effectExtent l="0" t="0" r="5715" b="18415"/>
                  <wp:docPr id="20" name="图片 20" descr="C:\Users\Administrator\Desktop\66FC2A7AE5254A771CCDAEC96254F135.png66FC2A7AE5254A771CCDAEC96254F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\Users\Administrator\Desktop\66FC2A7AE5254A771CCDAEC96254F135.png66FC2A7AE5254A771CCDAEC96254F13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葛宇鹏今天玩了硬币滴水，他知道及时记录哦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凡怡然、母芷湉、赵伊宁在阅读区一起玩故事盒子讲故事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马鈺、赵伊宁在玩纸牌建构，不过她今天搭打不够高要继续努力呀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刘子墨、唐沐辰在玩过山车。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谌梓馨，凡怡然、王彤、母芷湉、史文琦运用了美工区的不同材料在游戏。赵伊宁在用超轻黏土做小花插到花瓶里。母芷湉做了纸盘小人画。袁艺文做了立体的秋天的树林。石彧画了公主们开心的一天。</w:t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23" name="图片 2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04 生活活动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4" name="图片 2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1.午餐情况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进入大班后，小朋友都能自己盛饭盛菜。今天吃的是百叶卷肉和香菇炒青菜。每个小朋友都能够吃完自己盛的饭菜。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2.午睡情况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今天没有午睡的小朋友有：王天宇。其他小朋友都能够自主入睡。</w:t>
      </w:r>
    </w:p>
    <w:p>
      <w:pPr>
        <w:jc w:val="center"/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</w:p>
    <w:p>
      <w:pPr>
        <w:jc w:val="center"/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05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textAlignment w:val="top"/>
        <w:rPr>
          <w:rFonts w:ascii="Helvetica Neue" w:hAnsi="Helvetica Neue" w:cs="Times New Roman"/>
          <w:i w:val="0"/>
          <w:iCs w:val="0"/>
          <w:color w:val="F07F09" w:themeColor="accent1"/>
          <w:spacing w:val="120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  <w:r>
        <w:rPr>
          <w:rFonts w:ascii="MS Mincho" w:hAnsi="MS Mincho" w:eastAsia="MS Mincho" w:cs="MS Mincho"/>
          <w:b/>
          <w:i w:val="0"/>
          <w:iCs w:val="0"/>
          <w:color w:val="9A743A" w:themeColor="accent6" w:themeShade="BF"/>
          <w:spacing w:val="15"/>
          <w:sz w:val="30"/>
          <w:szCs w:val="30"/>
          <w:lang w:eastAsia="zh-CN"/>
        </w:rPr>
        <w:t>/</w:t>
      </w:r>
    </w:p>
    <w:p>
      <w:pPr>
        <w:autoSpaceDE w:val="0"/>
        <w:autoSpaceDN w:val="0"/>
        <w:adjustRightInd w:val="0"/>
        <w:spacing w:line="360" w:lineRule="exact"/>
        <w:ind w:firstLine="480" w:firstLineChars="200"/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天气越来越冷了，孩子们也都穿的漂亮的外套把自己武装起来了。但是家长们却忽略了个小细节，就是咱们宝贝们脚上的小袜子。“袜子小朋友”呢，既然温暖了小朋友的脚丫子，咱们是不是为了答谢它，也经常换洗一下，也让他干干净净的呢！而干净小袜子不仅利于孩子的健康，还会让孩子更自信！同时咱们家长也能给幼儿灌输——讲卫生的文明行为，文明是一种品质，是一种修养，是一种受人尊敬并被大家广泛推崇的行为。可以终身受用的！所以请家长朋友们，即使在出汗少的季节，也要经常给幼儿换洗小袜子！</w:t>
      </w:r>
    </w:p>
    <w:p>
      <w:pPr>
        <w:pStyle w:val="23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240" w:hanging="240" w:hangingChars="100"/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0" w:right="794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8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panose1 w:val="020B0604020202020204"/>
    <w:charset w:val="00"/>
    <w:family w:val="swiss"/>
    <w:pitch w:val="default"/>
    <w:sig w:usb0="01000007" w:usb1="00000002" w:usb2="00000000" w:usb3="00000000" w:csb0="00010001" w:csb1="00000000"/>
  </w:font>
  <w:font w:name="Helvetica Neue">
    <w:altName w:val="NumberOnly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444075"/>
    <w:multiLevelType w:val="singleLevel"/>
    <w:tmpl w:val="83444075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8A4B0CBE"/>
    <w:multiLevelType w:val="singleLevel"/>
    <w:tmpl w:val="8A4B0CBE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3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B3C72"/>
    <w:rsid w:val="00FE64EA"/>
    <w:rsid w:val="041A3535"/>
    <w:rsid w:val="04390FDD"/>
    <w:rsid w:val="05700666"/>
    <w:rsid w:val="062A3A3B"/>
    <w:rsid w:val="06606AF8"/>
    <w:rsid w:val="06677045"/>
    <w:rsid w:val="07190276"/>
    <w:rsid w:val="07647923"/>
    <w:rsid w:val="07B93F81"/>
    <w:rsid w:val="07E9532C"/>
    <w:rsid w:val="0869530C"/>
    <w:rsid w:val="08EA74EC"/>
    <w:rsid w:val="093D0052"/>
    <w:rsid w:val="096173C6"/>
    <w:rsid w:val="0A0528E4"/>
    <w:rsid w:val="0B101835"/>
    <w:rsid w:val="0B6659A6"/>
    <w:rsid w:val="0C550A02"/>
    <w:rsid w:val="0C85516C"/>
    <w:rsid w:val="0C8F3651"/>
    <w:rsid w:val="0D745EB7"/>
    <w:rsid w:val="0DE1400C"/>
    <w:rsid w:val="0E573889"/>
    <w:rsid w:val="0E65383A"/>
    <w:rsid w:val="0F0C578A"/>
    <w:rsid w:val="0F411DD8"/>
    <w:rsid w:val="10C244B4"/>
    <w:rsid w:val="1105361F"/>
    <w:rsid w:val="12AD7AA8"/>
    <w:rsid w:val="13B0018C"/>
    <w:rsid w:val="13BB4C90"/>
    <w:rsid w:val="146D4CF4"/>
    <w:rsid w:val="154D28B1"/>
    <w:rsid w:val="1592109E"/>
    <w:rsid w:val="17413DF3"/>
    <w:rsid w:val="174C1401"/>
    <w:rsid w:val="179B0F02"/>
    <w:rsid w:val="190C34C2"/>
    <w:rsid w:val="19215DB7"/>
    <w:rsid w:val="197B15B3"/>
    <w:rsid w:val="1A657DD6"/>
    <w:rsid w:val="1C2B4F71"/>
    <w:rsid w:val="1D620C3A"/>
    <w:rsid w:val="1F433298"/>
    <w:rsid w:val="1FB24C1D"/>
    <w:rsid w:val="1FCE4F8F"/>
    <w:rsid w:val="20D437E4"/>
    <w:rsid w:val="20F131A1"/>
    <w:rsid w:val="21571324"/>
    <w:rsid w:val="215E0FE1"/>
    <w:rsid w:val="21DE280E"/>
    <w:rsid w:val="226C280C"/>
    <w:rsid w:val="22F3666C"/>
    <w:rsid w:val="232932BF"/>
    <w:rsid w:val="233E2389"/>
    <w:rsid w:val="235D622C"/>
    <w:rsid w:val="24B46288"/>
    <w:rsid w:val="250A7333"/>
    <w:rsid w:val="25611FB0"/>
    <w:rsid w:val="26B0797C"/>
    <w:rsid w:val="26D518A7"/>
    <w:rsid w:val="28714810"/>
    <w:rsid w:val="28865E4C"/>
    <w:rsid w:val="28AE283E"/>
    <w:rsid w:val="28C21C45"/>
    <w:rsid w:val="29522C0F"/>
    <w:rsid w:val="2B7F355D"/>
    <w:rsid w:val="2C084F71"/>
    <w:rsid w:val="2C6220D4"/>
    <w:rsid w:val="2C980689"/>
    <w:rsid w:val="2CDE1232"/>
    <w:rsid w:val="2E3B31FB"/>
    <w:rsid w:val="2EB43D5F"/>
    <w:rsid w:val="31E10042"/>
    <w:rsid w:val="324A3C1B"/>
    <w:rsid w:val="33B552E2"/>
    <w:rsid w:val="344C6AD7"/>
    <w:rsid w:val="349D3757"/>
    <w:rsid w:val="352B0F83"/>
    <w:rsid w:val="359E43DC"/>
    <w:rsid w:val="35B801D6"/>
    <w:rsid w:val="375D2959"/>
    <w:rsid w:val="37AF1A72"/>
    <w:rsid w:val="38891928"/>
    <w:rsid w:val="38CF61D9"/>
    <w:rsid w:val="3A8E2C1A"/>
    <w:rsid w:val="3ACF71FE"/>
    <w:rsid w:val="3D595BF0"/>
    <w:rsid w:val="3D820D0B"/>
    <w:rsid w:val="3DFC6157"/>
    <w:rsid w:val="3E666373"/>
    <w:rsid w:val="40B21110"/>
    <w:rsid w:val="40F90DAC"/>
    <w:rsid w:val="43035213"/>
    <w:rsid w:val="442B7738"/>
    <w:rsid w:val="447550D7"/>
    <w:rsid w:val="463E4C17"/>
    <w:rsid w:val="464962C9"/>
    <w:rsid w:val="466F6125"/>
    <w:rsid w:val="46CE05D2"/>
    <w:rsid w:val="47622AE4"/>
    <w:rsid w:val="4819736E"/>
    <w:rsid w:val="48E85976"/>
    <w:rsid w:val="4A5725FB"/>
    <w:rsid w:val="4BE035D2"/>
    <w:rsid w:val="4CA90777"/>
    <w:rsid w:val="4CC7151B"/>
    <w:rsid w:val="4E5E4B48"/>
    <w:rsid w:val="4EA5603D"/>
    <w:rsid w:val="4EFA1BB0"/>
    <w:rsid w:val="4FDF5B39"/>
    <w:rsid w:val="506960D2"/>
    <w:rsid w:val="513636F8"/>
    <w:rsid w:val="51692224"/>
    <w:rsid w:val="529E23C5"/>
    <w:rsid w:val="55662FCA"/>
    <w:rsid w:val="568231D1"/>
    <w:rsid w:val="571573BB"/>
    <w:rsid w:val="5752020D"/>
    <w:rsid w:val="59177F14"/>
    <w:rsid w:val="59701DD9"/>
    <w:rsid w:val="5ABC0012"/>
    <w:rsid w:val="5B721FB9"/>
    <w:rsid w:val="5BA22237"/>
    <w:rsid w:val="5BC677C6"/>
    <w:rsid w:val="5BDB7A38"/>
    <w:rsid w:val="5CE967E8"/>
    <w:rsid w:val="5D646339"/>
    <w:rsid w:val="5D8D7329"/>
    <w:rsid w:val="5F0E2CB6"/>
    <w:rsid w:val="5FFC5B10"/>
    <w:rsid w:val="618408A0"/>
    <w:rsid w:val="628C289B"/>
    <w:rsid w:val="64D83AA8"/>
    <w:rsid w:val="6528366A"/>
    <w:rsid w:val="655219CF"/>
    <w:rsid w:val="65B25229"/>
    <w:rsid w:val="65BA6ED7"/>
    <w:rsid w:val="666F0F37"/>
    <w:rsid w:val="66A4559C"/>
    <w:rsid w:val="66F8422E"/>
    <w:rsid w:val="68404579"/>
    <w:rsid w:val="69FF205F"/>
    <w:rsid w:val="6A405A0C"/>
    <w:rsid w:val="6A5506F6"/>
    <w:rsid w:val="6CE54F3A"/>
    <w:rsid w:val="6D094565"/>
    <w:rsid w:val="6E015FB1"/>
    <w:rsid w:val="6EC87ECA"/>
    <w:rsid w:val="6ED6505F"/>
    <w:rsid w:val="6EE87DF0"/>
    <w:rsid w:val="6F986A4D"/>
    <w:rsid w:val="70F6046D"/>
    <w:rsid w:val="71EE30A5"/>
    <w:rsid w:val="72120633"/>
    <w:rsid w:val="72381269"/>
    <w:rsid w:val="723E69EA"/>
    <w:rsid w:val="7365789F"/>
    <w:rsid w:val="73D02E4D"/>
    <w:rsid w:val="74321AD4"/>
    <w:rsid w:val="75281956"/>
    <w:rsid w:val="75CF64A9"/>
    <w:rsid w:val="75E905D5"/>
    <w:rsid w:val="76A6030D"/>
    <w:rsid w:val="78317C5B"/>
    <w:rsid w:val="79146E61"/>
    <w:rsid w:val="792540B7"/>
    <w:rsid w:val="7A272F4B"/>
    <w:rsid w:val="7A8B49B7"/>
    <w:rsid w:val="7B5D74C6"/>
    <w:rsid w:val="7B927049"/>
    <w:rsid w:val="7C2E3D5F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semiHidden/>
    <w:unhideWhenUsed/>
    <w:qFormat/>
    <w:uiPriority w:val="99"/>
    <w:rPr>
      <w:color w:val="0000FF"/>
      <w:u w:val="single"/>
    </w:rPr>
  </w:style>
  <w:style w:type="character" w:customStyle="1" w:styleId="31">
    <w:name w:val="Book Title"/>
    <w:basedOn w:val="27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Intense Emphasis"/>
    <w:basedOn w:val="27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1">
    <w:name w:val="Intense Quote"/>
    <w:basedOn w:val="1"/>
    <w:next w:val="1"/>
    <w:link w:val="42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Intense Reference"/>
    <w:basedOn w:val="27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5">
    <w:name w:val="Placeholder Text"/>
    <w:basedOn w:val="27"/>
    <w:semiHidden/>
    <w:qFormat/>
    <w:uiPriority w:val="99"/>
    <w:rPr>
      <w:color w:val="808080"/>
    </w:rPr>
  </w:style>
  <w:style w:type="paragraph" w:styleId="46">
    <w:name w:val="Quote"/>
    <w:basedOn w:val="1"/>
    <w:next w:val="1"/>
    <w:link w:val="47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Subtle Emphasis"/>
    <w:basedOn w:val="27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Reference"/>
    <w:basedOn w:val="27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4">
    <w:name w:val="标题 3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字符"/>
    <w:basedOn w:val="27"/>
    <w:link w:val="21"/>
    <w:qFormat/>
    <w:uiPriority w:val="99"/>
  </w:style>
  <w:style w:type="table" w:customStyle="1" w:styleId="62">
    <w:name w:val="Grid Table 1 Light Accent 4"/>
    <w:basedOn w:val="25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Grid Table 1 Light Accent 5"/>
    <w:basedOn w:val="25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6 Colorful Accent 5"/>
    <w:basedOn w:val="25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Grid Table 6 Colorful Accent 1"/>
    <w:basedOn w:val="25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Plain Table 1"/>
    <w:basedOn w:val="25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Grid Table 4 Accent 2"/>
    <w:basedOn w:val="25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Grid Table 4 Accent 1"/>
    <w:basedOn w:val="25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Grid Table 6 Colorful Accent 2"/>
    <w:basedOn w:val="25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Grid Table 6 Colorful Accent 4"/>
    <w:basedOn w:val="25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8.pn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302</Words>
  <Characters>341</Characters>
  <Lines>33</Lines>
  <Paragraphs>9</Paragraphs>
  <TotalTime>3</TotalTime>
  <ScaleCrop>false</ScaleCrop>
  <LinksUpToDate>false</LinksUpToDate>
  <CharactersWithSpaces>476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车行天下</cp:lastModifiedBy>
  <cp:lastPrinted>2021-09-30T10:52:00Z</cp:lastPrinted>
  <dcterms:modified xsi:type="dcterms:W3CDTF">2021-12-20T11:21:15Z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F5A3E33B2C554A2194B262DFCE24F4C1</vt:lpwstr>
  </property>
</Properties>
</file>