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大一班动态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29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四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航空筑梦，星辰大海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7"/>
        <w:ind w:firstLine="241" w:firstLineChars="1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7"/>
        <w:ind w:firstLine="480" w:firstLineChars="100"/>
        <w:jc w:val="center"/>
        <w:rPr>
          <w:rStyle w:val="28"/>
          <w:rFonts w:hint="eastAsia" w:eastAsiaTheme="minorEastAsia"/>
          <w:b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C19859" w:themeColor="accent6"/>
          <w:sz w:val="48"/>
          <w:szCs w:val="18"/>
          <w:lang w:val="en-US"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”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b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01  来园情况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幼儿来园人数：</w:t>
      </w:r>
      <w:r>
        <w:rPr>
          <w:rFonts w:hint="eastAsia" w:ascii="宋体" w:hAnsi="宋体" w:cs="宋体"/>
          <w:color w:val="auto"/>
          <w:sz w:val="21"/>
          <w:szCs w:val="21"/>
          <w:lang w:val="zh-CN" w:eastAsia="zh-CN"/>
        </w:rPr>
        <w:t>今日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来园幼儿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34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来园情绪：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所有小朋友都能开开心心入园，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真棒！继续保持哦！</w:t>
      </w:r>
    </w:p>
    <w:p>
      <w:pPr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3.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来园签到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：每天早上所有小朋友来园的时候都能够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自主签到。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/>
          <w:color w:val="000000"/>
          <w:sz w:val="21"/>
          <w:szCs w:val="24"/>
          <w:lang w:val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来园物品管理：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今天小朋友们都能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自主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将自己的水杯放在水杯推车上，把自己的物品放在抽屉里。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入园时间管理：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大班小朋友入园时间为8:00</w:t>
      </w:r>
      <w:r>
        <w:rPr>
          <w:rFonts w:hint="default" w:ascii="宋体" w:hAnsi="宋体" w:eastAsia="宋体" w:cs="宋体"/>
          <w:color w:val="auto"/>
          <w:sz w:val="21"/>
          <w:szCs w:val="21"/>
          <w:lang w:val="zh-CN" w:eastAsia="zh-CN"/>
        </w:rPr>
        <w:t>—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8: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。</w:t>
      </w:r>
    </w:p>
    <w:p>
      <w:pPr>
        <w:tabs>
          <w:tab w:val="left" w:pos="1418"/>
        </w:tabs>
        <w:autoSpaceDE w:val="0"/>
        <w:autoSpaceDN w:val="0"/>
        <w:adjustRightInd w:val="0"/>
        <w:jc w:val="left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ab/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/>
          <w:b w:val="0"/>
          <w:bCs/>
          <w:color w:val="333333"/>
          <w:spacing w:val="8"/>
          <w:sz w:val="20"/>
          <w:szCs w:val="20"/>
          <w:vertAlign w:val="baseline"/>
          <w:lang w:val="en-US" w:eastAsia="zh-CN"/>
        </w:rPr>
        <w:t>auaaaa</w:t>
      </w:r>
    </w:p>
    <w:p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天气渐渐转冷，跳绳活动也如期而至。今天我们又去玩跳绳啦！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020"/>
                  <wp:effectExtent l="0" t="0" r="1270" b="12700"/>
                  <wp:docPr id="7" name="图片 7" descr="D:\Users\Desktop\新建文件夹\IMG_5406.JPGIMG_5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\Users\Desktop\新建文件夹\IMG_5406.JPGIMG_540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28" name="图片 28" descr="D:\Users\Desktop\新建文件夹\IMG_5408.JPGIMG_5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D:\Users\Desktop\新建文件夹\IMG_5408.JPGIMG_540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12065" b="9525"/>
                  <wp:docPr id="29" name="图片 29" descr="D:\Users\Desktop\新建文件夹\IMG_5401.JPGIMG_5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D:\Users\Desktop\新建文件夹\IMG_5401.JPGIMG_540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15" name="图片 15" descr="D:\Users\Desktop\新建文件夹\IMG_5407.JPGIMG_5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\Users\Desktop\新建文件夹\IMG_5407.JPGIMG_540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16" name="图片 16" descr="D:\Users\Desktop\新建文件夹\IMG_5404.JPGIMG_5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:\Users\Desktop\新建文件夹\IMG_5404.JPGIMG_54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5385"/>
                  <wp:effectExtent l="0" t="0" r="1905" b="13335"/>
                  <wp:docPr id="17" name="图片 17" descr="D:\Users\Desktop\新建文件夹\IMG_5357.JPGIMG_5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\Users\Desktop\新建文件夹\IMG_5357.JPGIMG_535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今天在户外练习跳绳时，葛宇鹏、李亭亭、唐沐辰，王语曦，张瑞霖，史文琦，申梓涵在家里已经练习过，已经学会了连跳。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其他小朋友还需要继续努力哦！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Helvetica Neue" w:hAnsi="Helvetica Neue"/>
          <w:b w:val="0"/>
          <w:bCs/>
          <w:color w:val="333333"/>
          <w:spacing w:val="8"/>
          <w:sz w:val="20"/>
          <w:szCs w:val="20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03 生活活动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1.午餐情况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进入大班后，小朋友都能自己盛饭盛菜。今天吃的是清炒大白菜，红烧肉和紫菜鸡蛋汤。大部分小朋友都能够吃完自己盛的饭菜。今天在11点40还没吃完的小朋友有：李禹诺。2.午睡情况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今天没有午睡的小朋友有：李禹诺，王天宇，徐奕凡，温雅瑄。其他小朋友都能够自主入睡。</w:t>
      </w: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04 集体活动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开展了数学活动：5的分合。数的分解与组成实质涉及的是一个整体与部分的关系，数的组成真正关系到的是数的加法。5的分为种类有许多，但是目前，幼儿能理解并且记录的5的分解与组成有1和4，2和3，3和2,4和1这四种情况。本次活动主要通过分雪花片、分点卡等活动让幼儿在操作中学习感知5的分解与组成，同时可以发现简单又不重复分的方法。</w:t>
      </w:r>
    </w:p>
    <w:p>
      <w:pPr>
        <w:widowControl/>
        <w:autoSpaceDE w:val="0"/>
        <w:autoSpaceDN w:val="0"/>
        <w:adjustRightInd w:val="0"/>
        <w:spacing w:after="0" w:line="360" w:lineRule="exact"/>
        <w:ind w:firstLine="420" w:firstLineChars="200"/>
        <w:jc w:val="left"/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活动中，能用较清楚的语言进行表述5的分解与组成并正确记录的小朋友有：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u w:val="single"/>
          <w:vertAlign w:val="baseline"/>
          <w:lang w:val="en-US" w:eastAsia="zh-CN" w:bidi="ar-SA"/>
        </w:rPr>
        <w:t>赵伊宁，郭沛圻，裴琳兮，石彧，朱奕宸，母芷湉，李亭亭，徐奕凡，王筱茜，袁艺文，王彤，吴欣瑶，温雅瑄，张宇涵，李璟晏，申梓涵，葛宇鹏，刘梓墨，李奕阳，任书文，李政颖，吴昊霖，李禹诺，解子威，谌梓馨，张薏沛，金栩苒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  <w:t>你们真棒呀！</w:t>
      </w:r>
    </w:p>
    <w:p>
      <w:pPr>
        <w:autoSpaceDE w:val="0"/>
        <w:autoSpaceDN w:val="0"/>
        <w:adjustRightInd w:val="0"/>
        <w:spacing w:line="360" w:lineRule="exact"/>
        <w:ind w:firstLine="434" w:firstLineChars="200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u w:val="single"/>
          <w:vertAlign w:val="baseline"/>
          <w:lang w:val="en-US" w:eastAsia="zh-CN" w:bidi="ar-SA"/>
        </w:rPr>
        <w:t>王语曦，马钰，王天宇，唐沐辰，杨雨诺，张瑞霖，史文琦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  <w:t>需要继续努力啦！</w:t>
      </w:r>
    </w:p>
    <w:p>
      <w:pPr>
        <w:jc w:val="center"/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天气越来越冷了，孩子们也都穿的漂亮的外套把自己武装起来了。但是家长们却忽略了个小细节，就是咱们宝贝们脚上的小袜子。“袜子小朋友”呢，既然温暖了小朋友的脚丫子，咱们是不是为了答谢它，也经常换洗一下，也让他干干净净的呢！而干净小袜子不仅利于孩子的健康，还会让孩子更自信！同时咱们家长也能给幼儿灌输——讲卫生的文明行为，文明是一种品质，是一种修养，是一种受人尊敬并被大家广泛推崇的行为。可以终身受用的！所以请家长朋友们，即使在出汗少的季节，也要经常给幼儿换洗小袜子！</w:t>
      </w: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default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2.今天下午我们开展了科技节走班活动，小朋友们都很兴奋。各个小组也到了收集材料准备制作的阶段，请家长朋友们根据小朋友们的计划书准备材料哦！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0" w:right="794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panose1 w:val="020B0604020202020204"/>
    <w:charset w:val="00"/>
    <w:family w:val="swiss"/>
    <w:pitch w:val="default"/>
    <w:sig w:usb0="01000007" w:usb1="00000002" w:usb2="00000000" w:usb3="00000000" w:csb0="00010001" w:csb1="00000000"/>
  </w:font>
  <w:font w:name="Helvetica Neue">
    <w:altName w:val="NumberOnly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4B0CBE"/>
    <w:multiLevelType w:val="singleLevel"/>
    <w:tmpl w:val="8A4B0CBE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B3C72"/>
    <w:rsid w:val="00FE64EA"/>
    <w:rsid w:val="041A3535"/>
    <w:rsid w:val="04390FDD"/>
    <w:rsid w:val="04E91869"/>
    <w:rsid w:val="05700666"/>
    <w:rsid w:val="05D303BE"/>
    <w:rsid w:val="062A3A3B"/>
    <w:rsid w:val="06606AF8"/>
    <w:rsid w:val="06677045"/>
    <w:rsid w:val="06C05321"/>
    <w:rsid w:val="07190276"/>
    <w:rsid w:val="07647923"/>
    <w:rsid w:val="07B93F81"/>
    <w:rsid w:val="07E9532C"/>
    <w:rsid w:val="0869530C"/>
    <w:rsid w:val="08EA74EC"/>
    <w:rsid w:val="093D0052"/>
    <w:rsid w:val="096173C6"/>
    <w:rsid w:val="0A01576D"/>
    <w:rsid w:val="0A0528E4"/>
    <w:rsid w:val="0B101835"/>
    <w:rsid w:val="0B6659A6"/>
    <w:rsid w:val="0C550A02"/>
    <w:rsid w:val="0C85516C"/>
    <w:rsid w:val="0C8F3651"/>
    <w:rsid w:val="0D745EB7"/>
    <w:rsid w:val="0DE1400C"/>
    <w:rsid w:val="0E573889"/>
    <w:rsid w:val="0E65383A"/>
    <w:rsid w:val="0F0C578A"/>
    <w:rsid w:val="0F411DD8"/>
    <w:rsid w:val="105D5CD6"/>
    <w:rsid w:val="10C244B4"/>
    <w:rsid w:val="1105361F"/>
    <w:rsid w:val="12AD7AA8"/>
    <w:rsid w:val="13B0018C"/>
    <w:rsid w:val="13BB4C90"/>
    <w:rsid w:val="146D4CF4"/>
    <w:rsid w:val="154D28B1"/>
    <w:rsid w:val="1592109E"/>
    <w:rsid w:val="17413DF3"/>
    <w:rsid w:val="174C1401"/>
    <w:rsid w:val="179B0F02"/>
    <w:rsid w:val="190C34C2"/>
    <w:rsid w:val="19215DB7"/>
    <w:rsid w:val="197B15B3"/>
    <w:rsid w:val="1A657DD6"/>
    <w:rsid w:val="1C2B4F71"/>
    <w:rsid w:val="1D620C3A"/>
    <w:rsid w:val="1F433298"/>
    <w:rsid w:val="1FB24C1D"/>
    <w:rsid w:val="1FCE4F8F"/>
    <w:rsid w:val="20D437E4"/>
    <w:rsid w:val="20F131A1"/>
    <w:rsid w:val="21571324"/>
    <w:rsid w:val="215E0FE1"/>
    <w:rsid w:val="217F21D3"/>
    <w:rsid w:val="21DE280E"/>
    <w:rsid w:val="226C280C"/>
    <w:rsid w:val="22F3666C"/>
    <w:rsid w:val="232932BF"/>
    <w:rsid w:val="233E2389"/>
    <w:rsid w:val="235D622C"/>
    <w:rsid w:val="24B46288"/>
    <w:rsid w:val="250A7333"/>
    <w:rsid w:val="25611FB0"/>
    <w:rsid w:val="26B0797C"/>
    <w:rsid w:val="26D518A7"/>
    <w:rsid w:val="26EB3431"/>
    <w:rsid w:val="28714810"/>
    <w:rsid w:val="28865E4C"/>
    <w:rsid w:val="28C21C45"/>
    <w:rsid w:val="29522C0F"/>
    <w:rsid w:val="2A5A066E"/>
    <w:rsid w:val="2B7F355D"/>
    <w:rsid w:val="2C084F71"/>
    <w:rsid w:val="2C6220D4"/>
    <w:rsid w:val="2C980689"/>
    <w:rsid w:val="2CDE1232"/>
    <w:rsid w:val="2DDD3FC1"/>
    <w:rsid w:val="2E3B31FB"/>
    <w:rsid w:val="2EB43D5F"/>
    <w:rsid w:val="2EE715FC"/>
    <w:rsid w:val="2F2D326E"/>
    <w:rsid w:val="31E10042"/>
    <w:rsid w:val="324A3C1B"/>
    <w:rsid w:val="33B552E2"/>
    <w:rsid w:val="344C6AD7"/>
    <w:rsid w:val="349D3757"/>
    <w:rsid w:val="352B0F83"/>
    <w:rsid w:val="359E43DC"/>
    <w:rsid w:val="35B801D6"/>
    <w:rsid w:val="364E50C7"/>
    <w:rsid w:val="37205F31"/>
    <w:rsid w:val="375D2959"/>
    <w:rsid w:val="37AF1A72"/>
    <w:rsid w:val="38891928"/>
    <w:rsid w:val="38CF61D9"/>
    <w:rsid w:val="39C11A3E"/>
    <w:rsid w:val="3A8E2C1A"/>
    <w:rsid w:val="3ACF71FE"/>
    <w:rsid w:val="3BDC187E"/>
    <w:rsid w:val="3D595BF0"/>
    <w:rsid w:val="3D820D0B"/>
    <w:rsid w:val="3DFC6157"/>
    <w:rsid w:val="3E666373"/>
    <w:rsid w:val="40A52824"/>
    <w:rsid w:val="40B21110"/>
    <w:rsid w:val="40F90DAC"/>
    <w:rsid w:val="42C7750A"/>
    <w:rsid w:val="43035213"/>
    <w:rsid w:val="43C57AC2"/>
    <w:rsid w:val="442B7738"/>
    <w:rsid w:val="447550D7"/>
    <w:rsid w:val="463E4C17"/>
    <w:rsid w:val="464962C9"/>
    <w:rsid w:val="466F6125"/>
    <w:rsid w:val="46CE05D2"/>
    <w:rsid w:val="470A5F8E"/>
    <w:rsid w:val="47622AE4"/>
    <w:rsid w:val="4819736E"/>
    <w:rsid w:val="48E85976"/>
    <w:rsid w:val="4A5725FB"/>
    <w:rsid w:val="4BE035D2"/>
    <w:rsid w:val="4CA90777"/>
    <w:rsid w:val="4CC7151B"/>
    <w:rsid w:val="4DF67951"/>
    <w:rsid w:val="4E5E4B48"/>
    <w:rsid w:val="4EA5603D"/>
    <w:rsid w:val="4EFA1BB0"/>
    <w:rsid w:val="506960D2"/>
    <w:rsid w:val="513636F8"/>
    <w:rsid w:val="51692224"/>
    <w:rsid w:val="529E23C5"/>
    <w:rsid w:val="55662FCA"/>
    <w:rsid w:val="568231D1"/>
    <w:rsid w:val="571573BB"/>
    <w:rsid w:val="5752020D"/>
    <w:rsid w:val="57B56823"/>
    <w:rsid w:val="58654A5B"/>
    <w:rsid w:val="59177F14"/>
    <w:rsid w:val="59701DD9"/>
    <w:rsid w:val="5ABC0012"/>
    <w:rsid w:val="5B394FE8"/>
    <w:rsid w:val="5B721FB9"/>
    <w:rsid w:val="5BA22237"/>
    <w:rsid w:val="5BC677C6"/>
    <w:rsid w:val="5BDB7A38"/>
    <w:rsid w:val="5CE967E8"/>
    <w:rsid w:val="5D646339"/>
    <w:rsid w:val="5D8D7329"/>
    <w:rsid w:val="5F0E2CB6"/>
    <w:rsid w:val="5FC87A86"/>
    <w:rsid w:val="5FFC5B10"/>
    <w:rsid w:val="618408A0"/>
    <w:rsid w:val="628C289B"/>
    <w:rsid w:val="643C74D4"/>
    <w:rsid w:val="6528366A"/>
    <w:rsid w:val="655219CF"/>
    <w:rsid w:val="65B25229"/>
    <w:rsid w:val="65BA6ED7"/>
    <w:rsid w:val="666F0F37"/>
    <w:rsid w:val="66A4559C"/>
    <w:rsid w:val="66F8422E"/>
    <w:rsid w:val="68404579"/>
    <w:rsid w:val="69CA40FD"/>
    <w:rsid w:val="69FF205F"/>
    <w:rsid w:val="6A405A0C"/>
    <w:rsid w:val="6A5506F6"/>
    <w:rsid w:val="6CE54F3A"/>
    <w:rsid w:val="6D094565"/>
    <w:rsid w:val="6E015FB1"/>
    <w:rsid w:val="6EC87ECA"/>
    <w:rsid w:val="6ED6505F"/>
    <w:rsid w:val="6EE87DF0"/>
    <w:rsid w:val="6F986A4D"/>
    <w:rsid w:val="70F6046D"/>
    <w:rsid w:val="71EE30A5"/>
    <w:rsid w:val="72120633"/>
    <w:rsid w:val="72381269"/>
    <w:rsid w:val="723E69EA"/>
    <w:rsid w:val="73606027"/>
    <w:rsid w:val="7365789F"/>
    <w:rsid w:val="73D02E4D"/>
    <w:rsid w:val="74321AD4"/>
    <w:rsid w:val="75281956"/>
    <w:rsid w:val="75CF64A9"/>
    <w:rsid w:val="76A6030D"/>
    <w:rsid w:val="78317C5B"/>
    <w:rsid w:val="79146E61"/>
    <w:rsid w:val="792540B7"/>
    <w:rsid w:val="7A272F4B"/>
    <w:rsid w:val="7A8B49B7"/>
    <w:rsid w:val="7A8E3857"/>
    <w:rsid w:val="7B5D74C6"/>
    <w:rsid w:val="7C2E3D5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Book Title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Intense Emphasis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Intense Reference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Subtle Emphasis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Reference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字符"/>
    <w:basedOn w:val="27"/>
    <w:link w:val="21"/>
    <w:qFormat/>
    <w:uiPriority w:val="99"/>
  </w:style>
  <w:style w:type="table" w:customStyle="1" w:styleId="62">
    <w:name w:val="Grid Table 1 Light Accent 4"/>
    <w:basedOn w:val="25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Grid Table 1 Light Accent 5"/>
    <w:basedOn w:val="25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6 Colorful Accent 5"/>
    <w:basedOn w:val="25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Grid Table 6 Colorful Accent 1"/>
    <w:basedOn w:val="25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Plain Table 1"/>
    <w:basedOn w:val="2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Grid Table 4 Accent 2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Grid Table 4 Accent 1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Grid Table 6 Colorful Accent 2"/>
    <w:basedOn w:val="25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Grid Table 6 Colorful Accent 4"/>
    <w:basedOn w:val="25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0</TotalTime>
  <ScaleCrop>false</ScaleCrop>
  <LinksUpToDate>false</LinksUpToDate>
  <CharactersWithSpaces>476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柠檬很酸</cp:lastModifiedBy>
  <cp:lastPrinted>2021-09-30T10:52:00Z</cp:lastPrinted>
  <dcterms:modified xsi:type="dcterms:W3CDTF">2021-11-30T04:36:02Z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52BFC1324511460190FCD61FDCD5415B</vt:lpwstr>
  </property>
</Properties>
</file>