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大一班动态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24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四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航空筑梦，星辰大海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7"/>
        <w:ind w:firstLine="241" w:firstLineChars="1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7"/>
        <w:ind w:firstLine="480" w:firstLineChars="100"/>
        <w:jc w:val="center"/>
        <w:rPr>
          <w:rStyle w:val="28"/>
          <w:rFonts w:hint="eastAsia" w:eastAsiaTheme="minorEastAsia"/>
          <w:b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C19859" w:themeColor="accent6"/>
          <w:sz w:val="48"/>
          <w:szCs w:val="18"/>
          <w:lang w:val="en-US"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”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b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01  来园情况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幼儿来园人数：</w:t>
      </w:r>
      <w:r>
        <w:rPr>
          <w:rFonts w:hint="eastAsia" w:ascii="宋体" w:hAnsi="宋体" w:cs="宋体"/>
          <w:color w:val="auto"/>
          <w:sz w:val="21"/>
          <w:szCs w:val="21"/>
          <w:lang w:val="zh-CN" w:eastAsia="zh-CN"/>
        </w:rPr>
        <w:t>今日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来园幼儿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来园情绪：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所有小朋友都能开开心心入园，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真棒！继续保持哦！</w:t>
      </w:r>
    </w:p>
    <w:p>
      <w:pPr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3.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来园签到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：每天早上所有小朋友来园的时候都能够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自主签到。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/>
          <w:color w:val="000000"/>
          <w:sz w:val="21"/>
          <w:szCs w:val="24"/>
          <w:lang w:val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来园物品管理：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今天小朋友们都能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自主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将自己的水杯放在水杯推车上，把自己的物品放在抽屉里。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入园时间管理：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大班小朋友入园时间为8:00</w:t>
      </w:r>
      <w:r>
        <w:rPr>
          <w:rFonts w:hint="default" w:ascii="宋体" w:hAnsi="宋体" w:eastAsia="宋体" w:cs="宋体"/>
          <w:color w:val="auto"/>
          <w:sz w:val="21"/>
          <w:szCs w:val="21"/>
          <w:lang w:val="zh-CN" w:eastAsia="zh-CN"/>
        </w:rPr>
        <w:t>—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8: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，今天母芷湉因为去医院拔牙所以迟到了。</w:t>
      </w:r>
    </w:p>
    <w:p>
      <w:pPr>
        <w:tabs>
          <w:tab w:val="left" w:pos="1418"/>
        </w:tabs>
        <w:autoSpaceDE w:val="0"/>
        <w:autoSpaceDN w:val="0"/>
        <w:adjustRightInd w:val="0"/>
        <w:jc w:val="left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ab/>
      </w: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户外活动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/>
          <w:b w:val="0"/>
          <w:bCs/>
          <w:color w:val="333333"/>
          <w:spacing w:val="8"/>
          <w:sz w:val="20"/>
          <w:szCs w:val="20"/>
          <w:vertAlign w:val="baseline"/>
          <w:lang w:val="en-US" w:eastAsia="zh-CN"/>
        </w:rPr>
        <w:t>auaaaa</w:t>
      </w:r>
    </w:p>
    <w:p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天气渐渐转冷，跳绳活动也如期而至。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020"/>
                  <wp:effectExtent l="0" t="0" r="1270" b="12700"/>
                  <wp:docPr id="7" name="图片 7" descr="D:\Users\Desktop\新建文件夹\IMG_5406.JPGIMG_5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\Users\Desktop\新建文件夹\IMG_5406.JPGIMG_540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7620" b="5715"/>
                  <wp:docPr id="28" name="图片 28" descr="D:\Users\Desktop\新建文件夹\IMG_5408.JPGIMG_5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D:\Users\Desktop\新建文件夹\IMG_5408.JPGIMG_540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195"/>
                  <wp:effectExtent l="0" t="0" r="12065" b="9525"/>
                  <wp:docPr id="29" name="图片 29" descr="D:\Users\Desktop\新建文件夹\IMG_5401.JPGIMG_5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D:\Users\Desktop\新建文件夹\IMG_5401.JPGIMG_540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6020"/>
                  <wp:effectExtent l="0" t="0" r="1905" b="12700"/>
                  <wp:docPr id="15" name="图片 15" descr="D:\Users\Desktop\新建文件夹\IMG_5407.JPGIMG_5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:\Users\Desktop\新建文件夹\IMG_5407.JPGIMG_540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6020"/>
                  <wp:effectExtent l="0" t="0" r="1905" b="12700"/>
                  <wp:docPr id="16" name="图片 16" descr="D:\Users\Desktop\新建文件夹\IMG_5404.JPGIMG_5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:\Users\Desktop\新建文件夹\IMG_5404.JPGIMG_54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5385"/>
                  <wp:effectExtent l="0" t="0" r="1905" b="13335"/>
                  <wp:docPr id="17" name="图片 17" descr="D:\Users\Desktop\新建文件夹\IMG_5357.JPGIMG_5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:\Users\Desktop\新建文件夹\IMG_5357.JPGIMG_535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在户外练习跳绳时，唐沐辰，王语曦，张瑞霖，史文琦，申梓涵在家里已经练习过，已经学会了连跳。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其他小朋友还需要继续努力哦！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default" w:ascii="Helvetica Neue" w:hAnsi="Helvetica Neue"/>
          <w:b w:val="0"/>
          <w:bCs/>
          <w:color w:val="333333"/>
          <w:spacing w:val="8"/>
          <w:sz w:val="20"/>
          <w:szCs w:val="20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03 生活活动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4" name="图片 2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1.午餐情况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进入大班后，小朋友都能自己盛饭盛菜。今天吃的是清炒菠菜和红烧猪肝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。大部分小朋友都能够吃完自己盛的饭菜。今天在11点40还没吃完的小朋友有：吴欣瑶、王筱茜、杨雨诺和李禹诺。天气渐冷，需要加快速度，以防饭菜变凉哦。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2.午睡情况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今天没有午睡的小朋友有：李禹诺，王天宇，刘梓墨，温雅瑄。其他小朋友都能够自主入睡。</w:t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04 区域活动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6020"/>
                  <wp:effectExtent l="0" t="0" r="1905" b="12700"/>
                  <wp:docPr id="6" name="图片 6" descr="D:\Users\Desktop\新建文件夹\IMG_5393.JPGIMG_5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\Users\Desktop\新建文件夹\IMG_5393.JPGIMG_539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t>Tan任书文做的是飞机，他准备独自游戏。唐沐辰和刘梓墨合作游戏，准备自己设计制作一个挖土机。</w:t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7620" b="5715"/>
                  <wp:docPr id="8" name="图片 8" descr="D:\Users\Desktop\新建文件夹\IMG_5394.JPGIMG_5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:\Users\Desktop\新建文件夹\IMG_5394.JPGIMG_539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   朵朵小朋友能够专注的在益智区独自拼拼图。经过一个区域游戏的时间，她成功完成了托马斯拼图。</w:t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1625" cy="1179195"/>
                  <wp:effectExtent l="0" t="0" r="13335" b="9525"/>
                  <wp:docPr id="9" name="图片 9" descr="D:\Users\Desktop\新建文件夹\IMG_5396.JPGIMG_5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D:\Users\Desktop\新建文件夹\IMG_5396.JPGIMG_539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  图书角总是很热闹。张宇涵，温雅瑄选择了安静看书。她们选择合看一本书，一起交流书上的内容。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6" w:hRule="atLeast"/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5385"/>
                  <wp:effectExtent l="0" t="0" r="1905" b="13335"/>
                  <wp:docPr id="10" name="图片 10" descr="D:\Users\Desktop\新建文件夹\IMG_5395.JPGIMG_5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:\Users\Desktop\新建文件夹\IMG_5395.JPGIMG_539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     郭沛圻在给赵伊宁介绍自己带来的故事盒子。赵伊宁在认真听。</w:t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5385"/>
                  <wp:effectExtent l="0" t="0" r="1905" b="13335"/>
                  <wp:docPr id="12" name="图片 12" descr="D:\Users\Desktop\新建文件夹\IMG_5397.JPGIMG_5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:\Users\Desktop\新建文件夹\IMG_5397.JPGIMG_539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 今天益智区有4个小朋友。裴琳兮和马钰在玩士兵突击，王天宇和李奕阳在玩找茬游戏，锻炼思维和观察力。</w:t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6545" cy="1175385"/>
                  <wp:effectExtent l="0" t="0" r="3175" b="13335"/>
                  <wp:docPr id="13" name="图片 13" descr="D:\Users\Desktop\新建文件夹\IMG_5399.JPGIMG_5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D:\Users\Desktop\新建文件夹\IMG_5399.JPGIMG_539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545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     葛宇鹏和申梓涵正在用木制积木搭建高架。已经初具模型，运用了围合，架高，平铺等方式搭建。</w:t>
            </w:r>
          </w:p>
        </w:tc>
      </w:tr>
    </w:tbl>
    <w:p>
      <w:pPr>
        <w:jc w:val="both"/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>
      <w:pPr>
        <w:jc w:val="center"/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05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MS Mincho" w:hAnsi="MS Mincho" w:eastAsia="MS Mincho" w:cs="MS Mincho"/>
          <w:b/>
          <w:i w:val="0"/>
          <w:iCs w:val="0"/>
          <w:color w:val="9A743A" w:themeColor="accent6" w:themeShade="BF"/>
          <w:spacing w:val="15"/>
          <w:sz w:val="30"/>
          <w:szCs w:val="30"/>
          <w:lang w:eastAsia="zh-CN"/>
        </w:rPr>
        <w:t>/</w:t>
      </w:r>
    </w:p>
    <w:p>
      <w:pPr>
        <w:autoSpaceDE w:val="0"/>
        <w:autoSpaceDN w:val="0"/>
        <w:adjustRightInd w:val="0"/>
        <w:spacing w:line="360" w:lineRule="exact"/>
        <w:ind w:firstLine="480" w:firstLineChars="2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天气越来越冷了，孩子们也都穿的漂亮的外套把自己武装起来了。但是家长们却忽略了个小细节，就是咱们宝贝们脚上的小袜子。“袜子小朋友”呢，既然温暖了小朋友的脚丫子，咱们是不是为了答谢它，也经常换洗一下，也让他干干净净的呢！而干净小袜子不仅利于孩子的健康，还会让孩子更自信！同时咱们家长也能给幼儿灌输——讲卫生的文明行为，文明是一种品质，是一种修养，是一种受人尊敬并被大家广泛推崇的行为。可以终身受用的！所以请家长朋友们，即使在出汗少的季节，也要经常给幼儿换洗小袜子！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hanging="240" w:hangingChars="1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0" w:right="794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8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panose1 w:val="020B0604020202020204"/>
    <w:charset w:val="00"/>
    <w:family w:val="swiss"/>
    <w:pitch w:val="default"/>
    <w:sig w:usb0="01000007" w:usb1="00000002" w:usb2="00000000" w:usb3="00000000" w:csb0="00010001" w:csb1="00000000"/>
  </w:font>
  <w:font w:name="Helvetica Neue">
    <w:altName w:val="NumberOnly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4B0CBE"/>
    <w:multiLevelType w:val="singleLevel"/>
    <w:tmpl w:val="8A4B0CBE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B3C72"/>
    <w:rsid w:val="00FE64EA"/>
    <w:rsid w:val="041A3535"/>
    <w:rsid w:val="04390FDD"/>
    <w:rsid w:val="04E91869"/>
    <w:rsid w:val="05700666"/>
    <w:rsid w:val="05D303BE"/>
    <w:rsid w:val="062A3A3B"/>
    <w:rsid w:val="06606AF8"/>
    <w:rsid w:val="06677045"/>
    <w:rsid w:val="06C05321"/>
    <w:rsid w:val="07190276"/>
    <w:rsid w:val="07647923"/>
    <w:rsid w:val="07B93F81"/>
    <w:rsid w:val="07E9532C"/>
    <w:rsid w:val="0869530C"/>
    <w:rsid w:val="08EA74EC"/>
    <w:rsid w:val="093D0052"/>
    <w:rsid w:val="096173C6"/>
    <w:rsid w:val="0A01576D"/>
    <w:rsid w:val="0A0528E4"/>
    <w:rsid w:val="0B101835"/>
    <w:rsid w:val="0B6659A6"/>
    <w:rsid w:val="0C550A02"/>
    <w:rsid w:val="0C85516C"/>
    <w:rsid w:val="0C8F3651"/>
    <w:rsid w:val="0D745EB7"/>
    <w:rsid w:val="0DE1400C"/>
    <w:rsid w:val="0E573889"/>
    <w:rsid w:val="0E65383A"/>
    <w:rsid w:val="0F0C578A"/>
    <w:rsid w:val="0F411DD8"/>
    <w:rsid w:val="10C244B4"/>
    <w:rsid w:val="1105361F"/>
    <w:rsid w:val="12AD7AA8"/>
    <w:rsid w:val="13B0018C"/>
    <w:rsid w:val="13BB4C90"/>
    <w:rsid w:val="146D4CF4"/>
    <w:rsid w:val="154D28B1"/>
    <w:rsid w:val="1592109E"/>
    <w:rsid w:val="17413DF3"/>
    <w:rsid w:val="174C1401"/>
    <w:rsid w:val="179B0F02"/>
    <w:rsid w:val="190C34C2"/>
    <w:rsid w:val="19215DB7"/>
    <w:rsid w:val="197B15B3"/>
    <w:rsid w:val="1A657DD6"/>
    <w:rsid w:val="1C2B4F71"/>
    <w:rsid w:val="1D620C3A"/>
    <w:rsid w:val="1F433298"/>
    <w:rsid w:val="1FB24C1D"/>
    <w:rsid w:val="1FCE4F8F"/>
    <w:rsid w:val="20D437E4"/>
    <w:rsid w:val="20F131A1"/>
    <w:rsid w:val="21571324"/>
    <w:rsid w:val="215E0FE1"/>
    <w:rsid w:val="21DE280E"/>
    <w:rsid w:val="226C280C"/>
    <w:rsid w:val="22F3666C"/>
    <w:rsid w:val="232932BF"/>
    <w:rsid w:val="233E2389"/>
    <w:rsid w:val="235D622C"/>
    <w:rsid w:val="24B46288"/>
    <w:rsid w:val="250A7333"/>
    <w:rsid w:val="25611FB0"/>
    <w:rsid w:val="26B0797C"/>
    <w:rsid w:val="26D518A7"/>
    <w:rsid w:val="26EB3431"/>
    <w:rsid w:val="28714810"/>
    <w:rsid w:val="28865E4C"/>
    <w:rsid w:val="28C21C45"/>
    <w:rsid w:val="29522C0F"/>
    <w:rsid w:val="2A5A066E"/>
    <w:rsid w:val="2B7F355D"/>
    <w:rsid w:val="2C084F71"/>
    <w:rsid w:val="2C6220D4"/>
    <w:rsid w:val="2C980689"/>
    <w:rsid w:val="2CDE1232"/>
    <w:rsid w:val="2DDD3FC1"/>
    <w:rsid w:val="2E3B31FB"/>
    <w:rsid w:val="2EB43D5F"/>
    <w:rsid w:val="2EE715FC"/>
    <w:rsid w:val="31E10042"/>
    <w:rsid w:val="324A3C1B"/>
    <w:rsid w:val="33B552E2"/>
    <w:rsid w:val="344C6AD7"/>
    <w:rsid w:val="349D3757"/>
    <w:rsid w:val="352B0F83"/>
    <w:rsid w:val="359E43DC"/>
    <w:rsid w:val="35B801D6"/>
    <w:rsid w:val="364E50C7"/>
    <w:rsid w:val="37205F31"/>
    <w:rsid w:val="375D2959"/>
    <w:rsid w:val="37AF1A72"/>
    <w:rsid w:val="38891928"/>
    <w:rsid w:val="38CF61D9"/>
    <w:rsid w:val="3A8E2C1A"/>
    <w:rsid w:val="3ACF71FE"/>
    <w:rsid w:val="3BDC187E"/>
    <w:rsid w:val="3D595BF0"/>
    <w:rsid w:val="3D820D0B"/>
    <w:rsid w:val="3DFC6157"/>
    <w:rsid w:val="3E666373"/>
    <w:rsid w:val="40A52824"/>
    <w:rsid w:val="40B21110"/>
    <w:rsid w:val="40F90DAC"/>
    <w:rsid w:val="42C7750A"/>
    <w:rsid w:val="43035213"/>
    <w:rsid w:val="43C57AC2"/>
    <w:rsid w:val="442B7738"/>
    <w:rsid w:val="447550D7"/>
    <w:rsid w:val="463E4C17"/>
    <w:rsid w:val="464962C9"/>
    <w:rsid w:val="466F6125"/>
    <w:rsid w:val="46CE05D2"/>
    <w:rsid w:val="470A5F8E"/>
    <w:rsid w:val="47622AE4"/>
    <w:rsid w:val="4819736E"/>
    <w:rsid w:val="48E85976"/>
    <w:rsid w:val="4A5725FB"/>
    <w:rsid w:val="4BE035D2"/>
    <w:rsid w:val="4CA90777"/>
    <w:rsid w:val="4CC7151B"/>
    <w:rsid w:val="4DF67951"/>
    <w:rsid w:val="4E5E4B48"/>
    <w:rsid w:val="4EA5603D"/>
    <w:rsid w:val="4EFA1BB0"/>
    <w:rsid w:val="506960D2"/>
    <w:rsid w:val="513636F8"/>
    <w:rsid w:val="51692224"/>
    <w:rsid w:val="529E23C5"/>
    <w:rsid w:val="55662FCA"/>
    <w:rsid w:val="568231D1"/>
    <w:rsid w:val="571573BB"/>
    <w:rsid w:val="5752020D"/>
    <w:rsid w:val="58654A5B"/>
    <w:rsid w:val="59177F14"/>
    <w:rsid w:val="59701DD9"/>
    <w:rsid w:val="5ABC0012"/>
    <w:rsid w:val="5B394FE8"/>
    <w:rsid w:val="5B721FB9"/>
    <w:rsid w:val="5BA22237"/>
    <w:rsid w:val="5BC677C6"/>
    <w:rsid w:val="5BDB7A38"/>
    <w:rsid w:val="5CE967E8"/>
    <w:rsid w:val="5D646339"/>
    <w:rsid w:val="5D8D7329"/>
    <w:rsid w:val="5F0E2CB6"/>
    <w:rsid w:val="5FFC5B10"/>
    <w:rsid w:val="618408A0"/>
    <w:rsid w:val="628C289B"/>
    <w:rsid w:val="643C74D4"/>
    <w:rsid w:val="6528366A"/>
    <w:rsid w:val="655219CF"/>
    <w:rsid w:val="65B25229"/>
    <w:rsid w:val="65BA6ED7"/>
    <w:rsid w:val="666F0F37"/>
    <w:rsid w:val="66A4559C"/>
    <w:rsid w:val="66F8422E"/>
    <w:rsid w:val="68404579"/>
    <w:rsid w:val="69FF205F"/>
    <w:rsid w:val="6A405A0C"/>
    <w:rsid w:val="6A5506F6"/>
    <w:rsid w:val="6CE54F3A"/>
    <w:rsid w:val="6D094565"/>
    <w:rsid w:val="6E015FB1"/>
    <w:rsid w:val="6EC87ECA"/>
    <w:rsid w:val="6ED6505F"/>
    <w:rsid w:val="6EE87DF0"/>
    <w:rsid w:val="6F986A4D"/>
    <w:rsid w:val="70F6046D"/>
    <w:rsid w:val="71EE30A5"/>
    <w:rsid w:val="72120633"/>
    <w:rsid w:val="72381269"/>
    <w:rsid w:val="723E69EA"/>
    <w:rsid w:val="7365789F"/>
    <w:rsid w:val="73D02E4D"/>
    <w:rsid w:val="74321AD4"/>
    <w:rsid w:val="75281956"/>
    <w:rsid w:val="75CF64A9"/>
    <w:rsid w:val="76A6030D"/>
    <w:rsid w:val="78317C5B"/>
    <w:rsid w:val="79146E61"/>
    <w:rsid w:val="792540B7"/>
    <w:rsid w:val="7A272F4B"/>
    <w:rsid w:val="7A8B49B7"/>
    <w:rsid w:val="7B5D74C6"/>
    <w:rsid w:val="7C2E3D5F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semiHidden/>
    <w:unhideWhenUsed/>
    <w:qFormat/>
    <w:uiPriority w:val="99"/>
    <w:rPr>
      <w:color w:val="0000FF"/>
      <w:u w:val="single"/>
    </w:rPr>
  </w:style>
  <w:style w:type="character" w:customStyle="1" w:styleId="31">
    <w:name w:val="Book Title"/>
    <w:basedOn w:val="27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Intense Emphasis"/>
    <w:basedOn w:val="27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Intense Reference"/>
    <w:basedOn w:val="27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5">
    <w:name w:val="Placeholder Text"/>
    <w:basedOn w:val="27"/>
    <w:semiHidden/>
    <w:qFormat/>
    <w:uiPriority w:val="99"/>
    <w:rPr>
      <w:color w:val="808080"/>
    </w:rPr>
  </w:style>
  <w:style w:type="paragraph" w:styleId="46">
    <w:name w:val="Quote"/>
    <w:basedOn w:val="1"/>
    <w:next w:val="1"/>
    <w:link w:val="47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Subtle Emphasis"/>
    <w:basedOn w:val="27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Reference"/>
    <w:basedOn w:val="27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4">
    <w:name w:val="标题 3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字符"/>
    <w:basedOn w:val="27"/>
    <w:link w:val="21"/>
    <w:qFormat/>
    <w:uiPriority w:val="99"/>
  </w:style>
  <w:style w:type="table" w:customStyle="1" w:styleId="62">
    <w:name w:val="Grid Table 1 Light Accent 4"/>
    <w:basedOn w:val="25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Grid Table 1 Light Accent 5"/>
    <w:basedOn w:val="25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6 Colorful Accent 5"/>
    <w:basedOn w:val="25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Grid Table 6 Colorful Accent 1"/>
    <w:basedOn w:val="25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Plain Table 1"/>
    <w:basedOn w:val="25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Grid Table 4 Accent 2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Grid Table 4 Accent 1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Grid Table 6 Colorful Accent 2"/>
    <w:basedOn w:val="25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Grid Table 6 Colorful Accent 4"/>
    <w:basedOn w:val="25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8.pn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302</Words>
  <Characters>341</Characters>
  <Lines>33</Lines>
  <Paragraphs>9</Paragraphs>
  <TotalTime>29</TotalTime>
  <ScaleCrop>false</ScaleCrop>
  <LinksUpToDate>false</LinksUpToDate>
  <CharactersWithSpaces>476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柠檬很酸</cp:lastModifiedBy>
  <cp:lastPrinted>2021-09-30T10:52:00Z</cp:lastPrinted>
  <dcterms:modified xsi:type="dcterms:W3CDTF">2021-11-26T08:54:43Z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52BFC1324511460190FCD61FDCD5415B</vt:lpwstr>
  </property>
</Properties>
</file>