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F81E" w14:textId="77777777" w:rsidR="001445FB" w:rsidRDefault="00B75FED">
      <w:pPr>
        <w:spacing w:line="360" w:lineRule="exact"/>
        <w:jc w:val="center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今日动态</w:t>
      </w:r>
    </w:p>
    <w:p w14:paraId="51A24C66" w14:textId="5335C3CF" w:rsidR="001445FB" w:rsidRDefault="00B75FED">
      <w:pPr>
        <w:spacing w:line="360" w:lineRule="exact"/>
        <w:jc w:val="center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Times New Roman" w:cs="Times New Roman"/>
          <w:sz w:val="28"/>
          <w:szCs w:val="28"/>
          <w:lang w:bidi="ar"/>
        </w:rPr>
        <w:t>2021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.1</w:t>
      </w:r>
      <w:r w:rsidR="00F1109B">
        <w:rPr>
          <w:rFonts w:ascii="Times New Roman" w:eastAsia="宋体" w:hAnsi="Times New Roman" w:cs="Times New Roman"/>
          <w:sz w:val="28"/>
          <w:szCs w:val="28"/>
          <w:lang w:bidi="ar"/>
        </w:rPr>
        <w:t>1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 xml:space="preserve">.2  </w:t>
      </w:r>
      <w:r>
        <w:rPr>
          <w:rFonts w:ascii="宋体" w:eastAsia="宋体" w:hAnsi="宋体" w:cs="宋体" w:hint="eastAsia"/>
          <w:sz w:val="28"/>
          <w:szCs w:val="28"/>
          <w:lang w:bidi="ar"/>
        </w:rPr>
        <w:t>星期</w:t>
      </w:r>
      <w:r w:rsidR="00F1109B">
        <w:rPr>
          <w:rFonts w:ascii="宋体" w:eastAsia="宋体" w:hAnsi="宋体" w:cs="宋体" w:hint="eastAsia"/>
          <w:sz w:val="28"/>
          <w:szCs w:val="28"/>
          <w:lang w:bidi="ar"/>
        </w:rPr>
        <w:t>二</w:t>
      </w:r>
      <w:r>
        <w:rPr>
          <w:rFonts w:ascii="宋体" w:eastAsia="宋体" w:hAnsi="宋体" w:cs="宋体" w:hint="eastAsia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/>
          <w:sz w:val="28"/>
          <w:szCs w:val="28"/>
          <w:lang w:bidi="ar"/>
        </w:rPr>
        <w:t xml:space="preserve">  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lang w:bidi="ar"/>
        </w:rPr>
        <w:t>天气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 xml:space="preserve"> </w:t>
      </w:r>
      <w:r w:rsidR="008D673C">
        <w:rPr>
          <w:rFonts w:ascii="Times New Roman" w:eastAsia="宋体" w:hAnsi="Times New Roman" w:cs="Times New Roman" w:hint="eastAsia"/>
          <w:sz w:val="28"/>
          <w:szCs w:val="28"/>
          <w:lang w:bidi="ar"/>
        </w:rPr>
        <w:t>晴</w:t>
      </w:r>
    </w:p>
    <w:p w14:paraId="5A59B30E" w14:textId="77777777" w:rsidR="001445FB" w:rsidRDefault="001445FB">
      <w:pPr>
        <w:spacing w:line="360" w:lineRule="exact"/>
        <w:jc w:val="center"/>
        <w:rPr>
          <w:rFonts w:ascii="宋体" w:eastAsia="宋体" w:hAnsi="宋体" w:cs="宋体"/>
          <w:b/>
          <w:bCs/>
          <w:szCs w:val="21"/>
          <w:lang w:bidi="ar"/>
        </w:rPr>
      </w:pPr>
    </w:p>
    <w:p w14:paraId="3E36FD4C" w14:textId="392A31B7" w:rsidR="001445FB" w:rsidRDefault="00B75FED">
      <w:pPr>
        <w:spacing w:line="360" w:lineRule="exact"/>
        <w:jc w:val="center"/>
        <w:rPr>
          <w:rFonts w:eastAsia="宋体"/>
        </w:rPr>
      </w:pPr>
      <w:r>
        <w:rPr>
          <w:rFonts w:ascii="宋体" w:eastAsia="宋体" w:hAnsi="宋体" w:cs="宋体" w:hint="eastAsia"/>
          <w:b/>
          <w:bCs/>
          <w:szCs w:val="21"/>
          <w:lang w:bidi="ar"/>
        </w:rPr>
        <w:t>今日主题：各种各样的标志</w:t>
      </w:r>
      <w:r w:rsidR="00A822DC">
        <w:rPr>
          <w:rFonts w:ascii="宋体" w:eastAsia="宋体" w:hAnsi="宋体" w:cs="宋体" w:hint="eastAsia"/>
          <w:b/>
          <w:bCs/>
          <w:szCs w:val="21"/>
          <w:lang w:bidi="ar"/>
        </w:rPr>
        <w:t>（</w:t>
      </w:r>
      <w:r w:rsidR="00F1109B">
        <w:rPr>
          <w:rFonts w:ascii="宋体" w:eastAsia="宋体" w:hAnsi="宋体" w:cs="宋体" w:hint="eastAsia"/>
          <w:b/>
          <w:bCs/>
          <w:szCs w:val="21"/>
          <w:lang w:bidi="ar"/>
        </w:rPr>
        <w:t>三</w:t>
      </w:r>
      <w:r w:rsidR="00A822DC">
        <w:rPr>
          <w:rFonts w:ascii="宋体" w:eastAsia="宋体" w:hAnsi="宋体" w:cs="宋体" w:hint="eastAsia"/>
          <w:b/>
          <w:bCs/>
          <w:szCs w:val="21"/>
          <w:lang w:bidi="ar"/>
        </w:rPr>
        <w:t>）</w:t>
      </w:r>
    </w:p>
    <w:p w14:paraId="5EA024F3" w14:textId="77777777" w:rsidR="001445FB" w:rsidRDefault="00B75FED">
      <w:pPr>
        <w:numPr>
          <w:ilvl w:val="0"/>
          <w:numId w:val="1"/>
        </w:num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来园情况</w:t>
      </w:r>
    </w:p>
    <w:p w14:paraId="40B65E09" w14:textId="06A0E1F2" w:rsidR="001445FB" w:rsidRDefault="00B75FED" w:rsidP="00FD6395">
      <w:pPr>
        <w:pStyle w:val="a6"/>
        <w:spacing w:line="320" w:lineRule="exact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1.出勤：今天来园幼儿</w:t>
      </w:r>
      <w:r>
        <w:rPr>
          <w:rFonts w:ascii="宋体" w:hAnsi="宋体" w:cs="宋体"/>
          <w:bCs/>
          <w:color w:val="000000"/>
          <w:szCs w:val="21"/>
        </w:rPr>
        <w:t>3</w:t>
      </w:r>
      <w:r w:rsidR="00902CA5">
        <w:rPr>
          <w:rFonts w:ascii="宋体" w:hAnsi="宋体" w:cs="宋体"/>
          <w:bCs/>
          <w:color w:val="000000"/>
          <w:szCs w:val="21"/>
        </w:rPr>
        <w:t>2</w:t>
      </w:r>
      <w:r>
        <w:rPr>
          <w:rFonts w:ascii="宋体" w:hAnsi="宋体" w:cs="宋体" w:hint="eastAsia"/>
          <w:bCs/>
          <w:color w:val="000000"/>
          <w:szCs w:val="21"/>
        </w:rPr>
        <w:t>人，</w:t>
      </w:r>
      <w:r w:rsidR="00902CA5">
        <w:rPr>
          <w:rFonts w:ascii="宋体" w:hAnsi="宋体" w:cs="宋体"/>
          <w:bCs/>
          <w:color w:val="000000"/>
          <w:szCs w:val="21"/>
        </w:rPr>
        <w:t>4</w:t>
      </w:r>
      <w:r>
        <w:rPr>
          <w:rFonts w:ascii="宋体" w:hAnsi="宋体" w:cs="宋体" w:hint="eastAsia"/>
          <w:bCs/>
          <w:color w:val="000000"/>
          <w:szCs w:val="21"/>
        </w:rPr>
        <w:t>人请假</w:t>
      </w:r>
      <w:r w:rsidR="008D673C">
        <w:rPr>
          <w:rFonts w:ascii="宋体" w:hAnsi="宋体" w:cs="宋体" w:hint="eastAsia"/>
          <w:bCs/>
          <w:color w:val="000000"/>
          <w:szCs w:val="21"/>
        </w:rPr>
        <w:t>，分别是：</w:t>
      </w:r>
      <w:r w:rsidR="00F1109B">
        <w:rPr>
          <w:rFonts w:ascii="宋体" w:hAnsi="宋体" w:cs="宋体" w:hint="eastAsia"/>
          <w:bCs/>
          <w:color w:val="000000"/>
          <w:szCs w:val="21"/>
        </w:rPr>
        <w:t>王隽</w:t>
      </w:r>
      <w:proofErr w:type="gramStart"/>
      <w:r w:rsidR="00F1109B">
        <w:rPr>
          <w:rFonts w:ascii="宋体" w:hAnsi="宋体" w:cs="宋体" w:hint="eastAsia"/>
          <w:bCs/>
          <w:color w:val="000000"/>
          <w:szCs w:val="21"/>
        </w:rPr>
        <w:t>喆</w:t>
      </w:r>
      <w:proofErr w:type="gramEnd"/>
      <w:r w:rsidR="00902CA5">
        <w:rPr>
          <w:rFonts w:ascii="宋体" w:hAnsi="宋体" w:cs="宋体" w:hint="eastAsia"/>
          <w:bCs/>
          <w:color w:val="000000"/>
          <w:szCs w:val="21"/>
        </w:rPr>
        <w:t>、</w:t>
      </w:r>
      <w:r w:rsidR="00F1109B">
        <w:rPr>
          <w:rFonts w:ascii="宋体" w:hAnsi="宋体" w:cs="宋体" w:hint="eastAsia"/>
          <w:bCs/>
          <w:color w:val="000000"/>
          <w:szCs w:val="21"/>
        </w:rPr>
        <w:t>叶佳熙</w:t>
      </w:r>
      <w:r w:rsidR="008D673C">
        <w:rPr>
          <w:rFonts w:ascii="宋体" w:hAnsi="宋体" w:cs="宋体" w:hint="eastAsia"/>
          <w:bCs/>
          <w:color w:val="000000"/>
          <w:szCs w:val="21"/>
        </w:rPr>
        <w:t>、</w:t>
      </w:r>
      <w:r w:rsidR="00F1109B">
        <w:rPr>
          <w:rFonts w:ascii="宋体" w:hAnsi="宋体" w:cs="宋体" w:hint="eastAsia"/>
          <w:bCs/>
          <w:color w:val="000000"/>
          <w:szCs w:val="21"/>
        </w:rPr>
        <w:t>祝苏扬</w:t>
      </w:r>
      <w:r w:rsidR="008D673C">
        <w:rPr>
          <w:rFonts w:ascii="宋体" w:hAnsi="宋体" w:cs="宋体" w:hint="eastAsia"/>
          <w:bCs/>
          <w:color w:val="000000"/>
          <w:szCs w:val="21"/>
        </w:rPr>
        <w:t>和</w:t>
      </w:r>
      <w:r w:rsidR="00F1109B">
        <w:rPr>
          <w:rFonts w:ascii="宋体" w:hAnsi="宋体" w:cs="宋体" w:hint="eastAsia"/>
          <w:bCs/>
          <w:color w:val="000000"/>
          <w:szCs w:val="21"/>
        </w:rPr>
        <w:t>张羽轩</w:t>
      </w:r>
      <w:r w:rsidR="008D673C">
        <w:rPr>
          <w:rFonts w:ascii="宋体" w:hAnsi="宋体" w:cs="宋体" w:hint="eastAsia"/>
          <w:bCs/>
          <w:color w:val="000000"/>
          <w:szCs w:val="21"/>
        </w:rPr>
        <w:t>。</w:t>
      </w:r>
    </w:p>
    <w:p w14:paraId="643B6FA8" w14:textId="4E4268D4" w:rsidR="00865ED6" w:rsidRPr="00993B9E" w:rsidRDefault="00B75FED" w:rsidP="00865ED6">
      <w:pPr>
        <w:spacing w:line="3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</w:rPr>
        <w:t>2.自主签到</w:t>
      </w:r>
      <w:r w:rsidR="008D673C">
        <w:rPr>
          <w:rFonts w:ascii="宋体" w:hAnsi="宋体" w:cs="宋体" w:hint="eastAsia"/>
          <w:bCs/>
          <w:color w:val="000000"/>
          <w:szCs w:val="21"/>
        </w:rPr>
        <w:t>：</w:t>
      </w:r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刘梦苒、孙语晨、马泽</w:t>
      </w:r>
      <w:proofErr w:type="gramStart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睿</w:t>
      </w:r>
      <w:proofErr w:type="gramEnd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、徐若凌、孙语晗、石涵、王婉睿、张晓涵、王跃、唐可欣、唐旗琰、裴奕丞、</w:t>
      </w:r>
      <w:proofErr w:type="gramStart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谌</w:t>
      </w:r>
      <w:proofErr w:type="gramEnd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欣</w:t>
      </w:r>
      <w:proofErr w:type="gramStart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怡</w:t>
      </w:r>
      <w:proofErr w:type="gramEnd"/>
      <w:r w:rsidR="002B6D0C">
        <w:rPr>
          <w:rFonts w:ascii="宋体" w:hAnsi="宋体" w:cs="宋体" w:hint="eastAsia"/>
          <w:szCs w:val="21"/>
          <w:shd w:val="clear" w:color="auto" w:fill="FFFFFF"/>
        </w:rPr>
        <w:t>、</w:t>
      </w:r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焦浩儒、刘燕临、李文轩、何子彤、叶煜阳、王熙雯、薛文辰、薛皓然、金有浩、王梓陌、顾明辉、吴文璟、颜梦伶、徐</w:t>
      </w:r>
      <w:proofErr w:type="gramStart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槿</w:t>
      </w:r>
      <w:proofErr w:type="gramEnd"/>
      <w:r w:rsidR="00865ED6" w:rsidRPr="00993B9E">
        <w:rPr>
          <w:rFonts w:ascii="宋体" w:hAnsi="宋体" w:cs="宋体" w:hint="eastAsia"/>
          <w:szCs w:val="21"/>
          <w:shd w:val="clear" w:color="auto" w:fill="FFFFFF"/>
        </w:rPr>
        <w:t>延、安 辰</w:t>
      </w:r>
      <w:r w:rsidR="00865ED6">
        <w:rPr>
          <w:rFonts w:ascii="宋体" w:hAnsi="宋体" w:cs="宋体" w:hint="eastAsia"/>
          <w:szCs w:val="21"/>
          <w:shd w:val="clear" w:color="auto" w:fill="FFFFFF"/>
        </w:rPr>
        <w:t>。</w:t>
      </w:r>
    </w:p>
    <w:p w14:paraId="0A24E44A" w14:textId="7626BD0B" w:rsidR="00A822DC" w:rsidRDefault="00633A1A" w:rsidP="00865ED6">
      <w:pPr>
        <w:spacing w:line="320" w:lineRule="exact"/>
        <w:jc w:val="left"/>
        <w:rPr>
          <w:rFonts w:ascii="宋体" w:hAnsi="宋体" w:cs="宋体"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03808" behindDoc="0" locked="0" layoutInCell="1" allowOverlap="1" wp14:anchorId="42EAE8D1" wp14:editId="2D0DC25E">
            <wp:simplePos x="0" y="0"/>
            <wp:positionH relativeFrom="column">
              <wp:posOffset>3429172</wp:posOffset>
            </wp:positionH>
            <wp:positionV relativeFrom="paragraph">
              <wp:posOffset>76835</wp:posOffset>
            </wp:positionV>
            <wp:extent cx="1706880" cy="1279654"/>
            <wp:effectExtent l="0" t="0" r="762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279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544" behindDoc="0" locked="0" layoutInCell="1" allowOverlap="1" wp14:anchorId="1A0D9A1E" wp14:editId="03E654DD">
            <wp:simplePos x="0" y="0"/>
            <wp:positionH relativeFrom="column">
              <wp:posOffset>1737360</wp:posOffset>
            </wp:positionH>
            <wp:positionV relativeFrom="paragraph">
              <wp:posOffset>99060</wp:posOffset>
            </wp:positionV>
            <wp:extent cx="1660537" cy="124523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68" cy="1245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280" behindDoc="0" locked="0" layoutInCell="1" allowOverlap="1" wp14:anchorId="2F6E090A" wp14:editId="3652450E">
            <wp:simplePos x="0" y="0"/>
            <wp:positionH relativeFrom="column">
              <wp:posOffset>53340</wp:posOffset>
            </wp:positionH>
            <wp:positionV relativeFrom="paragraph">
              <wp:posOffset>99060</wp:posOffset>
            </wp:positionV>
            <wp:extent cx="1677076" cy="12573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176" cy="12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FF07C" w14:textId="7EC478F8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24F0EB45" w14:textId="497E7EE5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14D70650" w14:textId="62BD994E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27B39F4A" w14:textId="77777777" w:rsidR="00A822DC" w:rsidRPr="00A822DC" w:rsidRDefault="00A822DC" w:rsidP="00A822DC">
      <w:pPr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5CEAE433" w14:textId="77777777" w:rsidR="008C30EA" w:rsidRDefault="008C30EA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5B545AD8" w14:textId="77777777" w:rsidR="00DB6000" w:rsidRDefault="00DB6000" w:rsidP="003C3C33">
      <w:pPr>
        <w:spacing w:line="30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17226624" w14:textId="1CEF56D7" w:rsidR="0001564B" w:rsidRPr="00993B9E" w:rsidRDefault="008D673C" w:rsidP="0001564B">
      <w:pPr>
        <w:spacing w:line="3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</w:rPr>
        <w:t>3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自主量体温的幼儿有：</w:t>
      </w:r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孙语晨、马泽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睿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、徐若凌、孙语晗、石涵、王婉睿、王跃、唐可欣、唐旗琰、裴奕丞、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谌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欣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怡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、焦浩儒、刘燕临、李文轩、何子彤、叶煜阳、王熙雯、薛文辰、金有浩、王梓陌、顾明辉、吴文璟、颜梦伶、徐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槿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延、安 辰</w:t>
      </w:r>
      <w:r w:rsidR="0001564B">
        <w:rPr>
          <w:rFonts w:ascii="宋体" w:hAnsi="宋体" w:cs="宋体" w:hint="eastAsia"/>
          <w:szCs w:val="21"/>
          <w:shd w:val="clear" w:color="auto" w:fill="FFFFFF"/>
        </w:rPr>
        <w:t>。</w:t>
      </w:r>
    </w:p>
    <w:p w14:paraId="3CA7C0FF" w14:textId="3657F60D" w:rsidR="00A822DC" w:rsidRDefault="00633A1A" w:rsidP="003C3C33">
      <w:pPr>
        <w:spacing w:line="300" w:lineRule="exact"/>
        <w:jc w:val="left"/>
        <w:rPr>
          <w:rFonts w:ascii="宋体" w:hAnsi="宋体" w:cs="宋体"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12000" behindDoc="0" locked="0" layoutInCell="1" allowOverlap="1" wp14:anchorId="53F56063" wp14:editId="0D2FE85B">
            <wp:simplePos x="0" y="0"/>
            <wp:positionH relativeFrom="column">
              <wp:posOffset>480060</wp:posOffset>
            </wp:positionH>
            <wp:positionV relativeFrom="paragraph">
              <wp:posOffset>92075</wp:posOffset>
            </wp:positionV>
            <wp:extent cx="1821180" cy="1365885"/>
            <wp:effectExtent l="0" t="0" r="7620" b="571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192" behindDoc="0" locked="0" layoutInCell="1" allowOverlap="1" wp14:anchorId="308473FA" wp14:editId="01F19C5E">
            <wp:simplePos x="0" y="0"/>
            <wp:positionH relativeFrom="column">
              <wp:posOffset>2613660</wp:posOffset>
            </wp:positionH>
            <wp:positionV relativeFrom="paragraph">
              <wp:posOffset>93518</wp:posOffset>
            </wp:positionV>
            <wp:extent cx="1798320" cy="1348567"/>
            <wp:effectExtent l="0" t="0" r="0" b="444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184" cy="1349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97E45" w14:textId="29939104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745A5402" w14:textId="4855D74C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20316124" w14:textId="21687673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3F94E17C" w14:textId="77777777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78A83ECE" w14:textId="077DF58B" w:rsidR="008C30EA" w:rsidRDefault="008C30EA" w:rsidP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06418B39" w14:textId="77777777" w:rsidR="00DB6000" w:rsidRDefault="00DB6000" w:rsidP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5687F077" w14:textId="566A46B0" w:rsidR="0001564B" w:rsidRPr="00993B9E" w:rsidRDefault="00A822DC" w:rsidP="0001564B">
      <w:pPr>
        <w:spacing w:line="3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</w:rPr>
        <w:t>4</w:t>
      </w:r>
      <w:r>
        <w:rPr>
          <w:rFonts w:ascii="宋体" w:hAnsi="宋体" w:cs="宋体"/>
          <w:bCs/>
          <w:color w:val="000000"/>
          <w:szCs w:val="21"/>
        </w:rPr>
        <w:t>.</w:t>
      </w:r>
      <w:r>
        <w:rPr>
          <w:rFonts w:ascii="宋体" w:hAnsi="宋体" w:cs="宋体" w:hint="eastAsia"/>
          <w:bCs/>
          <w:color w:val="000000"/>
          <w:szCs w:val="21"/>
        </w:rPr>
        <w:t>自主绕水杯带的幼儿有：</w:t>
      </w:r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刘梦苒、孙语晨、马泽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睿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、徐若凌、孙语晗、石涵、张晓涵、王跃、唐可欣、唐旗琰、裴奕丞、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谌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欣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怡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、曹欣荣、焦浩儒、刘燕临、陈露函、聂暄涵、何子彤、孙逸卓、叶煜阳、薛文辰、薛皓然、金有浩、王梓陌、吴文璟、颜梦伶、徐</w:t>
      </w:r>
      <w:proofErr w:type="gramStart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槿</w:t>
      </w:r>
      <w:proofErr w:type="gramEnd"/>
      <w:r w:rsidR="0001564B" w:rsidRPr="00993B9E">
        <w:rPr>
          <w:rFonts w:ascii="宋体" w:hAnsi="宋体" w:cs="宋体" w:hint="eastAsia"/>
          <w:szCs w:val="21"/>
          <w:shd w:val="clear" w:color="auto" w:fill="FFFFFF"/>
        </w:rPr>
        <w:t>延、安 辰</w:t>
      </w:r>
      <w:r w:rsidR="0001564B">
        <w:rPr>
          <w:rFonts w:ascii="宋体" w:hAnsi="宋体" w:cs="宋体" w:hint="eastAsia"/>
          <w:szCs w:val="21"/>
          <w:shd w:val="clear" w:color="auto" w:fill="FFFFFF"/>
        </w:rPr>
        <w:t>。</w:t>
      </w:r>
    </w:p>
    <w:p w14:paraId="74A48DCC" w14:textId="0916378F" w:rsidR="00A822DC" w:rsidRPr="00A822DC" w:rsidRDefault="00633A1A" w:rsidP="003C3C33">
      <w:pPr>
        <w:spacing w:line="300" w:lineRule="exact"/>
        <w:jc w:val="left"/>
        <w:rPr>
          <w:rFonts w:ascii="宋体" w:hAnsi="宋体" w:cs="宋体"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46816" behindDoc="0" locked="0" layoutInCell="1" allowOverlap="1" wp14:anchorId="42F7B90E" wp14:editId="2D086331">
            <wp:simplePos x="0" y="0"/>
            <wp:positionH relativeFrom="column">
              <wp:posOffset>3573780</wp:posOffset>
            </wp:positionH>
            <wp:positionV relativeFrom="paragraph">
              <wp:posOffset>99060</wp:posOffset>
            </wp:positionV>
            <wp:extent cx="1630680" cy="1223010"/>
            <wp:effectExtent l="0" t="0" r="7620" b="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624" behindDoc="0" locked="0" layoutInCell="1" allowOverlap="1" wp14:anchorId="16C202CB" wp14:editId="35D22C9D">
            <wp:simplePos x="0" y="0"/>
            <wp:positionH relativeFrom="column">
              <wp:posOffset>1859280</wp:posOffset>
            </wp:positionH>
            <wp:positionV relativeFrom="paragraph">
              <wp:posOffset>83820</wp:posOffset>
            </wp:positionV>
            <wp:extent cx="1630680" cy="1223010"/>
            <wp:effectExtent l="0" t="0" r="762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408" behindDoc="0" locked="0" layoutInCell="1" allowOverlap="1" wp14:anchorId="250B8AE7" wp14:editId="5B065D66">
            <wp:simplePos x="0" y="0"/>
            <wp:positionH relativeFrom="column">
              <wp:posOffset>76200</wp:posOffset>
            </wp:positionH>
            <wp:positionV relativeFrom="paragraph">
              <wp:posOffset>74295</wp:posOffset>
            </wp:positionV>
            <wp:extent cx="1684020" cy="1263015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5017C" w14:textId="5DAB3B70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2F57A617" w14:textId="508B995F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1687A343" w14:textId="6C8EFB55" w:rsidR="00A822DC" w:rsidRDefault="00A822DC">
      <w:pPr>
        <w:pStyle w:val="a6"/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57706D31" w14:textId="77777777" w:rsidR="00A822DC" w:rsidRPr="008C30EA" w:rsidRDefault="00A822DC" w:rsidP="008C30EA">
      <w:pPr>
        <w:spacing w:line="36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6641DB11" w14:textId="77777777" w:rsidR="00DB6000" w:rsidRDefault="00DB6000" w:rsidP="00633A1A">
      <w:pPr>
        <w:spacing w:line="340" w:lineRule="exact"/>
        <w:jc w:val="left"/>
        <w:rPr>
          <w:rFonts w:ascii="宋体" w:hAnsi="宋体" w:cs="宋体"/>
          <w:b/>
          <w:color w:val="000000"/>
          <w:szCs w:val="21"/>
        </w:rPr>
      </w:pPr>
    </w:p>
    <w:p w14:paraId="26DCE88E" w14:textId="0CC46ACC" w:rsidR="001445FB" w:rsidRDefault="00B75FED">
      <w:pPr>
        <w:numPr>
          <w:ilvl w:val="0"/>
          <w:numId w:val="1"/>
        </w:num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户外活动</w:t>
      </w:r>
    </w:p>
    <w:p w14:paraId="7EB8A5FA" w14:textId="42BE1E8D" w:rsidR="00DB6000" w:rsidRPr="00DB6000" w:rsidRDefault="00B75FED" w:rsidP="00602B8A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今天</w:t>
      </w:r>
      <w:r w:rsidR="00602B8A">
        <w:rPr>
          <w:rFonts w:ascii="宋体" w:hAnsi="宋体" w:cs="宋体" w:hint="eastAsia"/>
          <w:bCs/>
          <w:color w:val="000000"/>
          <w:szCs w:val="21"/>
        </w:rPr>
        <w:t>户外游戏</w:t>
      </w:r>
      <w:r w:rsidR="00016F4A">
        <w:rPr>
          <w:rFonts w:ascii="宋体" w:hAnsi="宋体" w:cs="宋体" w:hint="eastAsia"/>
          <w:bCs/>
          <w:color w:val="000000"/>
          <w:szCs w:val="21"/>
        </w:rPr>
        <w:t>孩子们选择了</w:t>
      </w:r>
      <w:r w:rsidR="00602B8A">
        <w:rPr>
          <w:rFonts w:ascii="宋体" w:hAnsi="宋体" w:cs="宋体" w:hint="eastAsia"/>
          <w:bCs/>
          <w:color w:val="000000"/>
          <w:szCs w:val="21"/>
        </w:rPr>
        <w:t>滑滑梯，</w:t>
      </w:r>
      <w:r w:rsidR="00DB6000">
        <w:rPr>
          <w:rFonts w:ascii="宋体" w:hAnsi="宋体" w:cs="宋体" w:hint="eastAsia"/>
          <w:bCs/>
          <w:color w:val="000000"/>
          <w:szCs w:val="21"/>
        </w:rPr>
        <w:t>虽然</w:t>
      </w:r>
      <w:r w:rsidR="00602B8A">
        <w:rPr>
          <w:rFonts w:ascii="宋体" w:hAnsi="宋体" w:cs="宋体" w:hint="eastAsia"/>
          <w:bCs/>
          <w:color w:val="000000"/>
          <w:szCs w:val="21"/>
        </w:rPr>
        <w:t>我们经常玩，但是滑滑梯对于他们来说却永远玩不够，即使热的满头大汗，他们也不觉得累，补充水分继续。</w:t>
      </w:r>
      <w:r w:rsidR="00602B8A" w:rsidRPr="00DB6000">
        <w:rPr>
          <w:rFonts w:ascii="宋体" w:hAnsi="宋体" w:cs="宋体"/>
          <w:bCs/>
          <w:color w:val="000000"/>
          <w:szCs w:val="21"/>
        </w:rPr>
        <w:t xml:space="preserve"> </w:t>
      </w:r>
    </w:p>
    <w:p w14:paraId="4261A6C9" w14:textId="5EDB6732" w:rsidR="00016F4A" w:rsidRDefault="00602B8A" w:rsidP="00633A1A">
      <w:pPr>
        <w:spacing w:line="340" w:lineRule="exact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32128" behindDoc="0" locked="0" layoutInCell="1" allowOverlap="1" wp14:anchorId="26F719CF" wp14:editId="46BE38CA">
            <wp:simplePos x="0" y="0"/>
            <wp:positionH relativeFrom="column">
              <wp:posOffset>3680460</wp:posOffset>
            </wp:positionH>
            <wp:positionV relativeFrom="paragraph">
              <wp:posOffset>53340</wp:posOffset>
            </wp:positionV>
            <wp:extent cx="1724660" cy="1293495"/>
            <wp:effectExtent l="0" t="0" r="8890" b="190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10624" behindDoc="0" locked="0" layoutInCell="1" allowOverlap="1" wp14:anchorId="5DB206D7" wp14:editId="39E13C92">
            <wp:simplePos x="0" y="0"/>
            <wp:positionH relativeFrom="column">
              <wp:posOffset>1851660</wp:posOffset>
            </wp:positionH>
            <wp:positionV relativeFrom="paragraph">
              <wp:posOffset>38100</wp:posOffset>
            </wp:positionV>
            <wp:extent cx="1725295" cy="1293495"/>
            <wp:effectExtent l="0" t="0" r="8255" b="190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590144" behindDoc="0" locked="0" layoutInCell="1" allowOverlap="1" wp14:anchorId="20A4F6CC" wp14:editId="2212CFE5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1724660" cy="1293495"/>
            <wp:effectExtent l="0" t="0" r="8890" b="190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23B3F8" w14:textId="01673CC6" w:rsidR="00016F4A" w:rsidRDefault="00016F4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759F43A5" w14:textId="05F64712" w:rsidR="00016F4A" w:rsidRDefault="00016F4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7E4CD9F2" w14:textId="20FD16F6" w:rsidR="00016F4A" w:rsidRDefault="00602B8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noProof/>
          <w:color w:val="000000"/>
          <w:szCs w:val="21"/>
        </w:rPr>
        <w:lastRenderedPageBreak/>
        <w:drawing>
          <wp:anchor distT="0" distB="0" distL="114300" distR="114300" simplePos="0" relativeHeight="251670016" behindDoc="0" locked="0" layoutInCell="1" allowOverlap="1" wp14:anchorId="1D62C879" wp14:editId="06B5AA44">
            <wp:simplePos x="0" y="0"/>
            <wp:positionH relativeFrom="column">
              <wp:posOffset>3855720</wp:posOffset>
            </wp:positionH>
            <wp:positionV relativeFrom="paragraph">
              <wp:posOffset>-205740</wp:posOffset>
            </wp:positionV>
            <wp:extent cx="1724660" cy="1293495"/>
            <wp:effectExtent l="0" t="0" r="8890" b="190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56704" behindDoc="0" locked="0" layoutInCell="1" allowOverlap="1" wp14:anchorId="00135D5C" wp14:editId="7FDFB743">
            <wp:simplePos x="0" y="0"/>
            <wp:positionH relativeFrom="column">
              <wp:posOffset>1889760</wp:posOffset>
            </wp:positionH>
            <wp:positionV relativeFrom="paragraph">
              <wp:posOffset>-160020</wp:posOffset>
            </wp:positionV>
            <wp:extent cx="1724660" cy="1293495"/>
            <wp:effectExtent l="0" t="0" r="8890" b="190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39296" behindDoc="0" locked="0" layoutInCell="1" allowOverlap="1" wp14:anchorId="3D614A44" wp14:editId="2866B189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724660" cy="1293495"/>
            <wp:effectExtent l="0" t="0" r="8890" b="190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6829E" w14:textId="35B48B7D" w:rsidR="00016F4A" w:rsidRDefault="00016F4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1BA165A9" w14:textId="19C5BFBE" w:rsidR="00016F4A" w:rsidRDefault="00016F4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52598A1B" w14:textId="5013FC7C" w:rsidR="00016F4A" w:rsidRDefault="00016F4A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23DD4F94" w14:textId="77777777" w:rsidR="001445FB" w:rsidRDefault="001445FB">
      <w:pPr>
        <w:spacing w:line="340" w:lineRule="exact"/>
        <w:jc w:val="left"/>
        <w:rPr>
          <w:rFonts w:ascii="宋体" w:hAnsi="宋体" w:cs="宋体"/>
          <w:b/>
          <w:color w:val="000000"/>
          <w:szCs w:val="21"/>
        </w:rPr>
      </w:pPr>
    </w:p>
    <w:p w14:paraId="3BA0B8A5" w14:textId="77777777" w:rsidR="00602B8A" w:rsidRDefault="00602B8A" w:rsidP="00FD6395">
      <w:pPr>
        <w:spacing w:line="32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5A38C0F2" w14:textId="08AB6C09" w:rsidR="001445FB" w:rsidRPr="00651D91" w:rsidRDefault="00DB6000" w:rsidP="00651D91">
      <w:pPr>
        <w:spacing w:line="320" w:lineRule="exact"/>
        <w:ind w:firstLineChars="200" w:firstLine="420"/>
        <w:jc w:val="left"/>
        <w:rPr>
          <w:rFonts w:ascii="宋体" w:hAnsi="宋体" w:cs="宋体" w:hint="eastAsia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</w:rPr>
        <w:t>一开始，叶佳熙小朋友由于第一次接触这个新器械，</w:t>
      </w:r>
      <w:r w:rsidR="00704F64">
        <w:rPr>
          <w:rFonts w:ascii="宋体" w:hAnsi="宋体" w:cs="宋体" w:hint="eastAsia"/>
          <w:bCs/>
          <w:color w:val="000000"/>
          <w:szCs w:val="21"/>
        </w:rPr>
        <w:t>在翻身的时候不小心碰到了下巴，但是她没有放弃，继续排队等待下一次的跑酷；有的孩子一开始没有找到跑跳的技巧，需要老师的帮助，但是在两三轮游戏后，就不需要老师帮忙，比如：</w:t>
      </w:r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张晓涵、唐旗琰、曹欣荣、刘燕临、孙逸卓、王熙雯、薛皓然、叶佳熙、金有浩、王隽</w:t>
      </w:r>
      <w:proofErr w:type="gramStart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喆</w:t>
      </w:r>
      <w:proofErr w:type="gramEnd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、安 辰</w:t>
      </w:r>
      <w:r w:rsidR="00704F64">
        <w:rPr>
          <w:rFonts w:ascii="宋体" w:hAnsi="宋体" w:cs="宋体" w:hint="eastAsia"/>
          <w:szCs w:val="21"/>
          <w:shd w:val="clear" w:color="auto" w:fill="FFFFFF"/>
        </w:rPr>
        <w:t>。有的小朋友动作敏捷，一跳而过，如：</w:t>
      </w:r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马泽</w:t>
      </w:r>
      <w:proofErr w:type="gramStart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睿</w:t>
      </w:r>
      <w:proofErr w:type="gramEnd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、裴奕丞、</w:t>
      </w:r>
      <w:proofErr w:type="gramStart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谌</w:t>
      </w:r>
      <w:proofErr w:type="gramEnd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欣</w:t>
      </w:r>
      <w:proofErr w:type="gramStart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怡</w:t>
      </w:r>
      <w:proofErr w:type="gramEnd"/>
      <w:r w:rsidR="00704F64" w:rsidRPr="00993B9E">
        <w:rPr>
          <w:rFonts w:ascii="宋体" w:hAnsi="宋体" w:cs="宋体" w:hint="eastAsia"/>
          <w:szCs w:val="21"/>
          <w:shd w:val="clear" w:color="auto" w:fill="FFFFFF"/>
        </w:rPr>
        <w:t>、张羽轩、陈露函、聂暄涵、何子彤、叶煜阳、王熙雯、王梓陌</w:t>
      </w:r>
      <w:r w:rsidR="00704F64">
        <w:rPr>
          <w:rFonts w:ascii="宋体" w:hAnsi="宋体" w:cs="宋体" w:hint="eastAsia"/>
          <w:szCs w:val="21"/>
          <w:shd w:val="clear" w:color="auto" w:fill="FFFFFF"/>
        </w:rPr>
        <w:t>。</w:t>
      </w:r>
    </w:p>
    <w:p w14:paraId="2EB21EB8" w14:textId="7A065234" w:rsidR="0092060F" w:rsidRPr="0092060F" w:rsidRDefault="0092060F" w:rsidP="00AF4D2D">
      <w:pPr>
        <w:spacing w:line="34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 w:rsidRPr="0092060F">
        <w:rPr>
          <w:rFonts w:ascii="宋体" w:hAnsi="宋体" w:cs="宋体" w:hint="eastAsia"/>
          <w:b/>
          <w:color w:val="000000"/>
          <w:szCs w:val="21"/>
        </w:rPr>
        <w:t>三、集体游戏</w:t>
      </w:r>
      <w:r>
        <w:rPr>
          <w:rFonts w:ascii="宋体" w:hAnsi="宋体" w:cs="宋体" w:hint="eastAsia"/>
          <w:b/>
          <w:color w:val="000000"/>
          <w:szCs w:val="21"/>
        </w:rPr>
        <w:t>——</w:t>
      </w:r>
      <w:r w:rsidR="00FD6395">
        <w:rPr>
          <w:rFonts w:ascii="宋体" w:hAnsi="宋体" w:cs="宋体" w:hint="eastAsia"/>
          <w:b/>
          <w:color w:val="000000"/>
          <w:szCs w:val="21"/>
        </w:rPr>
        <w:t>数学：</w:t>
      </w:r>
      <w:r w:rsidR="00FD6395">
        <w:rPr>
          <w:rFonts w:ascii="宋体" w:hAnsi="宋体" w:cs="宋体"/>
          <w:b/>
          <w:color w:val="000000"/>
          <w:szCs w:val="21"/>
        </w:rPr>
        <w:t>4</w:t>
      </w:r>
      <w:r w:rsidR="00FD6395">
        <w:rPr>
          <w:rFonts w:ascii="宋体" w:hAnsi="宋体" w:cs="宋体" w:hint="eastAsia"/>
          <w:b/>
          <w:color w:val="000000"/>
          <w:szCs w:val="21"/>
        </w:rPr>
        <w:t>的分合</w:t>
      </w:r>
    </w:p>
    <w:p w14:paraId="7453879F" w14:textId="45718516" w:rsidR="0092060F" w:rsidRPr="00FD6395" w:rsidRDefault="0092060F" w:rsidP="00FD6395">
      <w:pPr>
        <w:spacing w:line="32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本</w:t>
      </w:r>
      <w:r w:rsidR="00FD6395">
        <w:rPr>
          <w:rFonts w:ascii="宋体" w:hAnsi="宋体" w:cs="宋体" w:hint="eastAsia"/>
          <w:szCs w:val="21"/>
        </w:rPr>
        <w:t>数的分解组成实质涉及的是一个整体与部分的关系，数的组成真正关系到的是数的加法。4个物体分成两份，一份为1个，一份为3个，或一份为2个，一份为2个，或一份为3个，一份为1个。反之，这3种情况分别可以组成4个物体。在本节活动中我们将引导幼儿自己操作、探索，归纳“4”的分解与组成。</w:t>
      </w:r>
    </w:p>
    <w:p w14:paraId="235A584F" w14:textId="28A63B70" w:rsidR="0092060F" w:rsidRDefault="00FD6395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6E16620" wp14:editId="258CA63F">
            <wp:simplePos x="0" y="0"/>
            <wp:positionH relativeFrom="column">
              <wp:posOffset>3421380</wp:posOffset>
            </wp:positionH>
            <wp:positionV relativeFrom="paragraph">
              <wp:posOffset>99060</wp:posOffset>
            </wp:positionV>
            <wp:extent cx="1624965" cy="1287780"/>
            <wp:effectExtent l="0" t="0" r="0" b="762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4E6EF3AB" wp14:editId="1FD275E3">
            <wp:simplePos x="0" y="0"/>
            <wp:positionH relativeFrom="column">
              <wp:posOffset>1729740</wp:posOffset>
            </wp:positionH>
            <wp:positionV relativeFrom="paragraph">
              <wp:posOffset>91440</wp:posOffset>
            </wp:positionV>
            <wp:extent cx="1614805" cy="1310640"/>
            <wp:effectExtent l="0" t="0" r="4445" b="381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80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59780595" wp14:editId="68014560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1653540" cy="1348740"/>
            <wp:effectExtent l="0" t="0" r="3810" b="381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84FC4" w14:textId="4E66D5B0" w:rsidR="0092060F" w:rsidRDefault="0092060F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5C5F87A4" w14:textId="7BFEFEBE" w:rsidR="0092060F" w:rsidRDefault="0092060F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32D5F120" w14:textId="6066CC03" w:rsidR="00520FA0" w:rsidRDefault="00520FA0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62AD828D" w14:textId="357657E8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18171C5A" w14:textId="49A75D98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34BE7333" w14:textId="3F3828A4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4D625C50" w14:textId="687BEF6C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2ADD30D" wp14:editId="13CF71C2">
            <wp:simplePos x="0" y="0"/>
            <wp:positionH relativeFrom="column">
              <wp:posOffset>3451860</wp:posOffset>
            </wp:positionH>
            <wp:positionV relativeFrom="paragraph">
              <wp:posOffset>38735</wp:posOffset>
            </wp:positionV>
            <wp:extent cx="1653540" cy="1240155"/>
            <wp:effectExtent l="0" t="0" r="381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47F70E80" wp14:editId="184BD8F3">
            <wp:simplePos x="0" y="0"/>
            <wp:positionH relativeFrom="column">
              <wp:posOffset>1722120</wp:posOffset>
            </wp:positionH>
            <wp:positionV relativeFrom="paragraph">
              <wp:posOffset>53975</wp:posOffset>
            </wp:positionV>
            <wp:extent cx="1653540" cy="1240155"/>
            <wp:effectExtent l="0" t="0" r="381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7C07511F" wp14:editId="30CEA1F8">
            <wp:simplePos x="0" y="0"/>
            <wp:positionH relativeFrom="column">
              <wp:posOffset>0</wp:posOffset>
            </wp:positionH>
            <wp:positionV relativeFrom="paragraph">
              <wp:posOffset>54292</wp:posOffset>
            </wp:positionV>
            <wp:extent cx="1653540" cy="1240155"/>
            <wp:effectExtent l="0" t="0" r="381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90F7" w14:textId="6D750B7A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3E46268E" w14:textId="2441EA55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0FC78311" w14:textId="73FBE1E3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2115C2F1" w14:textId="5AE46C98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0826E348" w14:textId="77777777" w:rsidR="002714B4" w:rsidRDefault="002714B4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</w:p>
    <w:p w14:paraId="010F0874" w14:textId="77777777" w:rsidR="002714B4" w:rsidRDefault="002714B4" w:rsidP="002714B4">
      <w:pPr>
        <w:spacing w:line="340" w:lineRule="exact"/>
        <w:jc w:val="left"/>
        <w:rPr>
          <w:rFonts w:ascii="宋体" w:hAnsi="宋体" w:cs="宋体"/>
          <w:bCs/>
          <w:color w:val="000000"/>
          <w:szCs w:val="21"/>
        </w:rPr>
      </w:pPr>
    </w:p>
    <w:p w14:paraId="10A67164" w14:textId="15BFFB0E" w:rsidR="00520FA0" w:rsidRDefault="00FD6395" w:rsidP="002714B4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叶煜阳小朋友把4个雪花片分成2个和2个一起，王跃小朋友把4个雪花片分成</w:t>
      </w:r>
      <w:r>
        <w:rPr>
          <w:rFonts w:ascii="宋体" w:hAnsi="宋体" w:cs="宋体"/>
          <w:bCs/>
          <w:color w:val="000000"/>
          <w:szCs w:val="21"/>
        </w:rPr>
        <w:t>3</w:t>
      </w:r>
      <w:r>
        <w:rPr>
          <w:rFonts w:ascii="宋体" w:hAnsi="宋体" w:cs="宋体" w:hint="eastAsia"/>
          <w:bCs/>
          <w:color w:val="000000"/>
          <w:szCs w:val="21"/>
        </w:rPr>
        <w:t>个和1个，张晓涵小朋友则把4个雪花片分成1个和</w:t>
      </w:r>
      <w:r>
        <w:rPr>
          <w:rFonts w:ascii="宋体" w:hAnsi="宋体" w:cs="宋体"/>
          <w:bCs/>
          <w:color w:val="000000"/>
          <w:szCs w:val="21"/>
        </w:rPr>
        <w:t>3</w:t>
      </w:r>
      <w:r>
        <w:rPr>
          <w:rFonts w:ascii="宋体" w:hAnsi="宋体" w:cs="宋体" w:hint="eastAsia"/>
          <w:bCs/>
          <w:color w:val="000000"/>
          <w:szCs w:val="21"/>
        </w:rPr>
        <w:t>个，在</w:t>
      </w:r>
      <w:r w:rsidR="00F35329">
        <w:rPr>
          <w:rFonts w:ascii="宋体" w:hAnsi="宋体" w:cs="宋体" w:hint="eastAsia"/>
          <w:bCs/>
          <w:color w:val="000000"/>
          <w:szCs w:val="21"/>
        </w:rPr>
        <w:t>4的分合</w:t>
      </w:r>
      <w:r>
        <w:rPr>
          <w:rFonts w:ascii="宋体" w:hAnsi="宋体" w:cs="宋体" w:hint="eastAsia"/>
          <w:bCs/>
          <w:color w:val="000000"/>
          <w:szCs w:val="21"/>
        </w:rPr>
        <w:t>操作环节</w:t>
      </w:r>
      <w:r w:rsidR="00F35329">
        <w:rPr>
          <w:rFonts w:ascii="宋体" w:hAnsi="宋体" w:cs="宋体" w:hint="eastAsia"/>
          <w:bCs/>
          <w:color w:val="000000"/>
          <w:szCs w:val="21"/>
        </w:rPr>
        <w:t>中</w:t>
      </w:r>
      <w:r>
        <w:rPr>
          <w:rFonts w:ascii="宋体" w:hAnsi="宋体" w:cs="宋体" w:hint="eastAsia"/>
          <w:bCs/>
          <w:color w:val="000000"/>
          <w:szCs w:val="21"/>
        </w:rPr>
        <w:t>，</w:t>
      </w:r>
      <w:r w:rsidR="00F35329">
        <w:rPr>
          <w:rFonts w:ascii="宋体" w:hAnsi="宋体" w:cs="宋体" w:hint="eastAsia"/>
          <w:bCs/>
          <w:color w:val="000000"/>
          <w:szCs w:val="21"/>
        </w:rPr>
        <w:t>多数幼儿能正确操作，还不太明白的幼儿有：叶佳熙、王熙雯、焦浩儒、王婉睿和孙语晗。</w:t>
      </w:r>
    </w:p>
    <w:p w14:paraId="2A0E6B39" w14:textId="1A98AA5B" w:rsidR="00AF4D2D" w:rsidRDefault="0092060F" w:rsidP="00AF4D2D">
      <w:pPr>
        <w:tabs>
          <w:tab w:val="left" w:pos="321"/>
        </w:tabs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四</w:t>
      </w:r>
      <w:r w:rsidR="00AF4D2D">
        <w:rPr>
          <w:rFonts w:ascii="宋体" w:hAnsi="宋体" w:cs="宋体" w:hint="eastAsia"/>
          <w:b/>
          <w:color w:val="000000"/>
          <w:szCs w:val="21"/>
        </w:rPr>
        <w:t>、区域游戏</w:t>
      </w:r>
    </w:p>
    <w:p w14:paraId="7F5990A1" w14:textId="71F7AA83" w:rsidR="00AF4D2D" w:rsidRPr="00AF4D2D" w:rsidRDefault="00AF4D2D" w:rsidP="00AF4D2D">
      <w:pPr>
        <w:spacing w:line="34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>户外结束后，孩子们回到教室开始区域游戏，先计划自己要去的区域，然后排队插卡，最后才进区游戏。</w:t>
      </w:r>
      <w:r w:rsidR="00622D17">
        <w:rPr>
          <w:rFonts w:ascii="宋体" w:hAnsi="宋体" w:cs="宋体" w:hint="eastAsia"/>
          <w:bCs/>
          <w:color w:val="000000"/>
          <w:szCs w:val="21"/>
        </w:rPr>
        <w:t>张羽轩和王跃来到益智区玩起了小球扑通游戏，他们俩互相合作，挑战不同的轨道，小球从里面不会掉到地上。马泽</w:t>
      </w:r>
      <w:proofErr w:type="gramStart"/>
      <w:r w:rsidR="00622D17">
        <w:rPr>
          <w:rFonts w:ascii="宋体" w:hAnsi="宋体" w:cs="宋体" w:hint="eastAsia"/>
          <w:bCs/>
          <w:color w:val="000000"/>
          <w:szCs w:val="21"/>
        </w:rPr>
        <w:t>睿</w:t>
      </w:r>
      <w:proofErr w:type="gramEnd"/>
      <w:r w:rsidR="00622D17">
        <w:rPr>
          <w:rFonts w:ascii="宋体" w:hAnsi="宋体" w:cs="宋体" w:hint="eastAsia"/>
          <w:bCs/>
          <w:color w:val="000000"/>
          <w:szCs w:val="21"/>
        </w:rPr>
        <w:t>拿着折纸步骤图一步一步折纸，唐琪琰则对着剪纸</w:t>
      </w:r>
      <w:r w:rsidR="004C136D">
        <w:rPr>
          <w:rFonts w:ascii="宋体" w:hAnsi="宋体" w:cs="宋体" w:hint="eastAsia"/>
          <w:bCs/>
          <w:color w:val="000000"/>
          <w:szCs w:val="21"/>
        </w:rPr>
        <w:t>的书进行了剪纸活动；唐可欣和徐若凌一起进了万能工匠区，对着步骤</w:t>
      </w:r>
      <w:proofErr w:type="gramStart"/>
      <w:r w:rsidR="004C136D">
        <w:rPr>
          <w:rFonts w:ascii="宋体" w:hAnsi="宋体" w:cs="宋体" w:hint="eastAsia"/>
          <w:bCs/>
          <w:color w:val="000000"/>
          <w:szCs w:val="21"/>
        </w:rPr>
        <w:t>图一起</w:t>
      </w:r>
      <w:proofErr w:type="gramEnd"/>
      <w:r w:rsidR="004C136D">
        <w:rPr>
          <w:rFonts w:ascii="宋体" w:hAnsi="宋体" w:cs="宋体" w:hint="eastAsia"/>
          <w:bCs/>
          <w:color w:val="000000"/>
          <w:szCs w:val="21"/>
        </w:rPr>
        <w:t>进行建构；孙语晨和孙语晗则在图书</w:t>
      </w:r>
      <w:proofErr w:type="gramStart"/>
      <w:r w:rsidR="004C136D">
        <w:rPr>
          <w:rFonts w:ascii="宋体" w:hAnsi="宋体" w:cs="宋体" w:hint="eastAsia"/>
          <w:bCs/>
          <w:color w:val="000000"/>
          <w:szCs w:val="21"/>
        </w:rPr>
        <w:t>区一起</w:t>
      </w:r>
      <w:proofErr w:type="gramEnd"/>
      <w:r w:rsidR="004C136D">
        <w:rPr>
          <w:rFonts w:ascii="宋体" w:hAnsi="宋体" w:cs="宋体" w:hint="eastAsia"/>
          <w:bCs/>
          <w:color w:val="000000"/>
          <w:szCs w:val="21"/>
        </w:rPr>
        <w:t>看了关于树叶跳舞的图书，边看边讲；焦浩儒、王隽</w:t>
      </w:r>
      <w:proofErr w:type="gramStart"/>
      <w:r w:rsidR="004C136D">
        <w:rPr>
          <w:rFonts w:ascii="宋体" w:hAnsi="宋体" w:cs="宋体" w:hint="eastAsia"/>
          <w:bCs/>
          <w:color w:val="000000"/>
          <w:szCs w:val="21"/>
        </w:rPr>
        <w:t>喆</w:t>
      </w:r>
      <w:proofErr w:type="gramEnd"/>
      <w:r w:rsidR="004C136D">
        <w:rPr>
          <w:rFonts w:ascii="宋体" w:hAnsi="宋体" w:cs="宋体" w:hint="eastAsia"/>
          <w:bCs/>
          <w:color w:val="000000"/>
          <w:szCs w:val="21"/>
        </w:rPr>
        <w:t>和</w:t>
      </w:r>
      <w:proofErr w:type="gramStart"/>
      <w:r w:rsidR="004C136D">
        <w:rPr>
          <w:rFonts w:ascii="宋体" w:hAnsi="宋体" w:cs="宋体" w:hint="eastAsia"/>
          <w:bCs/>
          <w:color w:val="000000"/>
          <w:szCs w:val="21"/>
        </w:rPr>
        <w:t>薛浩然一起</w:t>
      </w:r>
      <w:proofErr w:type="gramEnd"/>
      <w:r w:rsidR="004C136D">
        <w:rPr>
          <w:rFonts w:ascii="宋体" w:hAnsi="宋体" w:cs="宋体" w:hint="eastAsia"/>
          <w:bCs/>
          <w:color w:val="000000"/>
          <w:szCs w:val="21"/>
        </w:rPr>
        <w:t>玩了企鹅跳跳棋。</w:t>
      </w:r>
      <w:r w:rsidR="004C136D" w:rsidRPr="00AF4D2D">
        <w:rPr>
          <w:rFonts w:ascii="宋体" w:hAnsi="宋体" w:cs="宋体"/>
          <w:bCs/>
          <w:color w:val="000000"/>
          <w:szCs w:val="21"/>
        </w:rPr>
        <w:t xml:space="preserve"> </w:t>
      </w:r>
    </w:p>
    <w:p w14:paraId="068FB6B9" w14:textId="2962FAF9" w:rsidR="001445FB" w:rsidRDefault="004C136D">
      <w:pPr>
        <w:spacing w:line="400" w:lineRule="exact"/>
        <w:ind w:firstLineChars="200" w:firstLine="422"/>
        <w:jc w:val="left"/>
        <w:rPr>
          <w:rFonts w:ascii="宋体" w:eastAsia="宋体" w:hAnsi="宋体" w:cs="宋体"/>
          <w:szCs w:val="21"/>
        </w:rPr>
      </w:pPr>
      <w:r>
        <w:rPr>
          <w:rFonts w:ascii="宋体" w:hAnsi="宋体" w:cs="宋体" w:hint="eastAsia"/>
          <w:b/>
          <w:noProof/>
          <w:color w:val="000000"/>
          <w:szCs w:val="21"/>
        </w:rPr>
        <w:lastRenderedPageBreak/>
        <w:drawing>
          <wp:anchor distT="0" distB="0" distL="114300" distR="114300" simplePos="0" relativeHeight="251655168" behindDoc="0" locked="0" layoutInCell="1" allowOverlap="1" wp14:anchorId="21CF46B1" wp14:editId="022869B6">
            <wp:simplePos x="0" y="0"/>
            <wp:positionH relativeFrom="column">
              <wp:posOffset>3459480</wp:posOffset>
            </wp:positionH>
            <wp:positionV relativeFrom="paragraph">
              <wp:posOffset>116840</wp:posOffset>
            </wp:positionV>
            <wp:extent cx="1725295" cy="1294130"/>
            <wp:effectExtent l="0" t="0" r="8255" b="127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0B03"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53120" behindDoc="0" locked="0" layoutInCell="1" allowOverlap="1" wp14:anchorId="1C963D8E" wp14:editId="636C0A96">
            <wp:simplePos x="0" y="0"/>
            <wp:positionH relativeFrom="column">
              <wp:posOffset>1645920</wp:posOffset>
            </wp:positionH>
            <wp:positionV relativeFrom="paragraph">
              <wp:posOffset>121920</wp:posOffset>
            </wp:positionV>
            <wp:extent cx="1725295" cy="1294130"/>
            <wp:effectExtent l="0" t="0" r="8255" b="127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0B03"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54144" behindDoc="0" locked="0" layoutInCell="1" allowOverlap="1" wp14:anchorId="661C0834" wp14:editId="42DF016C">
            <wp:simplePos x="0" y="0"/>
            <wp:positionH relativeFrom="column">
              <wp:posOffset>-167640</wp:posOffset>
            </wp:positionH>
            <wp:positionV relativeFrom="paragraph">
              <wp:posOffset>121920</wp:posOffset>
            </wp:positionV>
            <wp:extent cx="1725295" cy="1294130"/>
            <wp:effectExtent l="0" t="0" r="8255" b="127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6188F5" w14:textId="7D362D3D" w:rsidR="001445FB" w:rsidRDefault="001445FB">
      <w:pPr>
        <w:spacing w:line="40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</w:p>
    <w:p w14:paraId="02D0103A" w14:textId="17BAC479" w:rsidR="001445FB" w:rsidRDefault="001445FB">
      <w:p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030B1FCC" w14:textId="54B89280" w:rsidR="001445FB" w:rsidRDefault="001445FB">
      <w:p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5CCF745B" w14:textId="389CEF5E" w:rsidR="001445FB" w:rsidRDefault="001445FB">
      <w:p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</w:p>
    <w:p w14:paraId="1DAFAE15" w14:textId="391BA75A" w:rsidR="001445FB" w:rsidRDefault="00AF4D2D">
      <w:p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62336" behindDoc="0" locked="0" layoutInCell="1" allowOverlap="1" wp14:anchorId="7E5D78D4" wp14:editId="0046706B">
            <wp:simplePos x="0" y="0"/>
            <wp:positionH relativeFrom="column">
              <wp:posOffset>-160020</wp:posOffset>
            </wp:positionH>
            <wp:positionV relativeFrom="paragraph">
              <wp:posOffset>264160</wp:posOffset>
            </wp:positionV>
            <wp:extent cx="1725929" cy="1294447"/>
            <wp:effectExtent l="0" t="0" r="8255" b="127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29" cy="1294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97501" w14:textId="1A51F10C" w:rsidR="001445FB" w:rsidRDefault="004C136D">
      <w:pPr>
        <w:spacing w:line="400" w:lineRule="exact"/>
        <w:jc w:val="left"/>
        <w:rPr>
          <w:rFonts w:ascii="宋体" w:eastAsia="宋体" w:hAnsi="宋体" w:cs="宋体"/>
          <w:szCs w:val="21"/>
        </w:rPr>
      </w:pPr>
      <w:r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56192" behindDoc="0" locked="0" layoutInCell="1" allowOverlap="1" wp14:anchorId="5097B349" wp14:editId="295366BB">
            <wp:simplePos x="0" y="0"/>
            <wp:positionH relativeFrom="column">
              <wp:posOffset>1638300</wp:posOffset>
            </wp:positionH>
            <wp:positionV relativeFrom="paragraph">
              <wp:posOffset>10160</wp:posOffset>
            </wp:positionV>
            <wp:extent cx="1725295" cy="1294130"/>
            <wp:effectExtent l="0" t="0" r="8255" b="127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D2D">
        <w:rPr>
          <w:rFonts w:ascii="宋体" w:hAnsi="宋体" w:cs="宋体" w:hint="eastAsia"/>
          <w:b/>
          <w:noProof/>
          <w:color w:val="000000"/>
          <w:szCs w:val="21"/>
        </w:rPr>
        <w:drawing>
          <wp:anchor distT="0" distB="0" distL="114300" distR="114300" simplePos="0" relativeHeight="251657216" behindDoc="0" locked="0" layoutInCell="1" allowOverlap="1" wp14:anchorId="5D0CA181" wp14:editId="7F98CDB4">
            <wp:simplePos x="0" y="0"/>
            <wp:positionH relativeFrom="column">
              <wp:posOffset>3459480</wp:posOffset>
            </wp:positionH>
            <wp:positionV relativeFrom="paragraph">
              <wp:posOffset>7620</wp:posOffset>
            </wp:positionV>
            <wp:extent cx="1725930" cy="1294130"/>
            <wp:effectExtent l="0" t="0" r="7620" b="127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1F0E6A" w14:textId="0778BF9E" w:rsidR="00AF4D2D" w:rsidRDefault="00AF4D2D">
      <w:pPr>
        <w:spacing w:line="400" w:lineRule="exact"/>
        <w:jc w:val="left"/>
        <w:rPr>
          <w:rFonts w:ascii="宋体" w:eastAsia="宋体" w:hAnsi="宋体" w:cs="宋体"/>
          <w:szCs w:val="21"/>
        </w:rPr>
      </w:pPr>
    </w:p>
    <w:p w14:paraId="3E5BD256" w14:textId="11861E9E" w:rsidR="00AF4D2D" w:rsidRDefault="00AF4D2D">
      <w:pPr>
        <w:spacing w:line="400" w:lineRule="exact"/>
        <w:jc w:val="left"/>
        <w:rPr>
          <w:rFonts w:ascii="宋体" w:eastAsia="宋体" w:hAnsi="宋体" w:cs="宋体"/>
          <w:szCs w:val="21"/>
        </w:rPr>
      </w:pPr>
    </w:p>
    <w:p w14:paraId="32B38CA6" w14:textId="4EE60E38" w:rsidR="00AF4D2D" w:rsidRDefault="00AF4D2D">
      <w:pPr>
        <w:spacing w:line="400" w:lineRule="exact"/>
        <w:jc w:val="left"/>
        <w:rPr>
          <w:rFonts w:ascii="宋体" w:eastAsia="宋体" w:hAnsi="宋体" w:cs="宋体"/>
          <w:szCs w:val="21"/>
        </w:rPr>
      </w:pPr>
    </w:p>
    <w:p w14:paraId="5FAD9B7D" w14:textId="77777777" w:rsidR="005B72F9" w:rsidRDefault="005B72F9" w:rsidP="005B72F9">
      <w:pPr>
        <w:spacing w:line="400" w:lineRule="exact"/>
        <w:jc w:val="left"/>
        <w:rPr>
          <w:rFonts w:ascii="宋体" w:eastAsia="宋体" w:hAnsi="宋体" w:cs="宋体"/>
          <w:szCs w:val="21"/>
        </w:rPr>
      </w:pPr>
    </w:p>
    <w:p w14:paraId="2E44846C" w14:textId="60EA0BE4" w:rsidR="00AF4D2D" w:rsidRDefault="00A00B03" w:rsidP="0037775C">
      <w:pPr>
        <w:spacing w:line="400" w:lineRule="exact"/>
        <w:ind w:firstLineChars="200" w:firstLine="422"/>
        <w:jc w:val="left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五</w:t>
      </w:r>
      <w:r w:rsidR="005B72F9" w:rsidRPr="005B72F9">
        <w:rPr>
          <w:rFonts w:ascii="宋体" w:eastAsia="宋体" w:hAnsi="宋体" w:cs="宋体" w:hint="eastAsia"/>
          <w:b/>
          <w:bCs/>
          <w:szCs w:val="21"/>
        </w:rPr>
        <w:t>、生活活动</w:t>
      </w:r>
    </w:p>
    <w:p w14:paraId="5823BF83" w14:textId="1938BE4D" w:rsidR="005B72F9" w:rsidRDefault="005B72F9" w:rsidP="00F35329">
      <w:pPr>
        <w:spacing w:line="400" w:lineRule="exact"/>
        <w:ind w:firstLineChars="200" w:firstLine="420"/>
        <w:jc w:val="left"/>
        <w:rPr>
          <w:rFonts w:ascii="宋体" w:eastAsia="宋体" w:hAnsi="宋体" w:cs="宋体"/>
          <w:szCs w:val="21"/>
        </w:rPr>
      </w:pPr>
      <w:r w:rsidRPr="005B72F9">
        <w:rPr>
          <w:rFonts w:ascii="宋体" w:eastAsia="宋体" w:hAnsi="宋体" w:cs="宋体" w:hint="eastAsia"/>
          <w:szCs w:val="21"/>
        </w:rPr>
        <w:t>今天中午吃的是</w:t>
      </w:r>
      <w:r w:rsidR="004C136D">
        <w:rPr>
          <w:rFonts w:ascii="宋体" w:eastAsia="宋体" w:hAnsi="宋体" w:cs="宋体" w:hint="eastAsia"/>
          <w:szCs w:val="21"/>
        </w:rPr>
        <w:t>红烧板栗鸡腿、手撕包菜</w:t>
      </w:r>
      <w:r w:rsidR="00073A46">
        <w:rPr>
          <w:rFonts w:ascii="宋体" w:eastAsia="宋体" w:hAnsi="宋体" w:cs="宋体" w:hint="eastAsia"/>
          <w:szCs w:val="21"/>
        </w:rPr>
        <w:t>和</w:t>
      </w:r>
      <w:r w:rsidR="004C136D">
        <w:rPr>
          <w:rFonts w:ascii="宋体" w:eastAsia="宋体" w:hAnsi="宋体" w:cs="宋体" w:hint="eastAsia"/>
          <w:szCs w:val="21"/>
        </w:rPr>
        <w:t>金针</w:t>
      </w:r>
      <w:proofErr w:type="gramStart"/>
      <w:r w:rsidR="004C136D">
        <w:rPr>
          <w:rFonts w:ascii="宋体" w:eastAsia="宋体" w:hAnsi="宋体" w:cs="宋体" w:hint="eastAsia"/>
          <w:szCs w:val="21"/>
        </w:rPr>
        <w:t>菇</w:t>
      </w:r>
      <w:proofErr w:type="gramEnd"/>
      <w:r w:rsidR="004C136D">
        <w:rPr>
          <w:rFonts w:ascii="宋体" w:eastAsia="宋体" w:hAnsi="宋体" w:cs="宋体" w:hint="eastAsia"/>
          <w:szCs w:val="21"/>
        </w:rPr>
        <w:t>菠菜汤</w:t>
      </w:r>
      <w:r w:rsidR="00073A46">
        <w:rPr>
          <w:rFonts w:ascii="宋体" w:eastAsia="宋体" w:hAnsi="宋体" w:cs="宋体" w:hint="eastAsia"/>
          <w:szCs w:val="21"/>
        </w:rPr>
        <w:t>汤，</w:t>
      </w:r>
      <w:r w:rsidRPr="005B72F9">
        <w:rPr>
          <w:rFonts w:ascii="宋体" w:eastAsia="宋体" w:hAnsi="宋体" w:cs="宋体" w:hint="eastAsia"/>
          <w:szCs w:val="21"/>
        </w:rPr>
        <w:t>大多数都能在1</w:t>
      </w:r>
      <w:r w:rsidRPr="005B72F9">
        <w:rPr>
          <w:rFonts w:ascii="宋体" w:eastAsia="宋体" w:hAnsi="宋体" w:cs="宋体"/>
          <w:szCs w:val="21"/>
        </w:rPr>
        <w:t>2</w:t>
      </w:r>
      <w:r w:rsidRPr="005B72F9">
        <w:rPr>
          <w:rFonts w:ascii="宋体" w:eastAsia="宋体" w:hAnsi="宋体" w:cs="宋体" w:hint="eastAsia"/>
          <w:szCs w:val="21"/>
        </w:rPr>
        <w:t>：3</w:t>
      </w:r>
      <w:r w:rsidRPr="005B72F9">
        <w:rPr>
          <w:rFonts w:ascii="宋体" w:eastAsia="宋体" w:hAnsi="宋体" w:cs="宋体"/>
          <w:szCs w:val="21"/>
        </w:rPr>
        <w:t>0</w:t>
      </w:r>
      <w:r w:rsidRPr="005B72F9">
        <w:rPr>
          <w:rFonts w:ascii="宋体" w:eastAsia="宋体" w:hAnsi="宋体" w:cs="宋体" w:hint="eastAsia"/>
          <w:szCs w:val="21"/>
        </w:rPr>
        <w:t>分前吃完，</w:t>
      </w:r>
      <w:r w:rsidR="0037775C">
        <w:rPr>
          <w:rFonts w:ascii="宋体" w:eastAsia="宋体" w:hAnsi="宋体" w:cs="宋体" w:hint="eastAsia"/>
          <w:szCs w:val="21"/>
        </w:rPr>
        <w:t>在1</w:t>
      </w:r>
      <w:r w:rsidR="0037775C">
        <w:rPr>
          <w:rFonts w:ascii="宋体" w:eastAsia="宋体" w:hAnsi="宋体" w:cs="宋体"/>
          <w:szCs w:val="21"/>
        </w:rPr>
        <w:t>2</w:t>
      </w:r>
      <w:r w:rsidR="0037775C">
        <w:rPr>
          <w:rFonts w:ascii="宋体" w:eastAsia="宋体" w:hAnsi="宋体" w:cs="宋体" w:hint="eastAsia"/>
          <w:szCs w:val="21"/>
        </w:rPr>
        <w:t>：3</w:t>
      </w:r>
      <w:r w:rsidR="0037775C">
        <w:rPr>
          <w:rFonts w:ascii="宋体" w:eastAsia="宋体" w:hAnsi="宋体" w:cs="宋体"/>
          <w:szCs w:val="21"/>
        </w:rPr>
        <w:t>0</w:t>
      </w:r>
      <w:r w:rsidR="0037775C">
        <w:rPr>
          <w:rFonts w:ascii="宋体" w:eastAsia="宋体" w:hAnsi="宋体" w:cs="宋体" w:hint="eastAsia"/>
          <w:szCs w:val="21"/>
        </w:rPr>
        <w:t>分后吃完的幼儿有：王婉睿、聂暄涵、曹欣荣</w:t>
      </w:r>
      <w:r w:rsidR="00073A46">
        <w:rPr>
          <w:rFonts w:ascii="宋体" w:eastAsia="宋体" w:hAnsi="宋体" w:cs="宋体" w:hint="eastAsia"/>
          <w:szCs w:val="21"/>
        </w:rPr>
        <w:t>、</w:t>
      </w:r>
      <w:r w:rsidR="0037775C">
        <w:rPr>
          <w:rFonts w:ascii="宋体" w:eastAsia="宋体" w:hAnsi="宋体" w:cs="宋体" w:hint="eastAsia"/>
          <w:szCs w:val="21"/>
        </w:rPr>
        <w:t>天气冷了，希望这些小朋友能提高进餐速度哦！</w:t>
      </w:r>
    </w:p>
    <w:p w14:paraId="084A51ED" w14:textId="161BF9E9" w:rsidR="001445FB" w:rsidRDefault="00A00B03">
      <w:pPr>
        <w:spacing w:line="400" w:lineRule="exact"/>
        <w:ind w:firstLineChars="200" w:firstLine="422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六</w:t>
      </w:r>
      <w:r w:rsidR="00B75FED">
        <w:rPr>
          <w:rFonts w:ascii="宋体" w:hAnsi="宋体" w:cs="宋体" w:hint="eastAsia"/>
          <w:b/>
          <w:color w:val="000000"/>
          <w:szCs w:val="21"/>
        </w:rPr>
        <w:t>、温馨提示</w:t>
      </w:r>
    </w:p>
    <w:p w14:paraId="2635AB2B" w14:textId="4529EE08" w:rsidR="004757AF" w:rsidRDefault="00B75FED" w:rsidP="004757AF">
      <w:pPr>
        <w:tabs>
          <w:tab w:val="left" w:pos="312"/>
        </w:tabs>
        <w:spacing w:line="400" w:lineRule="exact"/>
        <w:ind w:left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</w:t>
      </w:r>
      <w:r w:rsidR="004757AF">
        <w:rPr>
          <w:rFonts w:ascii="宋体" w:eastAsia="宋体" w:hAnsi="宋体" w:cs="宋体" w:hint="eastAsia"/>
          <w:szCs w:val="21"/>
        </w:rPr>
        <w:t>快乐家园</w:t>
      </w:r>
      <w:r w:rsidR="004D373A">
        <w:rPr>
          <w:rFonts w:ascii="宋体" w:eastAsia="宋体" w:hAnsi="宋体" w:cs="宋体" w:hint="eastAsia"/>
          <w:szCs w:val="21"/>
        </w:rPr>
        <w:t>还没有带过来的请这两天带过来哦</w:t>
      </w:r>
      <w:r w:rsidR="007C5321">
        <w:rPr>
          <w:rFonts w:ascii="宋体" w:eastAsia="宋体" w:hAnsi="宋体" w:cs="宋体" w:hint="eastAsia"/>
          <w:szCs w:val="21"/>
        </w:rPr>
        <w:t>！</w:t>
      </w:r>
      <w:r w:rsidR="007C5321">
        <w:rPr>
          <w:rFonts w:ascii="宋体" w:eastAsia="宋体" w:hAnsi="宋体" w:cs="宋体"/>
          <w:szCs w:val="21"/>
        </w:rPr>
        <w:t xml:space="preserve"> </w:t>
      </w:r>
    </w:p>
    <w:p w14:paraId="5560F386" w14:textId="468DC5CD" w:rsidR="004757AF" w:rsidRDefault="004757AF" w:rsidP="004757AF">
      <w:pPr>
        <w:tabs>
          <w:tab w:val="left" w:pos="312"/>
        </w:tabs>
        <w:spacing w:line="400" w:lineRule="exact"/>
        <w:ind w:left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/>
          <w:szCs w:val="21"/>
        </w:rPr>
        <w:t>.</w:t>
      </w:r>
      <w:r w:rsidR="004D373A">
        <w:rPr>
          <w:rFonts w:ascii="宋体" w:eastAsia="宋体" w:hAnsi="宋体" w:cs="宋体" w:hint="eastAsia"/>
          <w:szCs w:val="21"/>
        </w:rPr>
        <w:t>今天孩子带回去一张关于打疫苗的调查表，请各位家长填好后带过来，</w:t>
      </w:r>
      <w:r w:rsidR="008B7CEC">
        <w:rPr>
          <w:rFonts w:ascii="宋体" w:eastAsia="宋体" w:hAnsi="宋体" w:cs="宋体" w:hint="eastAsia"/>
          <w:szCs w:val="21"/>
        </w:rPr>
        <w:t>谢谢合作！</w:t>
      </w:r>
    </w:p>
    <w:p w14:paraId="73F461B1" w14:textId="529CCC57" w:rsidR="001445FB" w:rsidRPr="002E40FC" w:rsidRDefault="007C5321" w:rsidP="007C5321">
      <w:pPr>
        <w:tabs>
          <w:tab w:val="left" w:pos="312"/>
        </w:tabs>
        <w:spacing w:line="400" w:lineRule="exact"/>
        <w:ind w:left="420"/>
        <w:jc w:val="left"/>
        <w:rPr>
          <w:rFonts w:ascii="宋体" w:eastAsia="宋体" w:hAnsi="宋体" w:cs="宋体"/>
          <w:bCs/>
          <w:color w:val="000000"/>
          <w:sz w:val="24"/>
        </w:rPr>
      </w:pPr>
      <w:r>
        <w:rPr>
          <w:rFonts w:ascii="宋体" w:eastAsia="宋体" w:hAnsi="宋体" w:cs="宋体"/>
          <w:szCs w:val="21"/>
        </w:rPr>
        <w:t>3.</w:t>
      </w:r>
      <w:r w:rsidR="008B7CEC">
        <w:rPr>
          <w:rFonts w:ascii="宋体" w:eastAsia="宋体" w:hAnsi="宋体" w:cs="宋体" w:hint="eastAsia"/>
          <w:szCs w:val="21"/>
        </w:rPr>
        <w:t>日记本没有带来的小朋友明天一定要带过来哦！</w:t>
      </w:r>
    </w:p>
    <w:sectPr w:rsidR="001445FB" w:rsidRPr="002E40FC">
      <w:headerReference w:type="default" r:id="rId34"/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B9ED2" w14:textId="77777777" w:rsidR="006A7CC6" w:rsidRDefault="006A7CC6">
      <w:r>
        <w:separator/>
      </w:r>
    </w:p>
  </w:endnote>
  <w:endnote w:type="continuationSeparator" w:id="0">
    <w:p w14:paraId="016F9CA4" w14:textId="77777777" w:rsidR="006A7CC6" w:rsidRDefault="006A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7BC" w14:textId="77777777" w:rsidR="001445FB" w:rsidRDefault="00B75FED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DD8250F" wp14:editId="5812711C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B8FF4" w14:textId="77777777" w:rsidR="006A7CC6" w:rsidRDefault="006A7CC6">
      <w:r>
        <w:separator/>
      </w:r>
    </w:p>
  </w:footnote>
  <w:footnote w:type="continuationSeparator" w:id="0">
    <w:p w14:paraId="7F496042" w14:textId="77777777" w:rsidR="006A7CC6" w:rsidRDefault="006A7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3DE2" w14:textId="77777777" w:rsidR="001445FB" w:rsidRDefault="00B75FED">
    <w:pPr>
      <w:pStyle w:val="a4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073900B" wp14:editId="6C69940A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1312" behindDoc="1" locked="0" layoutInCell="1" allowOverlap="1" wp14:anchorId="29613D9E" wp14:editId="1285B0B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7885C"/>
    <w:multiLevelType w:val="singleLevel"/>
    <w:tmpl w:val="4877885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4230EEF"/>
    <w:multiLevelType w:val="singleLevel"/>
    <w:tmpl w:val="74230EEF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0BB6DF9"/>
    <w:rsid w:val="0001564B"/>
    <w:rsid w:val="00016F4A"/>
    <w:rsid w:val="00030D83"/>
    <w:rsid w:val="00073A46"/>
    <w:rsid w:val="000E7857"/>
    <w:rsid w:val="0011066A"/>
    <w:rsid w:val="00136851"/>
    <w:rsid w:val="0013711F"/>
    <w:rsid w:val="001445FB"/>
    <w:rsid w:val="00146B24"/>
    <w:rsid w:val="00167A62"/>
    <w:rsid w:val="001D6A92"/>
    <w:rsid w:val="001E798D"/>
    <w:rsid w:val="002215BB"/>
    <w:rsid w:val="00222D42"/>
    <w:rsid w:val="00230754"/>
    <w:rsid w:val="002714B4"/>
    <w:rsid w:val="002727E4"/>
    <w:rsid w:val="002B6D0C"/>
    <w:rsid w:val="002C3870"/>
    <w:rsid w:val="002E40FC"/>
    <w:rsid w:val="003016D1"/>
    <w:rsid w:val="003055AF"/>
    <w:rsid w:val="00306E9F"/>
    <w:rsid w:val="00325B32"/>
    <w:rsid w:val="0034657B"/>
    <w:rsid w:val="00370FD3"/>
    <w:rsid w:val="0037775C"/>
    <w:rsid w:val="00387C63"/>
    <w:rsid w:val="003B1F37"/>
    <w:rsid w:val="003C3C33"/>
    <w:rsid w:val="003C55F2"/>
    <w:rsid w:val="003F0565"/>
    <w:rsid w:val="004265FB"/>
    <w:rsid w:val="004757AF"/>
    <w:rsid w:val="004803A0"/>
    <w:rsid w:val="004869BC"/>
    <w:rsid w:val="004C136D"/>
    <w:rsid w:val="004D373A"/>
    <w:rsid w:val="00514E37"/>
    <w:rsid w:val="00520FA0"/>
    <w:rsid w:val="00527F56"/>
    <w:rsid w:val="00553B9A"/>
    <w:rsid w:val="00594E66"/>
    <w:rsid w:val="005B72F9"/>
    <w:rsid w:val="005C1862"/>
    <w:rsid w:val="00600312"/>
    <w:rsid w:val="00602B8A"/>
    <w:rsid w:val="00617C2C"/>
    <w:rsid w:val="00622D17"/>
    <w:rsid w:val="00624752"/>
    <w:rsid w:val="00633A1A"/>
    <w:rsid w:val="0063417B"/>
    <w:rsid w:val="00651D91"/>
    <w:rsid w:val="00664871"/>
    <w:rsid w:val="0069054E"/>
    <w:rsid w:val="006A7CC6"/>
    <w:rsid w:val="006D163A"/>
    <w:rsid w:val="006D3DCC"/>
    <w:rsid w:val="006F0776"/>
    <w:rsid w:val="00704F64"/>
    <w:rsid w:val="00717536"/>
    <w:rsid w:val="00747C39"/>
    <w:rsid w:val="007B36A4"/>
    <w:rsid w:val="007C4196"/>
    <w:rsid w:val="007C5321"/>
    <w:rsid w:val="007F0EF1"/>
    <w:rsid w:val="007F25BE"/>
    <w:rsid w:val="007F3579"/>
    <w:rsid w:val="00826350"/>
    <w:rsid w:val="0083102C"/>
    <w:rsid w:val="00841F42"/>
    <w:rsid w:val="00865ED6"/>
    <w:rsid w:val="00885782"/>
    <w:rsid w:val="00890749"/>
    <w:rsid w:val="008A0047"/>
    <w:rsid w:val="008B7CEC"/>
    <w:rsid w:val="008C30EA"/>
    <w:rsid w:val="008D673C"/>
    <w:rsid w:val="008E30CF"/>
    <w:rsid w:val="008F1454"/>
    <w:rsid w:val="008F3608"/>
    <w:rsid w:val="00902CA5"/>
    <w:rsid w:val="0091412D"/>
    <w:rsid w:val="0092060F"/>
    <w:rsid w:val="0096282C"/>
    <w:rsid w:val="009834F5"/>
    <w:rsid w:val="0099714A"/>
    <w:rsid w:val="009A4F32"/>
    <w:rsid w:val="00A00B03"/>
    <w:rsid w:val="00A12414"/>
    <w:rsid w:val="00A50459"/>
    <w:rsid w:val="00A653B2"/>
    <w:rsid w:val="00A80CBB"/>
    <w:rsid w:val="00A822DC"/>
    <w:rsid w:val="00AA71E4"/>
    <w:rsid w:val="00AB31B8"/>
    <w:rsid w:val="00AD1077"/>
    <w:rsid w:val="00AF17D3"/>
    <w:rsid w:val="00AF4D2D"/>
    <w:rsid w:val="00B03692"/>
    <w:rsid w:val="00B1769C"/>
    <w:rsid w:val="00B41217"/>
    <w:rsid w:val="00B505F6"/>
    <w:rsid w:val="00B71DE3"/>
    <w:rsid w:val="00B75FED"/>
    <w:rsid w:val="00BB36CC"/>
    <w:rsid w:val="00BC466B"/>
    <w:rsid w:val="00BD4209"/>
    <w:rsid w:val="00BF570A"/>
    <w:rsid w:val="00C0304C"/>
    <w:rsid w:val="00C16EC8"/>
    <w:rsid w:val="00C21C6C"/>
    <w:rsid w:val="00C65341"/>
    <w:rsid w:val="00CA3B45"/>
    <w:rsid w:val="00CE4B3D"/>
    <w:rsid w:val="00D10C7B"/>
    <w:rsid w:val="00D214EA"/>
    <w:rsid w:val="00DA298D"/>
    <w:rsid w:val="00DB6000"/>
    <w:rsid w:val="00DC5794"/>
    <w:rsid w:val="00E00392"/>
    <w:rsid w:val="00E24549"/>
    <w:rsid w:val="00E34B35"/>
    <w:rsid w:val="00E37FAD"/>
    <w:rsid w:val="00E838B2"/>
    <w:rsid w:val="00E86897"/>
    <w:rsid w:val="00EA4240"/>
    <w:rsid w:val="00EC68FA"/>
    <w:rsid w:val="00EE0076"/>
    <w:rsid w:val="00EF7AFC"/>
    <w:rsid w:val="00F1109B"/>
    <w:rsid w:val="00F35329"/>
    <w:rsid w:val="00FB1DFB"/>
    <w:rsid w:val="00FD6395"/>
    <w:rsid w:val="0FFD2BB9"/>
    <w:rsid w:val="11EB1278"/>
    <w:rsid w:val="11F73C11"/>
    <w:rsid w:val="183C68A1"/>
    <w:rsid w:val="18E367D0"/>
    <w:rsid w:val="20CC5D9C"/>
    <w:rsid w:val="21C72C57"/>
    <w:rsid w:val="3D315C80"/>
    <w:rsid w:val="440E0273"/>
    <w:rsid w:val="489B4EEB"/>
    <w:rsid w:val="4F7322B3"/>
    <w:rsid w:val="50BB6DF9"/>
    <w:rsid w:val="5DEF5870"/>
    <w:rsid w:val="726F3E6B"/>
    <w:rsid w:val="77C2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F46C7B7"/>
  <w15:docId w15:val="{760D2321-41CE-424E-8528-10C23AD2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564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/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TotalTime>466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Moent</dc:creator>
  <cp:lastModifiedBy>lulu448513279@outlook.com</cp:lastModifiedBy>
  <cp:revision>68</cp:revision>
  <dcterms:created xsi:type="dcterms:W3CDTF">2021-09-15T00:01:00Z</dcterms:created>
  <dcterms:modified xsi:type="dcterms:W3CDTF">2021-11-18T04:48:00Z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07805E39CB464802BC13DB62A609D6CA</vt:lpwstr>
  </property>
</Properties>
</file>