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ascii="Times New Roman" w:hAnsi="Times New Roman" w:eastAsia="宋体" w:cs="Times New Roman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  <w:lang w:bidi="ar"/>
        </w:rPr>
        <w:t>今日动态</w:t>
      </w:r>
    </w:p>
    <w:p>
      <w:pPr>
        <w:spacing w:line="360" w:lineRule="exact"/>
        <w:jc w:val="center"/>
        <w:rPr>
          <w:rFonts w:ascii="宋体" w:hAnsi="宋体" w:eastAsia="宋体" w:cs="宋体"/>
          <w:sz w:val="28"/>
          <w:szCs w:val="28"/>
          <w:lang w:bidi="ar"/>
        </w:rPr>
      </w:pPr>
      <w:r>
        <w:rPr>
          <w:rFonts w:ascii="Times New Roman" w:hAnsi="Times New Roman" w:eastAsia="宋体" w:cs="Times New Roman"/>
          <w:sz w:val="28"/>
          <w:szCs w:val="28"/>
          <w:lang w:bidi="ar"/>
        </w:rPr>
        <w:t>2021.9.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>2</w:t>
      </w:r>
      <w:r>
        <w:rPr>
          <w:rFonts w:ascii="Times New Roman" w:hAnsi="Times New Roman" w:eastAsia="宋体" w:cs="Times New Roman"/>
          <w:sz w:val="28"/>
          <w:szCs w:val="28"/>
          <w:lang w:bidi="ar"/>
        </w:rPr>
        <w:t>3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lang w:bidi="ar"/>
        </w:rPr>
        <w:t>星期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>五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bidi="ar"/>
        </w:rPr>
        <w:t>天气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bidi="ar"/>
        </w:rPr>
        <w:t>晴</w:t>
      </w:r>
    </w:p>
    <w:p>
      <w:pPr>
        <w:spacing w:line="360" w:lineRule="exact"/>
        <w:jc w:val="center"/>
        <w:rPr>
          <w:rFonts w:ascii="宋体" w:hAnsi="宋体" w:eastAsia="宋体" w:cs="宋体"/>
          <w:b/>
          <w:bCs/>
          <w:szCs w:val="21"/>
          <w:lang w:bidi="ar"/>
        </w:rPr>
      </w:pPr>
    </w:p>
    <w:p>
      <w:pPr>
        <w:spacing w:line="360" w:lineRule="exact"/>
        <w:jc w:val="center"/>
      </w:pPr>
      <w:r>
        <w:rPr>
          <w:rFonts w:hint="eastAsia" w:ascii="宋体" w:hAnsi="宋体" w:eastAsia="宋体" w:cs="宋体"/>
          <w:b/>
          <w:bCs/>
          <w:szCs w:val="21"/>
          <w:lang w:bidi="ar"/>
        </w:rPr>
        <w:t>今日主题：自信的中国人</w:t>
      </w:r>
    </w:p>
    <w:p>
      <w:pPr>
        <w:spacing w:line="400" w:lineRule="exact"/>
        <w:ind w:firstLine="420" w:firstLineChars="200"/>
        <w:jc w:val="left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一、来园情况</w:t>
      </w:r>
    </w:p>
    <w:p>
      <w:pPr>
        <w:spacing w:line="360" w:lineRule="exact"/>
        <w:ind w:firstLine="420" w:firstLineChars="200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hint="eastAsia" w:ascii="宋体" w:hAnsi="宋体" w:cs="宋体"/>
          <w:bCs/>
          <w:color w:val="000000"/>
          <w:szCs w:val="21"/>
        </w:rPr>
        <w:t>今天来园幼儿3</w:t>
      </w:r>
      <w:r>
        <w:rPr>
          <w:rFonts w:ascii="宋体" w:hAnsi="宋体" w:cs="宋体"/>
          <w:bCs/>
          <w:color w:val="000000"/>
          <w:szCs w:val="21"/>
        </w:rPr>
        <w:t>5</w:t>
      </w:r>
      <w:r>
        <w:rPr>
          <w:rFonts w:hint="eastAsia" w:ascii="宋体" w:hAnsi="宋体" w:cs="宋体"/>
          <w:bCs/>
          <w:color w:val="000000"/>
          <w:szCs w:val="21"/>
        </w:rPr>
        <w:t>人，</w:t>
      </w:r>
      <w:r>
        <w:rPr>
          <w:rFonts w:ascii="宋体" w:hAnsi="宋体" w:cs="宋体"/>
          <w:bCs/>
          <w:color w:val="000000"/>
          <w:szCs w:val="21"/>
        </w:rPr>
        <w:t>1</w:t>
      </w:r>
      <w:r>
        <w:rPr>
          <w:rFonts w:hint="eastAsia" w:ascii="宋体" w:hAnsi="宋体" w:cs="宋体"/>
          <w:bCs/>
          <w:color w:val="000000"/>
          <w:szCs w:val="21"/>
        </w:rPr>
        <w:t>人请假。</w:t>
      </w:r>
    </w:p>
    <w:p>
      <w:pPr>
        <w:spacing w:line="360" w:lineRule="exact"/>
        <w:ind w:firstLine="420" w:firstLineChars="200"/>
        <w:jc w:val="left"/>
        <w:rPr>
          <w:rFonts w:hint="eastAsia" w:ascii="宋体" w:hAnsi="宋体" w:cs="宋体"/>
          <w:bCs/>
          <w:color w:val="000000"/>
          <w:szCs w:val="21"/>
        </w:rPr>
      </w:pPr>
      <w:r>
        <w:rPr>
          <w:rFonts w:hint="eastAsia" w:ascii="宋体" w:hAnsi="宋体" w:cs="宋体"/>
          <w:bCs/>
          <w:color w:val="000000"/>
          <w:szCs w:val="21"/>
        </w:rPr>
        <w:t>其中孙语</w:t>
      </w: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晗</w:t>
      </w:r>
      <w:r>
        <w:rPr>
          <w:rFonts w:hint="eastAsia" w:ascii="宋体" w:hAnsi="宋体" w:cs="宋体"/>
          <w:bCs/>
          <w:color w:val="000000"/>
          <w:szCs w:val="21"/>
        </w:rPr>
        <w:t>、</w:t>
      </w: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金有浩</w:t>
      </w:r>
      <w:r>
        <w:rPr>
          <w:rFonts w:hint="eastAsia" w:ascii="宋体" w:hAnsi="宋体" w:cs="宋体"/>
          <w:bCs/>
          <w:color w:val="000000"/>
          <w:szCs w:val="21"/>
        </w:rPr>
        <w:t>、</w:t>
      </w: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颜梦玲、王梓陌、裴奕丞、叶煜阳</w:t>
      </w:r>
      <w:r>
        <w:rPr>
          <w:rFonts w:hint="eastAsia" w:ascii="宋体" w:hAnsi="宋体" w:cs="宋体"/>
          <w:bCs/>
          <w:color w:val="000000"/>
          <w:szCs w:val="21"/>
        </w:rPr>
        <w:t>能主动放好水杯后排队选择自己喜欢的彩笔和符号签到；</w:t>
      </w: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其他小朋友也能够自主倒牛奶并进入区域游戏</w:t>
      </w:r>
      <w:r>
        <w:rPr>
          <w:rFonts w:hint="eastAsia" w:ascii="宋体" w:hAnsi="宋体" w:cs="宋体"/>
          <w:bCs/>
          <w:color w:val="000000"/>
          <w:szCs w:val="21"/>
        </w:rPr>
        <w:t>。</w:t>
      </w:r>
    </w:p>
    <w:p>
      <w:pPr>
        <w:spacing w:line="360" w:lineRule="exact"/>
        <w:ind w:firstLine="480" w:firstLineChars="200"/>
        <w:jc w:val="left"/>
        <w:rPr>
          <w:rFonts w:hint="default" w:ascii="宋体" w:hAnsi="宋体" w:cs="宋体"/>
          <w:bCs/>
          <w:color w:val="000000"/>
          <w:szCs w:val="21"/>
          <w:lang w:val="en-US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4045585</wp:posOffset>
            </wp:positionH>
            <wp:positionV relativeFrom="paragraph">
              <wp:posOffset>48260</wp:posOffset>
            </wp:positionV>
            <wp:extent cx="1919605" cy="1440180"/>
            <wp:effectExtent l="0" t="0" r="10795" b="7620"/>
            <wp:wrapTopAndBottom/>
            <wp:docPr id="19" name="图片 2" descr="C:\Users\admin\Desktop\新建文件夹\IMG_6405(20210925-083900).JPGIMG_6405(20210925-08390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 descr="C:\Users\admin\Desktop\新建文件夹\IMG_6405(20210925-083900).JPGIMG_6405(20210925-083900)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2085340</wp:posOffset>
            </wp:positionH>
            <wp:positionV relativeFrom="paragraph">
              <wp:posOffset>57785</wp:posOffset>
            </wp:positionV>
            <wp:extent cx="1919605" cy="1440180"/>
            <wp:effectExtent l="0" t="0" r="10795" b="7620"/>
            <wp:wrapTopAndBottom/>
            <wp:docPr id="7" name="图片 2" descr="C:\Users\admin\Desktop\新建文件夹\IMG_6404(20210925-083858).JPGIMG_6404(20210925-08385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C:\Users\admin\Desktop\新建文件夹\IMG_6404(20210925-083858).JPGIMG_6404(20210925-083858)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127635</wp:posOffset>
            </wp:positionH>
            <wp:positionV relativeFrom="paragraph">
              <wp:posOffset>58420</wp:posOffset>
            </wp:positionV>
            <wp:extent cx="1919605" cy="1440180"/>
            <wp:effectExtent l="0" t="0" r="10795" b="7620"/>
            <wp:wrapTopAndBottom/>
            <wp:docPr id="8" name="图片 2" descr="C:\Users\admin\Desktop\新建文件夹\IMG_6401(20210925-083852).JPGIMG_6401(20210925-08385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C:\Users\admin\Desktop\新建文件夹\IMG_6401(20210925-083852).JPGIMG_6401(20210925-083852)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祝苏杨、曹欣荣、聂暄涵、徐瑾延、何子彤、叶佳熙、唐旗琰小朋友在8:15之后来园，户外活动后才进行喝牛奶环节。</w:t>
      </w:r>
    </w:p>
    <w:p>
      <w:pPr>
        <w:spacing w:line="360" w:lineRule="exact"/>
        <w:ind w:firstLine="480" w:firstLineChars="200"/>
        <w:jc w:val="left"/>
        <w:rPr>
          <w:rFonts w:hint="default" w:ascii="宋体" w:hAnsi="宋体" w:cs="宋体"/>
          <w:bCs/>
          <w:color w:val="000000"/>
          <w:szCs w:val="21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354965</wp:posOffset>
            </wp:positionH>
            <wp:positionV relativeFrom="paragraph">
              <wp:posOffset>10160</wp:posOffset>
            </wp:positionV>
            <wp:extent cx="1919605" cy="1440180"/>
            <wp:effectExtent l="0" t="0" r="10795" b="7620"/>
            <wp:wrapTopAndBottom/>
            <wp:docPr id="20" name="图片 2" descr="C:\Users\admin\Desktop\新建文件夹\IMG_6406(20210925-083903).JPGIMG_6406(20210925-08390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 descr="C:\Users\admin\Desktop\新建文件夹\IMG_6406(20210925-083903).JPGIMG_6406(20210925-083903)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1"/>
        </w:numPr>
        <w:ind w:firstLine="420" w:firstLineChars="200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户外活动</w:t>
      </w:r>
    </w:p>
    <w:p>
      <w:pPr>
        <w:ind w:firstLine="420" w:firstLineChars="200"/>
        <w:rPr>
          <w:rFonts w:hint="eastAsia" w:ascii="宋体" w:hAnsi="宋体" w:cs="宋体"/>
          <w:bCs/>
          <w:color w:val="000000"/>
          <w:szCs w:val="21"/>
        </w:rPr>
      </w:pP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今天没有进行户外混龄，我们选择了攀爬架，所有的小朋友都能够有序排队轮流玩，有的双手并用，有的会站立往前，相对缓慢，还有的小朋友在旁边的空地你追我赶，尽情奔跑。在活动后大家都能够及时擦汗、补充水分</w:t>
      </w:r>
      <w:bookmarkStart w:id="0" w:name="_GoBack"/>
      <w:bookmarkEnd w:id="0"/>
      <w:r>
        <w:rPr>
          <w:rFonts w:hint="eastAsia" w:ascii="宋体" w:hAnsi="宋体" w:cs="宋体"/>
          <w:bCs/>
          <w:color w:val="000000"/>
          <w:szCs w:val="21"/>
        </w:rPr>
        <w:t>。</w:t>
      </w:r>
    </w:p>
    <w:p>
      <w:pPr>
        <w:rPr>
          <w:rFonts w:hint="eastAsia" w:ascii="宋体" w:hAnsi="宋体" w:cs="宋体"/>
          <w:bCs/>
          <w:color w:val="000000"/>
          <w:szCs w:val="21"/>
        </w:rPr>
      </w:pPr>
      <w:r>
        <w:rPr>
          <w:rFonts w:hint="eastAsia" w:ascii="宋体" w:hAnsi="宋体" w:cs="宋体"/>
          <w:bCs/>
          <w:color w:val="000000"/>
          <w:szCs w:val="21"/>
        </w:rPr>
        <w:drawing>
          <wp:inline distT="0" distB="0" distL="114300" distR="114300">
            <wp:extent cx="1440180" cy="1080135"/>
            <wp:effectExtent l="0" t="0" r="7620" b="12065"/>
            <wp:docPr id="18" name="图片 18" descr="IMG_6413(20210925-08391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6413(20210925-083917)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Cs/>
          <w:color w:val="000000"/>
          <w:szCs w:val="21"/>
        </w:rPr>
        <w:drawing>
          <wp:inline distT="0" distB="0" distL="114300" distR="114300">
            <wp:extent cx="1438910" cy="1079500"/>
            <wp:effectExtent l="0" t="0" r="8890" b="0"/>
            <wp:docPr id="5" name="图片 5" descr="C:\Users\admin\Desktop\新建文件夹\IMG_6414(20210925-083919).JPGIMG_6414(20210925-08391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\Desktop\新建文件夹\IMG_6414(20210925-083919).JPGIMG_6414(20210925-083919)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8910" cy="1079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Cs/>
          <w:color w:val="000000"/>
          <w:szCs w:val="21"/>
        </w:rPr>
        <w:drawing>
          <wp:inline distT="0" distB="0" distL="114300" distR="114300">
            <wp:extent cx="1438910" cy="1079500"/>
            <wp:effectExtent l="0" t="0" r="8890" b="0"/>
            <wp:docPr id="4" name="图片 4" descr="C:\Users\admin\Desktop\新建文件夹\IMG_6416(20210925-083923).JPGIMG_6416(20210925-08392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\Desktop\新建文件夹\IMG_6416(20210925-083923).JPGIMG_6416(20210925-083923)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8910" cy="1079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Cs/>
          <w:color w:val="000000"/>
          <w:szCs w:val="21"/>
        </w:rPr>
        <w:drawing>
          <wp:inline distT="0" distB="0" distL="114300" distR="114300">
            <wp:extent cx="1438910" cy="1079500"/>
            <wp:effectExtent l="0" t="0" r="8890" b="0"/>
            <wp:docPr id="6" name="图片 6" descr="C:\Users\admin\Desktop\新建文件夹\IMG_6417(20210925-083928).JPGIMG_6417(20210925-08392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admin\Desktop\新建文件夹\IMG_6417(20210925-083928).JPGIMG_6417(20210925-083928)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8910" cy="1079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firstLine="420" w:firstLineChars="200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集体活动——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数学</w:t>
      </w:r>
      <w:r>
        <w:rPr>
          <w:rFonts w:hint="eastAsia" w:ascii="宋体" w:hAnsi="宋体" w:cs="宋体"/>
          <w:b/>
          <w:color w:val="000000"/>
          <w:szCs w:val="21"/>
        </w:rPr>
        <w:t>《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3的分合</w:t>
      </w:r>
      <w:r>
        <w:rPr>
          <w:rFonts w:hint="eastAsia" w:ascii="宋体" w:hAnsi="宋体" w:cs="宋体"/>
          <w:b/>
          <w:color w:val="000000"/>
          <w:szCs w:val="21"/>
        </w:rPr>
        <w:t>》</w:t>
      </w:r>
    </w:p>
    <w:p>
      <w:pPr>
        <w:spacing w:line="300" w:lineRule="exact"/>
        <w:ind w:firstLine="420" w:firstLineChars="200"/>
        <w:rPr>
          <w:rFonts w:hint="eastAsia" w:ascii="宋体" w:hAnsi="宋体" w:eastAsia="宋体"/>
          <w:color w:val="000000"/>
          <w:szCs w:val="21"/>
        </w:rPr>
      </w:pPr>
      <w:r>
        <w:rPr>
          <w:rFonts w:hint="eastAsia" w:ascii="宋体" w:hAnsi="宋体" w:eastAsia="宋体"/>
          <w:color w:val="000000"/>
          <w:szCs w:val="21"/>
          <w:lang w:val="en-US" w:eastAsia="zh-CN"/>
        </w:rPr>
        <w:t>3的分合这节活动，小朋友需要知道3分成两份是有两种分发的，3可以分成1和2或者3分成2和1，这节课通过创设情境，小猪和小狗到小猫家做客，小猫有3个苹果分给小猪和小狗，激发幼儿的兴趣，积极思考</w:t>
      </w:r>
      <w:r>
        <w:rPr>
          <w:rFonts w:hint="eastAsia" w:ascii="宋体" w:hAnsi="宋体" w:eastAsia="宋体"/>
          <w:color w:val="000000"/>
          <w:szCs w:val="21"/>
        </w:rPr>
        <w:t>。</w:t>
      </w:r>
    </w:p>
    <w:p>
      <w:pPr>
        <w:spacing w:line="300" w:lineRule="exact"/>
        <w:ind w:firstLine="420" w:firstLineChars="200"/>
        <w:jc w:val="left"/>
        <w:rPr>
          <w:rFonts w:hint="default" w:ascii="宋体" w:hAnsi="宋体" w:eastAsia="宋体" w:cs="宋体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</w:rPr>
        <w:t>活动中，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大多数小朋友都能够积极举手，表达自己的想法，独立思考，学习3的分成，其中焦浩儒、王婉睿、王熙雯、刘燕临、张羽轩、唐可欣、顾明辉、颜梦伶在画苹果的方式来学习3的分合的时候书写成了数字，要求倾听不到位。</w:t>
      </w:r>
    </w:p>
    <w:p>
      <w:pPr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39545" cy="1080135"/>
            <wp:effectExtent l="0" t="0" r="8255" b="12065"/>
            <wp:docPr id="9" name="图片 3" descr="C:\Users\admin\Desktop\新建文件夹\IMG_6407(20210925-083904).JPGIMG_6407(20210925-08390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 descr="C:\Users\admin\Desktop\新建文件夹\IMG_6407(20210925-083904).JPGIMG_6407(20210925-083904)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39545" cy="1080135"/>
            <wp:effectExtent l="0" t="0" r="8255" b="12065"/>
            <wp:docPr id="10" name="图片 4" descr="C:\Users\admin\Desktop\新建文件夹\IMG_6408(20210925-083906).JPGIMG_6408(20210925-08390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 descr="C:\Users\admin\Desktop\新建文件夹\IMG_6408(20210925-083906).JPGIMG_6408(20210925-083906)"/>
                    <pic:cNvPicPr>
                      <a:picLocks noChangeAspect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39545" cy="1080135"/>
            <wp:effectExtent l="0" t="0" r="8255" b="12065"/>
            <wp:docPr id="11" name="图片 5" descr="C:\Users\admin\Desktop\新建文件夹\IMG_6409(20210925-083909).JPGIMG_6409(20210925-08390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 descr="C:\Users\admin\Desktop\新建文件夹\IMG_6409(20210925-083909).JPGIMG_6409(20210925-083909)"/>
                    <pic:cNvPicPr>
                      <a:picLocks noChangeAspect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39545" cy="1080135"/>
            <wp:effectExtent l="0" t="0" r="8255" b="12065"/>
            <wp:docPr id="12" name="图片 6" descr="C:\Users\admin\Desktop\新建文件夹\IMG_6410(20210925-083911).JPGIMG_6410(20210925-0839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 descr="C:\Users\admin\Desktop\新建文件夹\IMG_6410(20210925-083911).JPGIMG_6410(20210925-083911)"/>
                    <pic:cNvPicPr>
                      <a:picLocks noChangeAspect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四、区域游戏</w:t>
      </w:r>
    </w:p>
    <w:p>
      <w:pPr>
        <w:spacing w:line="30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</w:rPr>
        <w:t>区域游戏</w:t>
      </w:r>
      <w:r>
        <w:rPr>
          <w:rFonts w:hint="eastAsia" w:ascii="宋体" w:hAnsi="宋体" w:eastAsia="宋体" w:cs="宋体"/>
          <w:szCs w:val="21"/>
          <w:lang w:val="en-US" w:eastAsia="zh-CN"/>
        </w:rPr>
        <w:t>时间，小朋友们根据区域计划有序的进行游戏，桌面建构分为两组，一组为安辰、王隽喆、石涵的积木建构组，一组为唐可欣、马泽睿、唐旗琰组成的木质积木建构组，大家互不干扰，组内分工合作，轮流拿玩具游戏；科探组增添了新的电路游戏，谌欣怡、焦浩儒、吴文璟、徐若凌、王梓陌小朋友能够集思广益，积极动手探索电路的奥秘；李文轩、徐瑾延小朋友利用科学亿童材料进行“力的传递”游戏；企鹅跳跳棋仍然是小朋友喜爱的游戏之一，裴奕丞、孙逸卓、薛浩然通过石头剪刀布的方式甄选出出旗的顺序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40180" cy="1080135"/>
            <wp:effectExtent l="0" t="0" r="7620" b="12065"/>
            <wp:docPr id="13" name="图片 7" descr="C:\Users\admin\Desktop\新建文件夹\IMG_6392.JPGIMG_6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 descr="C:\Users\admin\Desktop\新建文件夹\IMG_6392.JPGIMG_6392"/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40180" cy="1080135"/>
            <wp:effectExtent l="0" t="0" r="7620" b="12065"/>
            <wp:docPr id="14" name="图片 8" descr="C:\Users\admin\Desktop\新建文件夹\IMG_6394.JPGIMG_6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 descr="C:\Users\admin\Desktop\新建文件夹\IMG_6394.JPGIMG_6394"/>
                    <pic:cNvPicPr>
                      <a:picLocks noChangeAspect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40180" cy="1080135"/>
            <wp:effectExtent l="0" t="0" r="7620" b="12065"/>
            <wp:docPr id="15" name="图片 9" descr="C:\Users\admin\Desktop\新建文件夹\IMG_6395.JPGIMG_6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 descr="C:\Users\admin\Desktop\新建文件夹\IMG_6395.JPGIMG_6395"/>
                    <pic:cNvPicPr>
                      <a:picLocks noChangeAspect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40180" cy="1080135"/>
            <wp:effectExtent l="0" t="0" r="7620" b="12065"/>
            <wp:docPr id="16" name="图片 10" descr="C:\Users\admin\Desktop\新建文件夹\IMG_6397.JPGIMG_6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 descr="C:\Users\admin\Desktop\新建文件夹\IMG_6397.JPGIMG_6397"/>
                    <pic:cNvPicPr>
                      <a:picLocks noChangeAspect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00" w:lineRule="exact"/>
        <w:ind w:left="420" w:leftChars="200"/>
        <w:rPr>
          <w:rFonts w:ascii="宋体" w:hAnsi="宋体" w:eastAsia="宋体" w:cs="宋体"/>
          <w:b/>
          <w:color w:val="000000"/>
          <w:szCs w:val="21"/>
        </w:rPr>
      </w:pPr>
      <w:r>
        <w:rPr>
          <w:rFonts w:hint="eastAsia" w:ascii="宋体" w:hAnsi="宋体" w:eastAsia="宋体" w:cs="宋体"/>
          <w:b/>
          <w:color w:val="000000"/>
          <w:szCs w:val="21"/>
        </w:rPr>
        <w:t>五、生活活动</w:t>
      </w:r>
    </w:p>
    <w:p>
      <w:pPr>
        <w:spacing w:line="300" w:lineRule="exact"/>
        <w:ind w:firstLine="420" w:firstLineChars="200"/>
        <w:jc w:val="left"/>
        <w:rPr>
          <w:rFonts w:hint="eastAsia" w:ascii="宋体" w:hAnsi="宋体" w:eastAsia="宋体" w:cs="宋体"/>
          <w:bCs/>
          <w:szCs w:val="21"/>
          <w:shd w:val="clear" w:color="auto" w:fill="FFFFFF"/>
        </w:rPr>
      </w:pPr>
      <w:r>
        <w:rPr>
          <w:rFonts w:hint="eastAsia" w:ascii="宋体" w:hAnsi="宋体" w:eastAsia="宋体" w:cs="宋体"/>
          <w:bCs/>
          <w:color w:val="000000"/>
          <w:szCs w:val="21"/>
        </w:rPr>
        <w:t>1</w:t>
      </w:r>
      <w:r>
        <w:rPr>
          <w:rFonts w:ascii="宋体" w:hAnsi="宋体" w:eastAsia="宋体" w:cs="宋体"/>
          <w:bCs/>
          <w:color w:val="000000"/>
          <w:szCs w:val="21"/>
        </w:rPr>
        <w:t>.</w:t>
      </w:r>
      <w:r>
        <w:rPr>
          <w:rFonts w:hint="eastAsia" w:ascii="宋体" w:hAnsi="宋体" w:eastAsia="宋体" w:cs="宋体"/>
          <w:bCs/>
          <w:color w:val="000000"/>
          <w:szCs w:val="21"/>
        </w:rPr>
        <w:t>在午睡中，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大多数</w:t>
      </w:r>
      <w:r>
        <w:rPr>
          <w:rFonts w:hint="eastAsia" w:ascii="宋体" w:hAnsi="宋体" w:eastAsia="宋体" w:cs="宋体"/>
          <w:bCs/>
          <w:color w:val="000000"/>
          <w:szCs w:val="21"/>
        </w:rPr>
        <w:t>小朋友能安静听故事很快入睡，</w:t>
      </w:r>
      <w:r>
        <w:rPr>
          <w:rFonts w:hint="eastAsia" w:ascii="宋体" w:hAnsi="宋体" w:eastAsia="宋体" w:cs="宋体"/>
          <w:bCs/>
          <w:szCs w:val="21"/>
          <w:shd w:val="clear" w:color="auto" w:fill="FFFFFF"/>
        </w:rPr>
        <w:t>薛文辰、唐旗琰</w:t>
      </w:r>
      <w:r>
        <w:rPr>
          <w:rFonts w:hint="eastAsia" w:ascii="宋体" w:hAnsi="宋体" w:eastAsia="宋体" w:cs="宋体"/>
          <w:bCs/>
          <w:szCs w:val="21"/>
          <w:shd w:val="clear" w:color="auto" w:fill="FFFFFF"/>
          <w:lang w:eastAsia="zh-CN"/>
        </w:rPr>
        <w:t>、</w:t>
      </w:r>
      <w:r>
        <w:rPr>
          <w:rFonts w:hint="eastAsia" w:ascii="宋体" w:hAnsi="宋体" w:eastAsia="宋体" w:cs="宋体"/>
          <w:bCs/>
          <w:szCs w:val="21"/>
          <w:shd w:val="clear" w:color="auto" w:fill="FFFFFF"/>
          <w:lang w:val="en-US" w:eastAsia="zh-CN"/>
        </w:rPr>
        <w:t>王梓陌、</w:t>
      </w:r>
      <w:r>
        <w:rPr>
          <w:rFonts w:hint="eastAsia" w:ascii="宋体" w:hAnsi="宋体" w:eastAsia="宋体" w:cs="宋体"/>
          <w:bCs/>
          <w:szCs w:val="21"/>
          <w:shd w:val="clear" w:color="auto" w:fill="FFFFFF"/>
        </w:rPr>
        <w:t>曹欣荣</w:t>
      </w:r>
      <w:r>
        <w:rPr>
          <w:rFonts w:hint="eastAsia" w:ascii="宋体" w:hAnsi="宋体" w:eastAsia="宋体" w:cs="宋体"/>
          <w:bCs/>
          <w:szCs w:val="21"/>
          <w:shd w:val="clear" w:color="auto" w:fill="FFFFFF"/>
          <w:lang w:eastAsia="zh-CN"/>
        </w:rPr>
        <w:t>、</w:t>
      </w:r>
      <w:r>
        <w:rPr>
          <w:rFonts w:hint="eastAsia" w:ascii="宋体" w:hAnsi="宋体" w:eastAsia="宋体" w:cs="宋体"/>
          <w:bCs/>
          <w:szCs w:val="21"/>
          <w:shd w:val="clear" w:color="auto" w:fill="FFFFFF"/>
          <w:lang w:val="en-US" w:eastAsia="zh-CN"/>
        </w:rPr>
        <w:t>祝苏杨、王熙雯、裴奕丞七</w:t>
      </w:r>
      <w:r>
        <w:rPr>
          <w:rFonts w:hint="eastAsia" w:ascii="宋体" w:hAnsi="宋体" w:eastAsia="宋体" w:cs="宋体"/>
          <w:bCs/>
          <w:szCs w:val="21"/>
          <w:shd w:val="clear" w:color="auto" w:fill="FFFFFF"/>
        </w:rPr>
        <w:t>小朋友未睡着，其它小朋友能陆续睡着。</w:t>
      </w:r>
    </w:p>
    <w:p>
      <w:pPr>
        <w:spacing w:line="300" w:lineRule="exact"/>
        <w:ind w:firstLine="420" w:firstLineChars="200"/>
        <w:jc w:val="left"/>
        <w:rPr>
          <w:rFonts w:hint="default" w:ascii="宋体" w:hAnsi="宋体" w:eastAsia="宋体" w:cs="宋体"/>
          <w:bCs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Cs/>
          <w:szCs w:val="21"/>
          <w:shd w:val="clear" w:color="auto" w:fill="FFFFFF"/>
          <w:lang w:val="en-US" w:eastAsia="zh-CN"/>
        </w:rPr>
        <w:t>2.今天天气比较炎热，加上户外活动，小朋友们都能够及时补充水分，其中孙语晨、孙语晗、何子彤、叶煜阳、焦浩儒、裴奕丞、徐若凌小朋友在下午都有增添水，安辰小朋友水杯中的水偏烫，刘梦苒小朋友到放学前水杯中还有小半杯水。</w:t>
      </w:r>
    </w:p>
    <w:p>
      <w:pPr>
        <w:numPr>
          <w:ilvl w:val="0"/>
          <w:numId w:val="2"/>
        </w:numPr>
        <w:spacing w:line="300" w:lineRule="exact"/>
        <w:ind w:firstLine="422" w:firstLineChars="200"/>
        <w:rPr>
          <w:rFonts w:ascii="宋体" w:hAnsi="宋体" w:eastAsia="宋体" w:cs="宋体"/>
          <w:b/>
          <w:color w:val="000000"/>
          <w:szCs w:val="21"/>
        </w:rPr>
      </w:pPr>
      <w:r>
        <w:rPr>
          <w:rFonts w:hint="eastAsia" w:ascii="宋体" w:hAnsi="宋体" w:eastAsia="宋体" w:cs="宋体"/>
          <w:b/>
          <w:color w:val="000000"/>
          <w:szCs w:val="21"/>
        </w:rPr>
        <w:t>温馨提示</w:t>
      </w:r>
    </w:p>
    <w:p>
      <w:pPr>
        <w:numPr>
          <w:ilvl w:val="0"/>
          <w:numId w:val="3"/>
        </w:numPr>
        <w:spacing w:line="300" w:lineRule="exact"/>
        <w:ind w:left="316" w:firstLine="210" w:firstLineChars="100"/>
        <w:rPr>
          <w:rFonts w:hint="eastAsia" w:ascii="宋体" w:hAnsi="宋体" w:eastAsia="宋体" w:cs="宋体"/>
          <w:bCs/>
          <w:color w:val="000000"/>
          <w:szCs w:val="21"/>
        </w:rPr>
      </w:pPr>
      <w:r>
        <w:rPr>
          <w:rFonts w:hint="eastAsia" w:ascii="宋体" w:hAnsi="宋体" w:eastAsia="宋体" w:cs="宋体"/>
          <w:bCs/>
          <w:color w:val="000000"/>
          <w:szCs w:val="21"/>
        </w:rPr>
        <w:t>请所有小朋友每天带一条汗背巾或者一件上衣来园哦，以便孩子在户外活动后即使更换，谢谢配合！</w:t>
      </w:r>
    </w:p>
    <w:p>
      <w:pPr>
        <w:numPr>
          <w:ilvl w:val="0"/>
          <w:numId w:val="3"/>
        </w:numPr>
        <w:spacing w:line="300" w:lineRule="exact"/>
        <w:ind w:left="316" w:firstLine="210" w:firstLineChars="100"/>
        <w:rPr>
          <w:rFonts w:hint="eastAsia" w:ascii="宋体" w:hAnsi="宋体" w:eastAsia="宋体" w:cs="宋体"/>
          <w:bCs/>
          <w:color w:val="000000"/>
          <w:szCs w:val="21"/>
        </w:rPr>
      </w:pP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今天3:50放学，请家长们及时来接幼儿。谢谢配合！</w:t>
      </w: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440" w:right="869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rFonts w:hint="eastAsi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-1192530</wp:posOffset>
          </wp:positionH>
          <wp:positionV relativeFrom="paragraph">
            <wp:posOffset>-530860</wp:posOffset>
          </wp:positionV>
          <wp:extent cx="7649845" cy="5772150"/>
          <wp:effectExtent l="0" t="0" r="8255" b="0"/>
          <wp:wrapNone/>
          <wp:docPr id="2" name="图片 2" descr="2-bg-qlrrjxbmou-彩色树叶边框可爱矢量背景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2-bg-qlrrjxbmou-彩色树叶边框可爱矢量背景"/>
                  <pic:cNvPicPr>
                    <a:picLocks noChangeAspect="1"/>
                  </pic:cNvPicPr>
                </pic:nvPicPr>
                <pic:blipFill>
                  <a:blip r:embed="rId1">
                    <a:clrChange>
                      <a:clrFrom>
                        <a:srgbClr val="FFFFFF">
                          <a:alpha val="100000"/>
                        </a:srgbClr>
                      </a:clrFrom>
                      <a:clrTo>
                        <a:srgbClr val="FFFFFF">
                          <a:alpha val="100000"/>
                          <a:alpha val="0"/>
                        </a:srgbClr>
                      </a:clrTo>
                    </a:clrChange>
                  </a:blip>
                  <a:srcRect b="24546"/>
                  <a:stretch>
                    <a:fillRect/>
                  </a:stretch>
                </pic:blipFill>
                <pic:spPr>
                  <a:xfrm>
                    <a:off x="0" y="0"/>
                    <a:ext cx="7649845" cy="5772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-1217930</wp:posOffset>
          </wp:positionH>
          <wp:positionV relativeFrom="paragraph">
            <wp:posOffset>5701665</wp:posOffset>
          </wp:positionV>
          <wp:extent cx="7649845" cy="4465320"/>
          <wp:effectExtent l="0" t="0" r="8255" b="11430"/>
          <wp:wrapNone/>
          <wp:docPr id="3" name="图片 3" descr="2-bg-qlrrjxbmou-彩色树叶边框可爱矢量背景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2-bg-qlrrjxbmou-彩色树叶边框可爱矢量背景"/>
                  <pic:cNvPicPr>
                    <a:picLocks noChangeAspect="1"/>
                  </pic:cNvPicPr>
                </pic:nvPicPr>
                <pic:blipFill>
                  <a:blip r:embed="rId1">
                    <a:clrChange>
                      <a:clrFrom>
                        <a:srgbClr val="FFFFFF">
                          <a:alpha val="100000"/>
                        </a:srgbClr>
                      </a:clrFrom>
                      <a:clrTo>
                        <a:srgbClr val="FFFFFF">
                          <a:alpha val="100000"/>
                          <a:alpha val="0"/>
                        </a:srgbClr>
                      </a:clrTo>
                    </a:clrChange>
                  </a:blip>
                  <a:srcRect t="41629"/>
                  <a:stretch>
                    <a:fillRect/>
                  </a:stretch>
                </pic:blipFill>
                <pic:spPr>
                  <a:xfrm>
                    <a:off x="0" y="0"/>
                    <a:ext cx="7649845" cy="4465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FC894C"/>
    <w:multiLevelType w:val="singleLevel"/>
    <w:tmpl w:val="8AFC894C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CE1742A"/>
    <w:multiLevelType w:val="singleLevel"/>
    <w:tmpl w:val="0CE1742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7E20608E"/>
    <w:multiLevelType w:val="singleLevel"/>
    <w:tmpl w:val="7E20608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attachedTemplate r:id="rId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9A73AD"/>
    <w:rsid w:val="00024E1D"/>
    <w:rsid w:val="0021702C"/>
    <w:rsid w:val="005146BC"/>
    <w:rsid w:val="006E6CA3"/>
    <w:rsid w:val="007056EA"/>
    <w:rsid w:val="007779C9"/>
    <w:rsid w:val="00791BEA"/>
    <w:rsid w:val="00816157"/>
    <w:rsid w:val="008D20BA"/>
    <w:rsid w:val="0090561E"/>
    <w:rsid w:val="00A71C2E"/>
    <w:rsid w:val="00AD6F5F"/>
    <w:rsid w:val="00B61ADC"/>
    <w:rsid w:val="00D9311C"/>
    <w:rsid w:val="00F41014"/>
    <w:rsid w:val="00F56B70"/>
    <w:rsid w:val="07FF54C1"/>
    <w:rsid w:val="0AC66CCD"/>
    <w:rsid w:val="0F9A73AD"/>
    <w:rsid w:val="20AE6671"/>
    <w:rsid w:val="38240C22"/>
    <w:rsid w:val="3ED946E2"/>
    <w:rsid w:val="3F0535AA"/>
    <w:rsid w:val="5B582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table" w:customStyle="1" w:styleId="8">
    <w:name w:val="无格式表格 11"/>
    <w:basedOn w:val="4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paragraph" w:styleId="9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17.jpeg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53fa6b0c-36ae-4d85-b7b8-827878626390\&#23567;&#28165;&#26032;&#24425;&#33394;&#21494;&#23376;&#32441;&#29702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小清新彩色叶子纹理信纸</Template>
  <Pages>2</Pages>
  <Words>194</Words>
  <Characters>1106</Characters>
  <Lines>9</Lines>
  <Paragraphs>2</Paragraphs>
  <TotalTime>35</TotalTime>
  <ScaleCrop>false</ScaleCrop>
  <LinksUpToDate>false</LinksUpToDate>
  <CharactersWithSpaces>1298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2021-09-14T23:49:00Z</dcterms:created>
  <dc:creator>Moent</dc:creator>
  <cp:lastModifiedBy>Moent</cp:lastModifiedBy>
  <cp:lastPrinted>2021-09-17T06:34:00Z</cp:lastPrinted>
  <dcterms:modified xsi:type="dcterms:W3CDTF">2021-09-25T02:32:46Z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KSOTemplateUUID">
    <vt:lpwstr>v1.0_mb_AzlJlSjsUQ3hVtr6PS1Y/g==</vt:lpwstr>
  </property>
  <property fmtid="{D5CDD505-2E9C-101B-9397-08002B2CF9AE}" pid="4" name="ICV">
    <vt:lpwstr>1AB823C814ED45E3B8EA2C061978AC25</vt:lpwstr>
  </property>
</Properties>
</file>