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B98" w:rsidRDefault="004C0B98" w:rsidP="0020548C">
      <w:pPr>
        <w:jc w:val="center"/>
        <w:rPr>
          <w:rFonts w:ascii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班</w:t>
      </w:r>
    </w:p>
    <w:p w:rsidR="004C0B98" w:rsidRDefault="004C0B98" w:rsidP="00D16CBD">
      <w:pPr>
        <w:rPr>
          <w:rFonts w:ascii="宋体"/>
          <w:sz w:val="24"/>
          <w:szCs w:val="24"/>
        </w:rPr>
      </w:pPr>
      <w:r w:rsidRPr="00DD502A">
        <w:rPr>
          <w:rFonts w:ascii="宋体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23" o:spid="_x0000_i1025" type="#_x0000_t75" style="width:415.5pt;height:273.75pt;visibility:visible">
            <v:imagedata r:id="rId6" o:title=""/>
          </v:shape>
        </w:pict>
      </w:r>
    </w:p>
    <w:p w:rsidR="004C0B98" w:rsidRDefault="004C0B98" w:rsidP="0020548C">
      <w:pPr>
        <w:jc w:val="center"/>
        <w:rPr>
          <w:rFonts w:ascii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奔驰的是青春的速度</w:t>
      </w:r>
    </w:p>
    <w:p w:rsidR="004C0B98" w:rsidRDefault="004C0B98" w:rsidP="00D16CBD">
      <w:pPr>
        <w:rPr>
          <w:rFonts w:ascii="宋体"/>
          <w:sz w:val="24"/>
          <w:szCs w:val="24"/>
        </w:rPr>
      </w:pPr>
    </w:p>
    <w:p w:rsidR="004C0B98" w:rsidRDefault="004C0B98" w:rsidP="00D16CBD">
      <w:pPr>
        <w:rPr>
          <w:rFonts w:ascii="宋体"/>
          <w:sz w:val="24"/>
          <w:szCs w:val="24"/>
        </w:rPr>
      </w:pPr>
      <w:r w:rsidRPr="00DD502A">
        <w:rPr>
          <w:rFonts w:ascii="宋体"/>
          <w:noProof/>
          <w:sz w:val="24"/>
          <w:szCs w:val="24"/>
        </w:rPr>
        <w:pict>
          <v:shape id="图片 324" o:spid="_x0000_i1026" type="#_x0000_t75" style="width:415.5pt;height:311.25pt;visibility:visible">
            <v:imagedata r:id="rId7" o:title=""/>
          </v:shape>
        </w:pict>
      </w:r>
    </w:p>
    <w:p w:rsidR="004C0B98" w:rsidRDefault="004C0B98" w:rsidP="0020548C">
      <w:pPr>
        <w:jc w:val="center"/>
        <w:rPr>
          <w:rFonts w:ascii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飞跃的是青春的激情</w:t>
      </w:r>
    </w:p>
    <w:p w:rsidR="004C0B98" w:rsidRDefault="004C0B98" w:rsidP="00D16CBD">
      <w:pPr>
        <w:rPr>
          <w:rFonts w:ascii="宋体"/>
          <w:sz w:val="24"/>
          <w:szCs w:val="24"/>
        </w:rPr>
      </w:pPr>
    </w:p>
    <w:p w:rsidR="004C0B98" w:rsidRDefault="004C0B98" w:rsidP="00D16CBD">
      <w:pPr>
        <w:rPr>
          <w:rFonts w:ascii="宋体"/>
          <w:sz w:val="24"/>
          <w:szCs w:val="24"/>
        </w:rPr>
      </w:pPr>
      <w:r w:rsidRPr="00DD502A">
        <w:rPr>
          <w:rFonts w:ascii="宋体"/>
          <w:noProof/>
          <w:sz w:val="24"/>
          <w:szCs w:val="24"/>
        </w:rPr>
        <w:pict>
          <v:shape id="图片 325" o:spid="_x0000_i1027" type="#_x0000_t75" style="width:415.5pt;height:273.75pt;visibility:visible">
            <v:imagedata r:id="rId8" o:title=""/>
          </v:shape>
        </w:pict>
      </w:r>
    </w:p>
    <w:p w:rsidR="004C0B98" w:rsidRDefault="004C0B98" w:rsidP="0020548C">
      <w:pPr>
        <w:jc w:val="center"/>
        <w:rPr>
          <w:rFonts w:ascii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峰尖墨淌，笔下生花</w:t>
      </w:r>
    </w:p>
    <w:p w:rsidR="004C0B98" w:rsidRDefault="004C0B98" w:rsidP="0020548C">
      <w:pPr>
        <w:jc w:val="center"/>
        <w:rPr>
          <w:rFonts w:ascii="宋体"/>
          <w:sz w:val="24"/>
          <w:szCs w:val="24"/>
        </w:rPr>
      </w:pPr>
    </w:p>
    <w:p w:rsidR="004C0B98" w:rsidRDefault="004C0B98" w:rsidP="00D16CBD">
      <w:pPr>
        <w:rPr>
          <w:rFonts w:ascii="宋体"/>
          <w:sz w:val="24"/>
          <w:szCs w:val="24"/>
        </w:rPr>
      </w:pPr>
      <w:r w:rsidRPr="00DD502A">
        <w:rPr>
          <w:rFonts w:ascii="宋体"/>
          <w:noProof/>
          <w:sz w:val="24"/>
          <w:szCs w:val="24"/>
        </w:rPr>
        <w:pict>
          <v:shape id="图片 326" o:spid="_x0000_i1028" type="#_x0000_t75" style="width:415.5pt;height:311.25pt;visibility:visible">
            <v:imagedata r:id="rId9" o:title=""/>
          </v:shape>
        </w:pict>
      </w:r>
    </w:p>
    <w:p w:rsidR="004C0B98" w:rsidRDefault="004C0B98" w:rsidP="0020548C">
      <w:pPr>
        <w:jc w:val="center"/>
        <w:rPr>
          <w:rFonts w:ascii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激扬的是青春的活力</w:t>
      </w:r>
    </w:p>
    <w:p w:rsidR="004C0B98" w:rsidRDefault="004C0B98" w:rsidP="00D16CBD">
      <w:pPr>
        <w:rPr>
          <w:rFonts w:ascii="宋体"/>
          <w:sz w:val="24"/>
          <w:szCs w:val="24"/>
        </w:rPr>
      </w:pPr>
      <w:r w:rsidRPr="00DD502A">
        <w:rPr>
          <w:rFonts w:ascii="宋体"/>
          <w:noProof/>
          <w:sz w:val="24"/>
          <w:szCs w:val="24"/>
        </w:rPr>
        <w:pict>
          <v:shape id="图片 327" o:spid="_x0000_i1029" type="#_x0000_t75" style="width:415.5pt;height:311.25pt;visibility:visible">
            <v:imagedata r:id="rId10" o:title=""/>
          </v:shape>
        </w:pict>
      </w:r>
    </w:p>
    <w:p w:rsidR="004C0B98" w:rsidRDefault="004C0B98" w:rsidP="0020548C">
      <w:pPr>
        <w:jc w:val="center"/>
        <w:rPr>
          <w:rFonts w:ascii="宋体"/>
          <w:sz w:val="24"/>
          <w:szCs w:val="24"/>
        </w:rPr>
      </w:pPr>
      <w:r w:rsidRPr="00D16CBD">
        <w:rPr>
          <w:rFonts w:ascii="宋体" w:hAnsi="宋体" w:cs="宋体" w:hint="eastAsia"/>
          <w:sz w:val="24"/>
          <w:szCs w:val="24"/>
        </w:rPr>
        <w:t>漫漫征途，我们不惧！</w:t>
      </w:r>
    </w:p>
    <w:p w:rsidR="004C0B98" w:rsidRDefault="004C0B98" w:rsidP="0020548C">
      <w:pPr>
        <w:jc w:val="right"/>
        <w:rPr>
          <w:rFonts w:ascii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（小记者：高雨萱、钱旭丹）</w:t>
      </w:r>
    </w:p>
    <w:p w:rsidR="004C0B98" w:rsidRPr="0020548C" w:rsidRDefault="004C0B98" w:rsidP="0020548C">
      <w:pPr>
        <w:jc w:val="right"/>
        <w:rPr>
          <w:rFonts w:ascii="宋体"/>
          <w:sz w:val="24"/>
          <w:szCs w:val="24"/>
        </w:rPr>
      </w:pPr>
    </w:p>
    <w:p w:rsidR="004C0B98" w:rsidRDefault="004C0B98" w:rsidP="0020548C">
      <w:pPr>
        <w:jc w:val="center"/>
        <w:rPr>
          <w:rFonts w:ascii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5</w:t>
      </w:r>
      <w:r>
        <w:rPr>
          <w:rFonts w:ascii="宋体" w:hAnsi="宋体" w:cs="宋体" w:hint="eastAsia"/>
          <w:sz w:val="24"/>
          <w:szCs w:val="24"/>
        </w:rPr>
        <w:t>班</w:t>
      </w:r>
    </w:p>
    <w:p w:rsidR="004C0B98" w:rsidRPr="0090637D" w:rsidRDefault="004C0B98" w:rsidP="0020548C">
      <w:pPr>
        <w:jc w:val="center"/>
        <w:rPr>
          <w:rFonts w:ascii="宋体"/>
          <w:sz w:val="24"/>
          <w:szCs w:val="24"/>
        </w:rPr>
      </w:pPr>
    </w:p>
    <w:p w:rsidR="004C0B98" w:rsidRPr="0090637D" w:rsidRDefault="004C0B98" w:rsidP="0020548C">
      <w:pPr>
        <w:jc w:val="center"/>
        <w:rPr>
          <w:rFonts w:ascii="宋体"/>
          <w:sz w:val="24"/>
          <w:szCs w:val="24"/>
        </w:rPr>
      </w:pPr>
      <w:r w:rsidRPr="00DD502A">
        <w:rPr>
          <w:rFonts w:ascii="宋体"/>
          <w:noProof/>
          <w:sz w:val="24"/>
          <w:szCs w:val="24"/>
        </w:rPr>
        <w:pict>
          <v:shape id="图片 3" o:spid="_x0000_i1030" type="#_x0000_t75" style="width:341.25pt;height:227.25pt;visibility:visible">
            <v:imagedata r:id="rId11" o:title=""/>
          </v:shape>
        </w:pict>
      </w:r>
    </w:p>
    <w:p w:rsidR="004C0B98" w:rsidRDefault="004C0B98" w:rsidP="00D16CBD">
      <w:pPr>
        <w:spacing w:line="220" w:lineRule="atLeast"/>
      </w:pPr>
      <w:r>
        <w:t xml:space="preserve">   </w:t>
      </w:r>
    </w:p>
    <w:p w:rsidR="004C0B98" w:rsidRPr="00403123" w:rsidRDefault="004C0B98" w:rsidP="00D16CBD">
      <w:pPr>
        <w:rPr>
          <w:rFonts w:ascii="宋体" w:hAnsi="宋体" w:cs="宋体"/>
          <w:sz w:val="24"/>
          <w:szCs w:val="24"/>
        </w:rPr>
      </w:pPr>
      <w:r w:rsidRPr="00403123">
        <w:rPr>
          <w:rFonts w:ascii="宋体" w:hAnsi="宋体" w:cs="宋体" w:hint="eastAsia"/>
          <w:sz w:val="24"/>
          <w:szCs w:val="24"/>
        </w:rPr>
        <w:t>数十年风雨飘摇，九十载传道解惑。今年的一中走过了九十年的风风雨雨，教出了无数英雄先烈，而身为一中学生的我们用自己独特的方式为她庆生。</w:t>
      </w:r>
      <w:r w:rsidRPr="00403123">
        <w:rPr>
          <w:rFonts w:ascii="宋体" w:hAnsi="宋体" w:cs="宋体"/>
          <w:sz w:val="24"/>
          <w:szCs w:val="24"/>
        </w:rPr>
        <w:t xml:space="preserve"> </w:t>
      </w:r>
    </w:p>
    <w:p w:rsidR="004C0B98" w:rsidRDefault="004C0B98" w:rsidP="00D16CBD">
      <w:pPr>
        <w:spacing w:line="220" w:lineRule="atLeast"/>
      </w:pPr>
    </w:p>
    <w:p w:rsidR="004C0B98" w:rsidRDefault="004C0B98" w:rsidP="00D16CBD">
      <w:pPr>
        <w:spacing w:line="220" w:lineRule="atLeast"/>
      </w:pPr>
    </w:p>
    <w:p w:rsidR="004C0B98" w:rsidRDefault="004C0B98" w:rsidP="00D16CBD">
      <w:pPr>
        <w:rPr>
          <w:rFonts w:ascii="宋体"/>
          <w:sz w:val="24"/>
          <w:szCs w:val="24"/>
        </w:rPr>
      </w:pPr>
      <w:r w:rsidRPr="00DD502A">
        <w:rPr>
          <w:rFonts w:ascii="宋体"/>
          <w:noProof/>
          <w:sz w:val="24"/>
          <w:szCs w:val="24"/>
        </w:rPr>
        <w:pict>
          <v:shape id="图片 5" o:spid="_x0000_i1031" type="#_x0000_t75" style="width:363.75pt;height:242.25pt;visibility:visible">
            <v:imagedata r:id="rId12" o:title=""/>
          </v:shape>
        </w:pict>
      </w:r>
    </w:p>
    <w:p w:rsidR="004C0B98" w:rsidRDefault="004C0B98" w:rsidP="00D16CBD">
      <w:pPr>
        <w:rPr>
          <w:rFonts w:ascii="宋体"/>
          <w:sz w:val="24"/>
          <w:szCs w:val="24"/>
        </w:rPr>
      </w:pPr>
      <w:r w:rsidRPr="00403123">
        <w:rPr>
          <w:rFonts w:ascii="宋体" w:hAnsi="宋体" w:cs="宋体" w:hint="eastAsia"/>
          <w:sz w:val="24"/>
          <w:szCs w:val="24"/>
        </w:rPr>
        <w:t>运动健儿们在绿茵场上奋力拼搏，挥洒汗水，只为为班级争光。</w:t>
      </w:r>
    </w:p>
    <w:p w:rsidR="004C0B98" w:rsidRPr="0090637D" w:rsidRDefault="004C0B98" w:rsidP="00D16CBD">
      <w:pPr>
        <w:rPr>
          <w:rFonts w:ascii="宋体"/>
          <w:sz w:val="24"/>
          <w:szCs w:val="24"/>
        </w:rPr>
      </w:pPr>
    </w:p>
    <w:p w:rsidR="004C0B98" w:rsidRDefault="004C0B98" w:rsidP="00D16CBD">
      <w:pPr>
        <w:rPr>
          <w:rFonts w:ascii="宋体"/>
          <w:sz w:val="24"/>
          <w:szCs w:val="24"/>
        </w:rPr>
      </w:pPr>
      <w:r w:rsidRPr="00DD502A">
        <w:rPr>
          <w:rFonts w:ascii="宋体"/>
          <w:noProof/>
          <w:sz w:val="24"/>
          <w:szCs w:val="24"/>
        </w:rPr>
        <w:pict>
          <v:shape id="图片 7" o:spid="_x0000_i1032" type="#_x0000_t75" style="width:285pt;height:189.75pt;rotation:-90;visibility:visible">
            <v:imagedata r:id="rId13" o:title=""/>
          </v:shape>
        </w:pict>
      </w:r>
    </w:p>
    <w:p w:rsidR="004C0B98" w:rsidRDefault="004C0B98" w:rsidP="00D16CBD">
      <w:pPr>
        <w:rPr>
          <w:rFonts w:ascii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百米长卷准备工作中，个个摩拳擦掌准备尽显自己隽秀飘逸的书法，展自己之才华！</w:t>
      </w:r>
    </w:p>
    <w:p w:rsidR="004C0B98" w:rsidRDefault="004C0B98" w:rsidP="00D16CBD">
      <w:pPr>
        <w:rPr>
          <w:rFonts w:ascii="宋体"/>
          <w:sz w:val="24"/>
          <w:szCs w:val="24"/>
        </w:rPr>
      </w:pPr>
    </w:p>
    <w:p w:rsidR="004C0B98" w:rsidRPr="00403123" w:rsidRDefault="004C0B98" w:rsidP="00D16CBD">
      <w:pPr>
        <w:rPr>
          <w:rFonts w:ascii="宋体"/>
          <w:sz w:val="24"/>
          <w:szCs w:val="24"/>
        </w:rPr>
      </w:pPr>
    </w:p>
    <w:p w:rsidR="004C0B98" w:rsidRDefault="004C0B98" w:rsidP="00D16CBD">
      <w:pPr>
        <w:rPr>
          <w:rFonts w:ascii="宋体"/>
          <w:sz w:val="24"/>
          <w:szCs w:val="24"/>
        </w:rPr>
      </w:pPr>
      <w:r w:rsidRPr="00DD502A">
        <w:rPr>
          <w:rFonts w:ascii="宋体"/>
          <w:noProof/>
          <w:sz w:val="24"/>
          <w:szCs w:val="24"/>
        </w:rPr>
        <w:pict>
          <v:shape id="图片 9" o:spid="_x0000_i1033" type="#_x0000_t75" style="width:398.25pt;height:265.5pt;visibility:visible">
            <v:imagedata r:id="rId14" o:title=""/>
          </v:shape>
        </w:pict>
      </w:r>
    </w:p>
    <w:p w:rsidR="004C0B98" w:rsidRDefault="004C0B98" w:rsidP="00D16CBD">
      <w:pPr>
        <w:rPr>
          <w:rFonts w:ascii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实心球虽然不是女生的强项但总要全力以赴。向着天际奋力一击吧！</w:t>
      </w:r>
    </w:p>
    <w:p w:rsidR="004C0B98" w:rsidRPr="00403123" w:rsidRDefault="004C0B98" w:rsidP="00D16CBD">
      <w:pPr>
        <w:rPr>
          <w:rFonts w:ascii="宋体"/>
          <w:sz w:val="24"/>
          <w:szCs w:val="24"/>
        </w:rPr>
      </w:pPr>
    </w:p>
    <w:p w:rsidR="004C0B98" w:rsidRDefault="004C0B98" w:rsidP="00D16CBD">
      <w:pPr>
        <w:spacing w:line="220" w:lineRule="atLeast"/>
      </w:pPr>
      <w:r w:rsidRPr="00551A13">
        <w:rPr>
          <w:noProof/>
        </w:rPr>
        <w:pict>
          <v:shape id="图片 11" o:spid="_x0000_i1034" type="#_x0000_t75" style="width:410.25pt;height:273.75pt;visibility:visible">
            <v:imagedata r:id="rId15" o:title=""/>
          </v:shape>
        </w:pict>
      </w:r>
    </w:p>
    <w:p w:rsidR="004C0B98" w:rsidRDefault="004C0B98" w:rsidP="00D16CBD">
      <w:pPr>
        <w:spacing w:line="220" w:lineRule="atLeast"/>
      </w:pPr>
      <w:r>
        <w:rPr>
          <w:rFonts w:cs="宋体" w:hint="eastAsia"/>
        </w:rPr>
        <w:t>空闲时总要练练自己的肌肉呢。外国同学也不服输，蓄力勃发，为最后的荣誉。</w:t>
      </w:r>
    </w:p>
    <w:p w:rsidR="004C0B98" w:rsidRDefault="004C0B98" w:rsidP="00D16CBD">
      <w:pPr>
        <w:spacing w:line="220" w:lineRule="atLeast"/>
        <w:jc w:val="right"/>
      </w:pPr>
      <w:r>
        <w:t xml:space="preserve">                                       </w:t>
      </w:r>
      <w:r>
        <w:rPr>
          <w:rFonts w:cs="宋体" w:hint="eastAsia"/>
        </w:rPr>
        <w:t>（小记者：丁珂、李想）</w:t>
      </w:r>
    </w:p>
    <w:p w:rsidR="004C0B98" w:rsidRDefault="004C0B98" w:rsidP="00D16CBD">
      <w:pPr>
        <w:jc w:val="center"/>
      </w:pPr>
    </w:p>
    <w:p w:rsidR="004C0B98" w:rsidRDefault="004C0B98" w:rsidP="00D16CBD">
      <w:pPr>
        <w:jc w:val="center"/>
      </w:pPr>
      <w:r>
        <w:t>6</w:t>
      </w:r>
      <w:r>
        <w:rPr>
          <w:rFonts w:cs="宋体" w:hint="eastAsia"/>
        </w:rPr>
        <w:t>班</w:t>
      </w:r>
    </w:p>
    <w:p w:rsidR="004C0B98" w:rsidRDefault="004C0B98" w:rsidP="00D16CBD"/>
    <w:p w:rsidR="004C0B98" w:rsidRDefault="004C0B98" w:rsidP="00A776BE">
      <w:pPr>
        <w:ind w:firstLineChars="200" w:firstLine="31680"/>
      </w:pPr>
      <w:r>
        <w:rPr>
          <w:rFonts w:cs="宋体" w:hint="eastAsia"/>
        </w:rPr>
        <w:t>秋季的风是瑟瑟的，校园内的树叶正从绿到黄地渐变着，生生息息。阳光的照耀下，如同一年四季春去秋来般，常州市第一中学又迎来了秋季运动会。不同的是，今年，</w:t>
      </w:r>
      <w:r>
        <w:t>2015</w:t>
      </w:r>
      <w:r>
        <w:rPr>
          <w:rFonts w:cs="宋体" w:hint="eastAsia"/>
        </w:rPr>
        <w:t>年</w:t>
      </w:r>
      <w:r>
        <w:t>——</w:t>
      </w:r>
      <w:r>
        <w:rPr>
          <w:rFonts w:cs="宋体" w:hint="eastAsia"/>
        </w:rPr>
        <w:t>是一中的</w:t>
      </w:r>
      <w:r>
        <w:t>90</w:t>
      </w:r>
      <w:r>
        <w:rPr>
          <w:rFonts w:cs="宋体" w:hint="eastAsia"/>
        </w:rPr>
        <w:t>年华诞。</w:t>
      </w:r>
    </w:p>
    <w:p w:rsidR="004C0B98" w:rsidRDefault="004C0B98" w:rsidP="00A776BE">
      <w:pPr>
        <w:ind w:firstLineChars="200" w:firstLine="31680"/>
      </w:pPr>
      <w:r>
        <w:rPr>
          <w:rFonts w:cs="宋体" w:hint="eastAsia"/>
        </w:rPr>
        <w:t>上午隆重的入场式，高一至高三每个班级都展现了自己的创意，各式各样的道具、进场方针、对性变化，看得观摩区的校领导和家长们是目不暇接。昂首阔步，器宇轩昂；踌躇满志，意志如钢！如此这般势如破竹，火样猛烈热情，风样迅捷潇洒，这是我们一中学生的面貌！</w:t>
      </w:r>
    </w:p>
    <w:p w:rsidR="004C0B98" w:rsidRDefault="004C0B98" w:rsidP="00A776BE">
      <w:pPr>
        <w:ind w:firstLineChars="200" w:firstLine="31680"/>
      </w:pPr>
      <w:r>
        <w:rPr>
          <w:rFonts w:cs="宋体" w:hint="eastAsia"/>
        </w:rPr>
        <w:t>开幕式的领导讲话和广播操比赛之后，便开始了一天的比赛。</w:t>
      </w:r>
    </w:p>
    <w:p w:rsidR="004C0B98" w:rsidRDefault="004C0B98" w:rsidP="00A776BE">
      <w:pPr>
        <w:ind w:firstLineChars="200" w:firstLine="31680"/>
      </w:pPr>
      <w:r>
        <w:rPr>
          <w:rFonts w:cs="宋体" w:hint="eastAsia"/>
        </w:rPr>
        <w:t>今天的比赛以田径为主，男子、女子的短跑、三级跳远，各班都派出了最优良的精兵强将。仅是短短的几秒钟，是佼佼者间的实力较量，是后援团中的呐喊加油。只在一瞬间的爆发，人类的力量在那一霎展现，拼搏在那一刻化为生命的起点，仿佛天地间的万物都在须臾间化为乌有。人都说“一分辛苦一分才”，在跑道上又何尝不是如此？此刻的一吼气贯长虹，哪是不流汗就能爆发的？下午的趣味篮球、五人手抵球和全能比赛也是精彩分呈。</w:t>
      </w:r>
    </w:p>
    <w:p w:rsidR="004C0B98" w:rsidRDefault="004C0B98" w:rsidP="00A776BE">
      <w:pPr>
        <w:ind w:firstLineChars="200" w:firstLine="31680"/>
      </w:pPr>
      <w:r>
        <w:rPr>
          <w:rFonts w:cs="宋体" w:hint="eastAsia"/>
        </w:rPr>
        <w:t>“风采来源于精神。”拼搏的永远都是勇者。离弦箭似的主炮，脚踩弹簧似的起跳，“友谊第一，比赛第二”……哎，说烂了的台词，是因为多年来这样的信仰从未改变！</w:t>
      </w:r>
    </w:p>
    <w:p w:rsidR="004C0B98" w:rsidRDefault="004C0B98" w:rsidP="00A776BE">
      <w:pPr>
        <w:ind w:firstLineChars="200" w:firstLine="31680"/>
      </w:pPr>
      <w:r>
        <w:rPr>
          <w:rFonts w:cs="宋体" w:hint="eastAsia"/>
        </w:rPr>
        <w:t>健儿当自强，怎能坠了鸿鹄之志！运动员们，此刻的你们都太可爱！加油！</w:t>
      </w:r>
    </w:p>
    <w:p w:rsidR="004C0B98" w:rsidRDefault="004C0B98" w:rsidP="0020548C">
      <w:pPr>
        <w:jc w:val="right"/>
      </w:pPr>
      <w:r>
        <w:t xml:space="preserve">                                                          </w:t>
      </w:r>
      <w:r>
        <w:rPr>
          <w:rFonts w:cs="宋体" w:hint="eastAsia"/>
        </w:rPr>
        <w:t>（小记者：潘紫珂）</w:t>
      </w:r>
    </w:p>
    <w:p w:rsidR="004C0B98" w:rsidRDefault="004C0B98" w:rsidP="00D16CBD">
      <w:pPr>
        <w:jc w:val="center"/>
      </w:pPr>
    </w:p>
    <w:p w:rsidR="004C0B98" w:rsidRDefault="004C0B98" w:rsidP="00D16CBD">
      <w:pPr>
        <w:jc w:val="center"/>
      </w:pPr>
      <w:r>
        <w:t>7</w:t>
      </w:r>
      <w:r>
        <w:rPr>
          <w:rFonts w:cs="宋体" w:hint="eastAsia"/>
        </w:rPr>
        <w:t>班</w:t>
      </w:r>
    </w:p>
    <w:p w:rsidR="004C0B98" w:rsidRDefault="004C0B98" w:rsidP="00D16CBD">
      <w:pPr>
        <w:jc w:val="center"/>
      </w:pPr>
    </w:p>
    <w:p w:rsidR="004C0B98" w:rsidRPr="00D16CBD" w:rsidRDefault="004C0B98" w:rsidP="00A776BE">
      <w:pPr>
        <w:ind w:firstLineChars="200" w:firstLine="31680"/>
      </w:pPr>
      <w:r w:rsidRPr="00D16CBD">
        <w:rPr>
          <w:rFonts w:cs="宋体" w:hint="eastAsia"/>
        </w:rPr>
        <w:t>恰同学少年，风华正茂。经过昨日的拼搏，今天的一中学子又在竞技场上表现出了别样的风貌。</w:t>
      </w:r>
    </w:p>
    <w:p w:rsidR="004C0B98" w:rsidRPr="00D16CBD" w:rsidRDefault="004C0B98" w:rsidP="00D16CBD">
      <w:r w:rsidRPr="00D16CBD">
        <w:t>     </w:t>
      </w:r>
      <w:r w:rsidRPr="00D16CBD">
        <w:rPr>
          <w:rFonts w:cs="宋体" w:hint="eastAsia"/>
        </w:rPr>
        <w:t>豹一样的速度。前两个项目是男女</w:t>
      </w:r>
      <w:r w:rsidRPr="00D16CBD">
        <w:t>200</w:t>
      </w:r>
      <w:r w:rsidRPr="00D16CBD">
        <w:rPr>
          <w:rFonts w:cs="宋体" w:hint="eastAsia"/>
        </w:rPr>
        <w:t>米，它们完全是速度的较量。在他们跑过眼前的一刻，我看见的是他们紧闭的眼，飞舞的肘。在大家的呐喊声中，各异的跑步姿势也是一大亮点。有人双手张开，在身前挥舞，犹如一个个手持利斧的勇士，劈开荆棘；也有人手掌似乎无力，但手臂飞快大幅度地摆动着，让人感觉仅凭双手即可到达终点。无论是谁，他们在观众席边一闪即过的身影永远值得我们去呐喊！</w:t>
      </w:r>
    </w:p>
    <w:p w:rsidR="004C0B98" w:rsidRPr="00D16CBD" w:rsidRDefault="004C0B98" w:rsidP="00D16CBD">
      <w:r w:rsidRPr="00D16CBD">
        <w:t>     </w:t>
      </w:r>
      <w:r w:rsidRPr="00D16CBD">
        <w:rPr>
          <w:rFonts w:cs="宋体" w:hint="eastAsia"/>
        </w:rPr>
        <w:t>马一样的耐力。今日的运动会有男子</w:t>
      </w:r>
      <w:r w:rsidRPr="00D16CBD">
        <w:t>1500</w:t>
      </w:r>
      <w:r w:rsidRPr="00D16CBD">
        <w:rPr>
          <w:rFonts w:cs="宋体" w:hint="eastAsia"/>
        </w:rPr>
        <w:t>，男子</w:t>
      </w:r>
      <w:r w:rsidRPr="00D16CBD">
        <w:t>1000</w:t>
      </w:r>
      <w:r w:rsidRPr="00D16CBD">
        <w:rPr>
          <w:rFonts w:cs="宋体" w:hint="eastAsia"/>
        </w:rPr>
        <w:t>，女子</w:t>
      </w:r>
      <w:r w:rsidRPr="00D16CBD">
        <w:t>800</w:t>
      </w:r>
      <w:r w:rsidRPr="00D16CBD">
        <w:rPr>
          <w:rFonts w:cs="宋体" w:hint="eastAsia"/>
        </w:rPr>
        <w:t>三道硬关卡。然而每一项长跑，陪跑的人都多余选手，他们在场边一边鼓着掌，一边加油加油地喊，无论名次怎样，每位选手都有一位引路人。有趣的是，在男子</w:t>
      </w:r>
      <w:r w:rsidRPr="00D16CBD">
        <w:t>1500</w:t>
      </w:r>
      <w:r w:rsidRPr="00D16CBD">
        <w:rPr>
          <w:rFonts w:cs="宋体" w:hint="eastAsia"/>
        </w:rPr>
        <w:t>米中，还有一位外国友人的参赛，小小的学校里竟也出现了一场中外对抗赛。</w:t>
      </w:r>
    </w:p>
    <w:p w:rsidR="004C0B98" w:rsidRPr="00D16CBD" w:rsidRDefault="004C0B98" w:rsidP="00D16CBD">
      <w:r w:rsidRPr="00D16CBD">
        <w:t>     </w:t>
      </w:r>
      <w:r w:rsidRPr="00D16CBD">
        <w:rPr>
          <w:rFonts w:cs="宋体" w:hint="eastAsia"/>
        </w:rPr>
        <w:t>鹰一样的制导。</w:t>
      </w:r>
      <w:r w:rsidRPr="00D16CBD">
        <w:t>4X100</w:t>
      </w:r>
      <w:r w:rsidRPr="00D16CBD">
        <w:rPr>
          <w:rFonts w:cs="宋体" w:hint="eastAsia"/>
        </w:rPr>
        <w:t>米是速度与协作的最高体现，而今天也有了一场师生间的较量。学生的接力赛上是青春的体现，而老师的疾跑更是向青春致敬，他们有些或胖，或不擅跑步，但仍然和同其一起跑的学生传递了接力棒。</w:t>
      </w:r>
    </w:p>
    <w:p w:rsidR="004C0B98" w:rsidRPr="00D16CBD" w:rsidRDefault="004C0B98" w:rsidP="00D16CBD">
      <w:r w:rsidRPr="00D16CBD">
        <w:t>     </w:t>
      </w:r>
      <w:r w:rsidRPr="00D16CBD">
        <w:rPr>
          <w:rFonts w:cs="宋体" w:hint="eastAsia"/>
        </w:rPr>
        <w:t>狼一样的协作。作为收官之战，长绳是同学对这次运动会最后的表演，各班间也出现了不同的比赛策略，都是各班的精神。</w:t>
      </w:r>
    </w:p>
    <w:p w:rsidR="004C0B98" w:rsidRPr="00D16CBD" w:rsidRDefault="004C0B98" w:rsidP="00D16CBD">
      <w:r w:rsidRPr="00D16CBD">
        <w:t>     </w:t>
      </w:r>
      <w:r w:rsidRPr="00D16CBD">
        <w:rPr>
          <w:rFonts w:cs="宋体" w:hint="eastAsia"/>
        </w:rPr>
        <w:t>抛开这一切，在中午更是举办百米书法长卷，几十人在画卷上泼墨，一幅完全由学生创作的座屏横空出世。</w:t>
      </w:r>
    </w:p>
    <w:p w:rsidR="004C0B98" w:rsidRPr="00D16CBD" w:rsidRDefault="004C0B98" w:rsidP="0020548C">
      <w:r w:rsidRPr="00D16CBD">
        <w:t>     </w:t>
      </w:r>
      <w:r w:rsidRPr="00D16CBD">
        <w:rPr>
          <w:rFonts w:cs="宋体" w:hint="eastAsia"/>
        </w:rPr>
        <w:t>劳累的一天过去了，现在的夜更深了，熟睡的人是否还会梦见这惊心动魄的两天，是否还会梦见那让他们心跳加速的狂奔，那让他们青春更绚烂的呐喊，那同学间的鼓励，那失败了不气馁的精神，那敢喊出</w:t>
      </w:r>
      <w:r w:rsidRPr="00D16CBD">
        <w:t>“</w:t>
      </w:r>
      <w:r w:rsidRPr="00D16CBD">
        <w:rPr>
          <w:rFonts w:cs="宋体" w:hint="eastAsia"/>
        </w:rPr>
        <w:t>老子天下第一</w:t>
      </w:r>
      <w:r w:rsidRPr="00D16CBD">
        <w:t>”</w:t>
      </w:r>
      <w:r w:rsidRPr="00D16CBD">
        <w:rPr>
          <w:rFonts w:cs="宋体" w:hint="eastAsia"/>
        </w:rPr>
        <w:t>的气魄</w:t>
      </w:r>
      <w:r w:rsidRPr="00D16CBD">
        <w:t>......</w:t>
      </w:r>
    </w:p>
    <w:p w:rsidR="004C0B98" w:rsidRPr="00D16CBD" w:rsidRDefault="004C0B98" w:rsidP="00D16CBD">
      <w:r w:rsidRPr="00D16CBD">
        <w:t>                                                       </w:t>
      </w:r>
      <w:r>
        <w:t xml:space="preserve">                              </w:t>
      </w:r>
      <w:r>
        <w:rPr>
          <w:rFonts w:cs="宋体" w:hint="eastAsia"/>
        </w:rPr>
        <w:t>（小记者：</w:t>
      </w:r>
      <w:r w:rsidRPr="00D16CBD">
        <w:rPr>
          <w:rFonts w:cs="宋体" w:hint="eastAsia"/>
        </w:rPr>
        <w:t>韩嘉琛</w:t>
      </w:r>
      <w:r>
        <w:rPr>
          <w:rFonts w:cs="宋体" w:hint="eastAsia"/>
        </w:rPr>
        <w:t>）</w:t>
      </w:r>
    </w:p>
    <w:p w:rsidR="004C0B98" w:rsidRDefault="004C0B98" w:rsidP="00D16CBD">
      <w:pPr>
        <w:jc w:val="center"/>
      </w:pPr>
    </w:p>
    <w:p w:rsidR="004C0B98" w:rsidRDefault="004C0B98" w:rsidP="00D16CBD">
      <w:pPr>
        <w:jc w:val="center"/>
      </w:pPr>
    </w:p>
    <w:p w:rsidR="004C0B98" w:rsidRDefault="004C0B98" w:rsidP="00D16CBD">
      <w:pPr>
        <w:jc w:val="center"/>
      </w:pPr>
      <w:r>
        <w:t>8</w:t>
      </w:r>
      <w:r>
        <w:rPr>
          <w:rFonts w:cs="宋体" w:hint="eastAsia"/>
        </w:rPr>
        <w:t>班</w:t>
      </w:r>
    </w:p>
    <w:p w:rsidR="004C0B98" w:rsidRDefault="004C0B98" w:rsidP="00D16CBD">
      <w:r w:rsidRPr="00551A13">
        <w:rPr>
          <w:noProof/>
        </w:rPr>
        <w:pict>
          <v:shape id="图片 1" o:spid="_x0000_i1035" type="#_x0000_t75" alt="QQ图片20151016190158" style="width:293.25pt;height:219.75pt;visibility:visible">
            <v:imagedata r:id="rId16" o:title=""/>
          </v:shape>
        </w:pict>
      </w:r>
    </w:p>
    <w:p w:rsidR="004C0B98" w:rsidRDefault="004C0B98" w:rsidP="00D16CBD">
      <w:r>
        <w:rPr>
          <w:rFonts w:cs="宋体" w:hint="eastAsia"/>
        </w:rPr>
        <w:t>将镜头聚焦好，我将拍下你一掠而过的身影。</w:t>
      </w:r>
    </w:p>
    <w:p w:rsidR="004C0B98" w:rsidRDefault="004C0B98" w:rsidP="00D16CBD">
      <w:r>
        <w:rPr>
          <w:rFonts w:cs="宋体" w:hint="eastAsia"/>
        </w:rPr>
        <w:t>也许在比赛中，你并不会得到好名次，但是这短暂的一刻</w:t>
      </w:r>
      <w:r>
        <w:t>——</w:t>
      </w:r>
      <w:r>
        <w:rPr>
          <w:rFonts w:cs="宋体" w:hint="eastAsia"/>
        </w:rPr>
        <w:t>你奔跑的背影，于你自己，于你的班级，却格外有意义。</w:t>
      </w:r>
    </w:p>
    <w:p w:rsidR="004C0B98" w:rsidRDefault="004C0B98" w:rsidP="00D16CBD">
      <w:r>
        <w:rPr>
          <w:rFonts w:cs="宋体" w:hint="eastAsia"/>
        </w:rPr>
        <w:t>而我，很乐意将你在运动场上的飒爽英姿永远地保留。</w:t>
      </w:r>
    </w:p>
    <w:p w:rsidR="004C0B98" w:rsidRPr="00D16CBD" w:rsidRDefault="004C0B98" w:rsidP="00D16CBD"/>
    <w:p w:rsidR="004C0B98" w:rsidRDefault="004C0B98" w:rsidP="00D16CBD"/>
    <w:p w:rsidR="004C0B98" w:rsidRDefault="004C0B98" w:rsidP="00D16CBD">
      <w:r>
        <w:rPr>
          <w:noProof/>
        </w:rPr>
        <w:pict>
          <v:shape id="_x0000_s1026" type="#_x0000_t75" alt="P1014576" style="position:absolute;left:0;text-align:left;margin-left:-10.5pt;margin-top:-9.75pt;width:415.1pt;height:311.35pt;z-index:251660288;visibility:visible">
            <v:imagedata r:id="rId17" o:title=""/>
          </v:shape>
        </w:pict>
      </w:r>
    </w:p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>
      <w:pPr>
        <w:jc w:val="left"/>
      </w:pPr>
      <w:r>
        <w:rPr>
          <w:rFonts w:cs="宋体" w:hint="eastAsia"/>
        </w:rPr>
        <w:t>我们是一个班级，胜败荣辱都由我们一起承担。</w:t>
      </w:r>
      <w:r>
        <w:t>800</w:t>
      </w:r>
      <w:r>
        <w:rPr>
          <w:rFonts w:cs="宋体" w:hint="eastAsia"/>
        </w:rPr>
        <w:t>米的征程遥远而艰难，很感谢你为我们做出的努力，看到你的身影，我们愿意伸出手臂，在你最需要我们的时候，搀扶满身疲惫的你。</w:t>
      </w:r>
    </w:p>
    <w:p w:rsidR="004C0B98" w:rsidRDefault="004C0B98" w:rsidP="0020548C">
      <w:pPr>
        <w:jc w:val="left"/>
      </w:pPr>
      <w:r w:rsidRPr="00551A13">
        <w:rPr>
          <w:noProof/>
        </w:rPr>
        <w:pict>
          <v:shape id="_x0000_i1036" type="#_x0000_t75" alt="P1014546" style="width:414.75pt;height:311.25pt;visibility:visible">
            <v:imagedata r:id="rId18" o:title=""/>
          </v:shape>
        </w:pict>
      </w:r>
    </w:p>
    <w:p w:rsidR="004C0B98" w:rsidRDefault="004C0B98" w:rsidP="00D16CBD">
      <w:pPr>
        <w:jc w:val="left"/>
      </w:pPr>
      <w:r>
        <w:rPr>
          <w:rFonts w:cs="宋体" w:hint="eastAsia"/>
        </w:rPr>
        <w:t>观看区的拥挤，使得一些同学无法亲眼看见运动员的风采。好在有摄影师们留下的相片，看着运动健儿们驰骋赛场，为班争光的英姿，大家都高兴地合不拢嘴。</w:t>
      </w:r>
    </w:p>
    <w:p w:rsidR="004C0B98" w:rsidRDefault="004C0B98" w:rsidP="00D16CBD">
      <w:pPr>
        <w:jc w:val="left"/>
      </w:pPr>
    </w:p>
    <w:p w:rsidR="004C0B98" w:rsidRDefault="004C0B98" w:rsidP="0020548C">
      <w:pPr>
        <w:jc w:val="left"/>
      </w:pPr>
      <w:r w:rsidRPr="00551A13">
        <w:rPr>
          <w:noProof/>
        </w:rPr>
        <w:pict>
          <v:shape id="图片 8" o:spid="_x0000_i1037" type="#_x0000_t75" alt="P1014562" style="width:414.75pt;height:311.25pt;visibility:visible">
            <v:imagedata r:id="rId19" o:title=""/>
          </v:shape>
        </w:pict>
      </w:r>
    </w:p>
    <w:p w:rsidR="004C0B98" w:rsidRDefault="004C0B98" w:rsidP="00D16CBD">
      <w:pPr>
        <w:jc w:val="left"/>
      </w:pPr>
      <w:r>
        <w:rPr>
          <w:rFonts w:cs="宋体" w:hint="eastAsia"/>
        </w:rPr>
        <w:t>跳远健将们在沙坑前彰显雄姿，而他们的成果也少不了背后默默做出贡献的铲沙同学。他们不怕辛苦，他们屈身用力地将沙坑铲平，为的是比赛的顺利与公平，值得我们的尊敬。</w:t>
      </w: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  <w:r w:rsidRPr="00551A13">
        <w:rPr>
          <w:noProof/>
        </w:rPr>
        <w:pict>
          <v:shape id="_x0000_i1038" type="#_x0000_t75" alt="P1014544" style="width:414.75pt;height:311.25pt;visibility:visible">
            <v:imagedata r:id="rId20" o:title=""/>
          </v:shape>
        </w:pict>
      </w:r>
    </w:p>
    <w:p w:rsidR="004C0B98" w:rsidRDefault="004C0B98" w:rsidP="00D16CBD"/>
    <w:p w:rsidR="004C0B98" w:rsidRDefault="004C0B98" w:rsidP="00D16CBD">
      <w:pPr>
        <w:jc w:val="left"/>
      </w:pPr>
      <w:r>
        <w:rPr>
          <w:rFonts w:cs="宋体" w:hint="eastAsia"/>
        </w:rPr>
        <w:t>看着远处健儿们冲过终点的身影，每个人的脸上都洋溢着笑容，阳光照耀下来，把每一寸涌动的尘埃都照亮了。我们也许只是小小的尘埃，但此刻，愿者带着祝福的笑容能使你驱散疲惫。</w:t>
      </w:r>
    </w:p>
    <w:p w:rsidR="004C0B98" w:rsidRDefault="004C0B98" w:rsidP="00D16CBD"/>
    <w:p w:rsidR="004C0B98" w:rsidRDefault="004C0B98" w:rsidP="00D16CBD">
      <w:pPr>
        <w:jc w:val="center"/>
      </w:pPr>
      <w:r>
        <w:t>9</w:t>
      </w:r>
      <w:r>
        <w:rPr>
          <w:rFonts w:cs="宋体" w:hint="eastAsia"/>
        </w:rPr>
        <w:t>班</w:t>
      </w:r>
    </w:p>
    <w:p w:rsidR="004C0B98" w:rsidRDefault="004C0B98" w:rsidP="00D16CBD">
      <w:r>
        <w:rPr>
          <w:noProof/>
        </w:rPr>
        <w:pict>
          <v:shape id="图片 5" o:spid="_x0000_s1027" type="#_x0000_t75" alt="QQ图片20151016203623" style="position:absolute;left:0;text-align:left;margin-left:0;margin-top:0;width:414.75pt;height:276.75pt;z-index:251658240;visibility:visible">
            <v:imagedata r:id="rId21" o:title=""/>
            <w10:wrap type="square"/>
          </v:shape>
        </w:pict>
      </w:r>
    </w:p>
    <w:p w:rsidR="004C0B98" w:rsidRDefault="004C0B98" w:rsidP="00D16CBD">
      <w:r>
        <w:rPr>
          <w:rFonts w:cs="宋体" w:hint="eastAsia"/>
        </w:rPr>
        <w:t>你看我们班的实习朱老师也在赛场上工作呢，空闲时还要看着我们班的其他同学，也很不容易。</w:t>
      </w:r>
    </w:p>
    <w:p w:rsidR="004C0B98" w:rsidRDefault="004C0B98" w:rsidP="00D16CBD">
      <w:r>
        <w:rPr>
          <w:noProof/>
        </w:rPr>
        <w:pict>
          <v:shape id="图片 4" o:spid="_x0000_s1028" type="#_x0000_t75" alt="QQ图片20151016202643" style="position:absolute;left:0;text-align:left;margin-left:18pt;margin-top:-7.8pt;width:388.6pt;height:582.55pt;z-index:251657216;visibility:visible">
            <v:imagedata r:id="rId22" o:title=""/>
            <w10:wrap type="square"/>
          </v:shape>
        </w:pict>
      </w:r>
    </w:p>
    <w:p w:rsidR="004C0B98" w:rsidRDefault="004C0B98" w:rsidP="00D16CBD">
      <w:r>
        <w:rPr>
          <w:rFonts w:cs="宋体" w:hint="eastAsia"/>
        </w:rPr>
        <w:t>这是我们班的同学，别看她个子小，在阳光下漫步有种文艺腔，她可是参加了全能，八百毽子实心球……一个都不落，为我们班赢了好多分回来</w:t>
      </w:r>
    </w:p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/>
    <w:p w:rsidR="004C0B98" w:rsidRDefault="004C0B98" w:rsidP="00D16CBD">
      <w:r>
        <w:rPr>
          <w:noProof/>
        </w:rPr>
        <w:pict>
          <v:shape id="图片 3" o:spid="_x0000_s1029" type="#_x0000_t75" alt="QQ图片20151016201416" style="position:absolute;left:0;text-align:left;margin-left:0;margin-top:0;width:414.75pt;height:276.75pt;z-index:251656192;visibility:visible">
            <v:imagedata r:id="rId23" o:title=""/>
            <w10:wrap type="square"/>
          </v:shape>
        </w:pict>
      </w:r>
    </w:p>
    <w:p w:rsidR="004C0B98" w:rsidRDefault="004C0B98" w:rsidP="00D16CBD">
      <w:r>
        <w:rPr>
          <w:rFonts w:cs="宋体" w:hint="eastAsia"/>
        </w:rPr>
        <w:t>中午有各班的老师同学写下“百米长卷”，听说数学老师都参加了，也是蛮拼的，相比之下，我们班同学的字是不是赏心悦目啊。</w:t>
      </w:r>
    </w:p>
    <w:p w:rsidR="004C0B98" w:rsidRDefault="004C0B98" w:rsidP="00D16CBD"/>
    <w:p w:rsidR="004C0B98" w:rsidRDefault="004C0B98" w:rsidP="00D16CBD">
      <w:r>
        <w:rPr>
          <w:noProof/>
        </w:rPr>
        <w:pict>
          <v:shape id="图片 2" o:spid="_x0000_s1030" type="#_x0000_t75" alt="QQ图片20151016201016" style="position:absolute;left:0;text-align:left;margin-left:9pt;margin-top:0;width:414.75pt;height:276.75pt;z-index:251655168;visibility:visible">
            <v:imagedata r:id="rId24" o:title=""/>
            <w10:wrap type="square"/>
          </v:shape>
        </w:pict>
      </w:r>
    </w:p>
    <w:p w:rsidR="004C0B98" w:rsidRDefault="004C0B98" w:rsidP="00D16CBD">
      <w:r>
        <w:rPr>
          <w:rFonts w:cs="宋体" w:hint="eastAsia"/>
        </w:rPr>
        <w:t>赛场上我们挥洒汗水，不比赛时我们不张不扬的干自己的事情，伸缩自如。</w:t>
      </w:r>
    </w:p>
    <w:p w:rsidR="004C0B98" w:rsidRDefault="004C0B98" w:rsidP="00D16CBD">
      <w:r>
        <w:rPr>
          <w:noProof/>
        </w:rPr>
        <w:pict>
          <v:shape id="图片 6" o:spid="_x0000_s1031" type="#_x0000_t75" alt="QQ图片20151016200849" style="position:absolute;left:0;text-align:left;margin-left:9pt;margin-top:-7.8pt;width:414.75pt;height:621.75pt;z-index:251659264;visibility:visible">
            <v:imagedata r:id="rId25" o:title=""/>
            <w10:wrap type="square"/>
          </v:shape>
        </w:pict>
      </w:r>
    </w:p>
    <w:p w:rsidR="004C0B98" w:rsidRDefault="004C0B98" w:rsidP="00D16CBD">
      <w:r>
        <w:rPr>
          <w:rFonts w:cs="宋体" w:hint="eastAsia"/>
        </w:rPr>
        <w:t>中间那个蓝衣服的是我们体育委员，放心不下我们还亲自到赛场指导。</w:t>
      </w:r>
    </w:p>
    <w:p w:rsidR="004C0B98" w:rsidRDefault="004C0B98" w:rsidP="00D16CBD">
      <w:pPr>
        <w:jc w:val="right"/>
      </w:pPr>
      <w:r>
        <w:rPr>
          <w:rFonts w:cs="宋体" w:hint="eastAsia"/>
        </w:rPr>
        <w:t>（小记者：王怡、王玉）</w:t>
      </w:r>
    </w:p>
    <w:p w:rsidR="004C0B98" w:rsidRDefault="004C0B98" w:rsidP="00D16CBD"/>
    <w:p w:rsidR="004C0B98" w:rsidRDefault="004C0B98" w:rsidP="00D16CBD"/>
    <w:p w:rsidR="004C0B98" w:rsidRDefault="004C0B98" w:rsidP="0020548C">
      <w:pPr>
        <w:jc w:val="center"/>
      </w:pPr>
      <w:r>
        <w:t>10</w:t>
      </w:r>
      <w:r>
        <w:rPr>
          <w:rFonts w:cs="宋体" w:hint="eastAsia"/>
        </w:rPr>
        <w:t>班</w:t>
      </w:r>
    </w:p>
    <w:p w:rsidR="004C0B98" w:rsidRDefault="004C0B98" w:rsidP="00D16CBD">
      <w:r w:rsidRPr="00551A13">
        <w:rPr>
          <w:noProof/>
        </w:rPr>
        <w:pict>
          <v:shape id="_x0000_i1039" type="#_x0000_t75" alt="QQ图片20151016193524" style="width:376.5pt;height:251.25pt;visibility:visible">
            <v:imagedata r:id="rId26" o:title=""/>
          </v:shape>
        </w:pict>
      </w:r>
    </w:p>
    <w:p w:rsidR="004C0B98" w:rsidRDefault="004C0B98" w:rsidP="00D16CBD">
      <w:r>
        <w:rPr>
          <w:rFonts w:cs="宋体" w:hint="eastAsia"/>
        </w:rPr>
        <w:t>一边跑步一边朝周围打招呼，活力四射的少女，看不出来是在跑</w:t>
      </w:r>
      <w:r>
        <w:t>800</w:t>
      </w:r>
      <w:r>
        <w:rPr>
          <w:rFonts w:cs="宋体" w:hint="eastAsia"/>
        </w:rPr>
        <w:t>的样子吧。</w:t>
      </w:r>
    </w:p>
    <w:p w:rsidR="004C0B98" w:rsidRDefault="004C0B98" w:rsidP="00D16CBD">
      <w:r w:rsidRPr="00551A13">
        <w:rPr>
          <w:noProof/>
        </w:rPr>
        <w:pict>
          <v:shape id="图片 2" o:spid="_x0000_i1040" type="#_x0000_t75" alt="QQ图片20151016194616" style="width:376.5pt;height:251.25pt;visibility:visible">
            <v:imagedata r:id="rId27" o:title=""/>
          </v:shape>
        </w:pict>
      </w:r>
    </w:p>
    <w:p w:rsidR="004C0B98" w:rsidRDefault="004C0B98" w:rsidP="00D16CBD">
      <w:r>
        <w:rPr>
          <w:rFonts w:cs="宋体" w:hint="eastAsia"/>
        </w:rPr>
        <w:t>即使在运动会上也要认真学习，努力的学霸，加油！</w:t>
      </w:r>
    </w:p>
    <w:p w:rsidR="004C0B98" w:rsidRDefault="004C0B98" w:rsidP="00D16CBD">
      <w:r w:rsidRPr="00551A13">
        <w:rPr>
          <w:noProof/>
        </w:rPr>
        <w:pict>
          <v:shape id="_x0000_i1041" type="#_x0000_t75" alt="QQ图片20151016194624" style="width:376.5pt;height:251.25pt;visibility:visible">
            <v:imagedata r:id="rId28" o:title=""/>
          </v:shape>
        </w:pict>
      </w:r>
    </w:p>
    <w:p w:rsidR="004C0B98" w:rsidRDefault="004C0B98" w:rsidP="00D16CBD">
      <w:r>
        <w:rPr>
          <w:rFonts w:cs="宋体" w:hint="eastAsia"/>
        </w:rPr>
        <w:t>我要飞得更高！摄影抓怕好技术啊</w:t>
      </w:r>
      <w:r>
        <w:t>(/</w:t>
      </w:r>
      <w:r>
        <w:rPr>
          <w:rFonts w:cs="宋体" w:hint="eastAsia"/>
        </w:rPr>
        <w:t>≧▽≦</w:t>
      </w:r>
      <w:r>
        <w:t>)/</w:t>
      </w:r>
    </w:p>
    <w:p w:rsidR="004C0B98" w:rsidRDefault="004C0B98" w:rsidP="00D16CBD"/>
    <w:p w:rsidR="004C0B98" w:rsidRDefault="004C0B98" w:rsidP="00D16CBD">
      <w:r w:rsidRPr="00551A13">
        <w:rPr>
          <w:noProof/>
        </w:rPr>
        <w:pict>
          <v:shape id="图片 4" o:spid="_x0000_i1042" type="#_x0000_t75" alt="QQ图片20151016200603" style="width:376.5pt;height:251.25pt;visibility:visible">
            <v:imagedata r:id="rId29" o:title=""/>
          </v:shape>
        </w:pict>
      </w:r>
    </w:p>
    <w:p w:rsidR="004C0B98" w:rsidRDefault="004C0B98" w:rsidP="00D16CBD">
      <w:r>
        <w:rPr>
          <w:rFonts w:cs="宋体" w:hint="eastAsia"/>
        </w:rPr>
        <w:t>空余时间打打篮球，锻炼身体为校争光！</w:t>
      </w:r>
    </w:p>
    <w:p w:rsidR="004C0B98" w:rsidRDefault="004C0B98" w:rsidP="00D16CBD">
      <w:r w:rsidRPr="00551A13">
        <w:rPr>
          <w:noProof/>
        </w:rPr>
        <w:pict>
          <v:shape id="_x0000_i1043" type="#_x0000_t75" alt="QQ图片20151016202632" style="width:.75pt;height:.75pt;visibility:visible">
            <v:imagedata r:id="rId30" o:title=""/>
          </v:shape>
        </w:pict>
      </w:r>
      <w:r w:rsidRPr="00551A13">
        <w:rPr>
          <w:noProof/>
        </w:rPr>
        <w:pict>
          <v:shape id="图片 6" o:spid="_x0000_i1044" type="#_x0000_t75" alt="QQ图片20151016202632" style="width:398.25pt;height:252.75pt;visibility:visible">
            <v:imagedata r:id="rId31" o:title=""/>
          </v:shape>
        </w:pict>
      </w:r>
    </w:p>
    <w:p w:rsidR="004C0B98" w:rsidRDefault="004C0B98" w:rsidP="00D16CBD">
      <w:r>
        <w:rPr>
          <w:rFonts w:cs="宋体" w:hint="eastAsia"/>
        </w:rPr>
        <w:t>站在起跑点随时待命！加油冲吧，少年！（弱弱的说，可别掉棒了）</w:t>
      </w:r>
    </w:p>
    <w:p w:rsidR="004C0B98" w:rsidRDefault="004C0B98" w:rsidP="0020548C">
      <w:pPr>
        <w:jc w:val="right"/>
      </w:pPr>
      <w:r>
        <w:rPr>
          <w:rFonts w:cs="宋体" w:hint="eastAsia"/>
        </w:rPr>
        <w:t>（小记者：周婧、黄澈冰）</w:t>
      </w:r>
    </w:p>
    <w:p w:rsidR="004C0B98" w:rsidRDefault="004C0B98" w:rsidP="00D16CBD"/>
    <w:p w:rsidR="004C0B98" w:rsidRDefault="004C0B98" w:rsidP="00D16CBD"/>
    <w:p w:rsidR="004C0B98" w:rsidRDefault="004C0B98" w:rsidP="0020548C">
      <w:pPr>
        <w:jc w:val="center"/>
      </w:pPr>
      <w:r>
        <w:t>12</w:t>
      </w:r>
      <w:r>
        <w:rPr>
          <w:rFonts w:cs="宋体" w:hint="eastAsia"/>
        </w:rPr>
        <w:t>班</w:t>
      </w:r>
    </w:p>
    <w:p w:rsidR="004C0B98" w:rsidRDefault="004C0B98" w:rsidP="00D16CBD">
      <w:pPr>
        <w:jc w:val="left"/>
      </w:pPr>
      <w:r w:rsidRPr="00551A13">
        <w:rPr>
          <w:noProof/>
        </w:rPr>
        <w:pict>
          <v:shape id="_x0000_i1045" type="#_x0000_t75" alt="psbCA5KGNU4" style="width:405pt;height:540pt;visibility:visible">
            <v:imagedata r:id="rId32" o:title=""/>
          </v:shape>
        </w:pict>
      </w:r>
    </w:p>
    <w:p w:rsidR="004C0B98" w:rsidRDefault="004C0B98" w:rsidP="00D16CBD">
      <w:pPr>
        <w:jc w:val="left"/>
      </w:pPr>
      <w:r>
        <w:t>200</w:t>
      </w:r>
      <w:r>
        <w:rPr>
          <w:rFonts w:cs="宋体" w:hint="eastAsia"/>
        </w:rPr>
        <w:t>米赛道上：“各就各位，预备，跑！”</w:t>
      </w: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  <w:r w:rsidRPr="00551A13">
        <w:rPr>
          <w:noProof/>
        </w:rPr>
        <w:pict>
          <v:shape id="_x0000_i1046" type="#_x0000_t75" alt="IMG_0797" style="width:547.5pt;height:411pt;rotation:90;visibility:visible">
            <v:imagedata r:id="rId33" o:title=""/>
          </v:shape>
        </w:pict>
      </w:r>
    </w:p>
    <w:p w:rsidR="004C0B98" w:rsidRDefault="004C0B98" w:rsidP="00D16CBD">
      <w:pPr>
        <w:jc w:val="left"/>
      </w:pPr>
      <w:r>
        <w:rPr>
          <w:rFonts w:cs="宋体" w:hint="eastAsia"/>
        </w:rPr>
        <w:t>全能第四项：看，球在空中飞舞，它承载着我们无限青春的期望，正在飞向那远方！</w:t>
      </w: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</w:p>
    <w:p w:rsidR="004C0B98" w:rsidRDefault="004C0B98" w:rsidP="0020548C">
      <w:pPr>
        <w:jc w:val="left"/>
      </w:pPr>
      <w:r w:rsidRPr="00551A13">
        <w:rPr>
          <w:noProof/>
        </w:rPr>
        <w:pict>
          <v:shape id="_x0000_i1047" type="#_x0000_t75" alt="IMG_0816" style="width:574.5pt;height:431.25pt;rotation:90;visibility:visible">
            <v:imagedata r:id="rId34" o:title=""/>
          </v:shape>
        </w:pict>
      </w:r>
    </w:p>
    <w:p w:rsidR="004C0B98" w:rsidRDefault="004C0B98" w:rsidP="00D16CBD">
      <w:pPr>
        <w:jc w:val="left"/>
      </w:pPr>
      <w:r>
        <w:rPr>
          <w:rFonts w:cs="宋体" w:hint="eastAsia"/>
        </w:rPr>
        <w:t>跳长绳：看我龙城之巅，一根长绳凝聚廿位十二少年，齐心协力，再创辉煌！</w:t>
      </w: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  <w:r w:rsidRPr="00551A13">
        <w:rPr>
          <w:noProof/>
        </w:rPr>
        <w:pict>
          <v:shape id="_x0000_i1048" type="#_x0000_t75" alt="IMG_1950" style="width:419.25pt;height:544.5pt;visibility:visible">
            <v:imagedata r:id="rId35" o:title=""/>
          </v:shape>
        </w:pict>
      </w:r>
    </w:p>
    <w:p w:rsidR="004C0B98" w:rsidRDefault="004C0B98" w:rsidP="00D16CBD">
      <w:pPr>
        <w:jc w:val="left"/>
      </w:pPr>
      <w:r>
        <w:rPr>
          <w:rFonts w:cs="宋体" w:hint="eastAsia"/>
        </w:rPr>
        <w:t>女子</w:t>
      </w:r>
      <w:r>
        <w:t>200</w:t>
      </w:r>
      <w:r>
        <w:rPr>
          <w:rFonts w:cs="宋体" w:hint="eastAsia"/>
        </w:rPr>
        <w:t>米：风飞扬起你的头发，是因为你有比风更大的加速度！加油！大步向前冲！</w:t>
      </w:r>
      <w:r>
        <w:br/>
      </w: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  <w:r w:rsidRPr="00551A13">
        <w:rPr>
          <w:noProof/>
        </w:rPr>
        <w:pict>
          <v:shape id="图片 10" o:spid="_x0000_i1049" type="#_x0000_t75" alt="IMG_1966" style="width:424.5pt;height:328.5pt;visibility:visible">
            <v:imagedata r:id="rId36" o:title=""/>
          </v:shape>
        </w:pict>
      </w:r>
    </w:p>
    <w:p w:rsidR="004C0B98" w:rsidRDefault="004C0B98" w:rsidP="00D16CBD">
      <w:pPr>
        <w:jc w:val="left"/>
      </w:pPr>
      <w:r>
        <w:rPr>
          <w:rFonts w:cs="宋体" w:hint="eastAsia"/>
        </w:rPr>
        <w:t>“来！让我看看前方到底又有什么新战况？”</w:t>
      </w:r>
    </w:p>
    <w:p w:rsidR="004C0B98" w:rsidRDefault="004C0B98" w:rsidP="00D16CBD">
      <w:pPr>
        <w:jc w:val="left"/>
      </w:pPr>
      <w:r w:rsidRPr="00551A13">
        <w:rPr>
          <w:noProof/>
        </w:rPr>
        <w:pict>
          <v:shape id="_x0000_i1050" type="#_x0000_t75" alt="IMG_2054" style="width:424.5pt;height:328.5pt;visibility:visible">
            <v:imagedata r:id="rId37" o:title=""/>
          </v:shape>
        </w:pict>
      </w:r>
    </w:p>
    <w:p w:rsidR="004C0B98" w:rsidRDefault="004C0B98" w:rsidP="00D16CBD">
      <w:pPr>
        <w:jc w:val="left"/>
      </w:pPr>
      <w:r>
        <w:rPr>
          <w:rFonts w:cs="宋体" w:hint="eastAsia"/>
        </w:rPr>
        <w:t>全能最后一项男子</w:t>
      </w:r>
      <w:r>
        <w:t>1000</w:t>
      </w:r>
      <w:r>
        <w:rPr>
          <w:rFonts w:cs="宋体" w:hint="eastAsia"/>
        </w:rPr>
        <w:t>米，拼尽全力向前冲吧，少年！你将成为我们心中的勇士！</w:t>
      </w:r>
    </w:p>
    <w:p w:rsidR="004C0B98" w:rsidRDefault="004C0B98" w:rsidP="00D16CBD">
      <w:pPr>
        <w:jc w:val="left"/>
      </w:pPr>
    </w:p>
    <w:p w:rsidR="004C0B98" w:rsidRDefault="004C0B98" w:rsidP="00D16CBD">
      <w:pPr>
        <w:jc w:val="left"/>
      </w:pPr>
      <w:r w:rsidRPr="00551A13">
        <w:rPr>
          <w:noProof/>
        </w:rPr>
        <w:pict>
          <v:shape id="图片 12" o:spid="_x0000_i1051" type="#_x0000_t75" alt="IMG_1965" style="width:424.5pt;height:328.5pt;visibility:visible">
            <v:imagedata r:id="rId38" o:title=""/>
          </v:shape>
        </w:pict>
      </w:r>
    </w:p>
    <w:p w:rsidR="004C0B98" w:rsidRDefault="004C0B98" w:rsidP="00D16CBD">
      <w:pPr>
        <w:jc w:val="left"/>
      </w:pPr>
      <w:r>
        <w:rPr>
          <w:rFonts w:cs="宋体" w:hint="eastAsia"/>
        </w:rPr>
        <w:t>男子</w:t>
      </w:r>
      <w:r>
        <w:t>1500</w:t>
      </w:r>
      <w:r>
        <w:rPr>
          <w:rFonts w:cs="宋体" w:hint="eastAsia"/>
        </w:rPr>
        <w:t>米，是一个新的征程！漫长的旅途上，我们看到了你的奋斗，你的坚持。流血流汗不流泪，岳阳，加油！迈开腿，甩开臂，我们都在为你助威，胜利就在前方！</w:t>
      </w:r>
    </w:p>
    <w:p w:rsidR="004C0B98" w:rsidRDefault="004C0B98" w:rsidP="00D16CBD">
      <w:pPr>
        <w:jc w:val="left"/>
      </w:pPr>
      <w:r w:rsidRPr="00551A13">
        <w:rPr>
          <w:noProof/>
        </w:rPr>
        <w:pict>
          <v:shape id="图片 13" o:spid="_x0000_i1052" type="#_x0000_t75" alt="IMG_1963" style="width:424.5pt;height:328.5pt;visibility:visible">
            <v:imagedata r:id="rId39" o:title=""/>
          </v:shape>
        </w:pict>
      </w:r>
    </w:p>
    <w:p w:rsidR="004C0B98" w:rsidRDefault="004C0B98" w:rsidP="00D16CBD">
      <w:pPr>
        <w:jc w:val="left"/>
      </w:pPr>
      <w:r>
        <w:rPr>
          <w:rFonts w:cs="宋体" w:hint="eastAsia"/>
        </w:rPr>
        <w:t>即使成为最后，也要坚持到底！</w:t>
      </w:r>
      <w:r>
        <w:t>1500</w:t>
      </w:r>
      <w:r>
        <w:rPr>
          <w:rFonts w:cs="宋体" w:hint="eastAsia"/>
        </w:rPr>
        <w:t>无疑是艰辛的，但是，黄海烽，坚持下去，你将成为和你身后的班服</w:t>
      </w:r>
      <w:r>
        <w:t>LOGO</w:t>
      </w:r>
      <w:r>
        <w:rPr>
          <w:rFonts w:cs="宋体" w:hint="eastAsia"/>
        </w:rPr>
        <w:t>一样的，顶天立地的男子汉！</w:t>
      </w:r>
    </w:p>
    <w:p w:rsidR="004C0B98" w:rsidRDefault="004C0B98" w:rsidP="00D16CBD">
      <w:pPr>
        <w:jc w:val="left"/>
      </w:pPr>
      <w:r w:rsidRPr="00551A13">
        <w:rPr>
          <w:noProof/>
        </w:rPr>
        <w:pict>
          <v:shape id="图片 14" o:spid="_x0000_i1053" type="#_x0000_t75" alt="IMG_2067" style="width:424.5pt;height:328.5pt;visibility:visible">
            <v:imagedata r:id="rId40" o:title=""/>
          </v:shape>
        </w:pict>
      </w:r>
    </w:p>
    <w:p w:rsidR="004C0B98" w:rsidRDefault="004C0B98" w:rsidP="00D16CBD">
      <w:pPr>
        <w:jc w:val="left"/>
      </w:pPr>
      <w:r>
        <w:rPr>
          <w:rFonts w:cs="宋体" w:hint="eastAsia"/>
        </w:rPr>
        <w:t>教师</w:t>
      </w:r>
      <w:r>
        <w:t>4</w:t>
      </w:r>
      <w:r>
        <w:rPr>
          <w:rFonts w:cs="宋体" w:hint="eastAsia"/>
        </w:rPr>
        <w:t>×</w:t>
      </w:r>
      <w:r>
        <w:t>100</w:t>
      </w:r>
      <w:r>
        <w:rPr>
          <w:rFonts w:cs="宋体" w:hint="eastAsia"/>
        </w:rPr>
        <w:t>米：老师们，今天的你们卸下往日威严的姿态，站在跑道上，对于你们一定是一个不小的挑战。但是，你们看到了么？我们都在陪你们一起奔跑，向前冲吧，胜利就在前方！请相信，我们永远和你们在一起！</w:t>
      </w:r>
      <w:r w:rsidRPr="00551A13">
        <w:rPr>
          <w:noProof/>
        </w:rPr>
        <w:pict>
          <v:shape id="图片 15" o:spid="_x0000_i1054" type="#_x0000_t75" alt="IMG_2071" style="width:424.5pt;height:328.5pt;visibility:visible">
            <v:imagedata r:id="rId41" o:title=""/>
          </v:shape>
        </w:pict>
      </w:r>
    </w:p>
    <w:p w:rsidR="004C0B98" w:rsidRPr="0020548C" w:rsidRDefault="004C0B98" w:rsidP="0020548C">
      <w:pPr>
        <w:jc w:val="left"/>
      </w:pPr>
      <w:r>
        <w:rPr>
          <w:rFonts w:cs="宋体" w:hint="eastAsia"/>
        </w:rPr>
        <w:t>瞧！发生了什么好玩的事情？老师们的笑容多灿烂！</w:t>
      </w:r>
    </w:p>
    <w:p w:rsidR="004C0B98" w:rsidRPr="00D16CBD" w:rsidRDefault="004C0B98" w:rsidP="0020548C">
      <w:pPr>
        <w:jc w:val="right"/>
      </w:pPr>
      <w:r>
        <w:t>(</w:t>
      </w:r>
      <w:r>
        <w:rPr>
          <w:rFonts w:cs="宋体" w:hint="eastAsia"/>
        </w:rPr>
        <w:t>小记者：吴滢、姜美茹</w:t>
      </w:r>
      <w:r>
        <w:t>)</w:t>
      </w:r>
    </w:p>
    <w:sectPr w:rsidR="004C0B98" w:rsidRPr="00D16CBD" w:rsidSect="00664C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B98" w:rsidRDefault="004C0B98" w:rsidP="00D16CBD">
      <w:r>
        <w:separator/>
      </w:r>
    </w:p>
  </w:endnote>
  <w:endnote w:type="continuationSeparator" w:id="1">
    <w:p w:rsidR="004C0B98" w:rsidRDefault="004C0B98" w:rsidP="00D16C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B98" w:rsidRDefault="004C0B98" w:rsidP="00D16CBD">
      <w:r>
        <w:separator/>
      </w:r>
    </w:p>
  </w:footnote>
  <w:footnote w:type="continuationSeparator" w:id="1">
    <w:p w:rsidR="004C0B98" w:rsidRDefault="004C0B98" w:rsidP="00D16C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6CBD"/>
    <w:rsid w:val="00042C8F"/>
    <w:rsid w:val="00127062"/>
    <w:rsid w:val="0020548C"/>
    <w:rsid w:val="00403123"/>
    <w:rsid w:val="004C0B98"/>
    <w:rsid w:val="00551A13"/>
    <w:rsid w:val="00664CDE"/>
    <w:rsid w:val="0090637D"/>
    <w:rsid w:val="00A776BE"/>
    <w:rsid w:val="00D16CBD"/>
    <w:rsid w:val="00DD5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CBD"/>
    <w:pPr>
      <w:widowControl w:val="0"/>
      <w:jc w:val="both"/>
    </w:pPr>
    <w:rPr>
      <w:rFonts w:ascii="Times New Roman" w:hAnsi="Times New Roman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16C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16CBD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D16CBD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16CBD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D16CB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16CB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120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20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25</Pages>
  <Words>476</Words>
  <Characters>2715</Characters>
  <Application>Microsoft Office Outlook</Application>
  <DocSecurity>0</DocSecurity>
  <Lines>0</Lines>
  <Paragraphs>0</Paragraphs>
  <ScaleCrop>false</ScaleCrop>
  <Company>www.xunchi.com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1班</dc:title>
  <dc:subject/>
  <dc:creator>lenovo-</dc:creator>
  <cp:keywords/>
  <dc:description/>
  <cp:lastModifiedBy>sys001</cp:lastModifiedBy>
  <cp:revision>2</cp:revision>
  <dcterms:created xsi:type="dcterms:W3CDTF">2015-10-17T13:48:00Z</dcterms:created>
  <dcterms:modified xsi:type="dcterms:W3CDTF">2015-10-17T13:48:00Z</dcterms:modified>
</cp:coreProperties>
</file>