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潘辰瑞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陈云波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李菁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杨亚君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28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孩子比较活泼，在家中做作业自觉性不够，有时做事不细心，希望老师严加管教。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52705</wp:posOffset>
                  </wp:positionV>
                  <wp:extent cx="2595245" cy="3461385"/>
                  <wp:effectExtent l="0" t="0" r="14605" b="5715"/>
                  <wp:wrapSquare wrapText="bothSides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346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jc w:val="left"/>
        <w:rPr>
          <w:rFonts w:ascii="宋体" w:cs="宋体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赵卫君</w:t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</w:rPr>
              <w:t>沈小玲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李菁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杨亚君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孩子比较活泼，在家中做作业自觉性不够，有时做事不细心，希望老师严加管教。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6350</wp:posOffset>
                  </wp:positionV>
                  <wp:extent cx="2412365" cy="2606040"/>
                  <wp:effectExtent l="0" t="0" r="6985" b="3810"/>
                  <wp:wrapSquare wrapText="bothSides"/>
                  <wp:docPr id="11" name="图片 11" descr="家访 照片IMG_6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家访 照片IMG_629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jc w:val="left"/>
        <w:rPr>
          <w:rFonts w:ascii="宋体" w:cs="宋体"/>
          <w:b/>
          <w:bCs/>
          <w:color w:val="333333"/>
          <w:kern w:val="0"/>
          <w:sz w:val="28"/>
          <w:szCs w:val="28"/>
        </w:rPr>
      </w:pPr>
    </w:p>
    <w:p/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范韵仪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张琰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李菁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杨亚君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.12.6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、帮助孩子分析语文调研测试中错误的原因。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孩子比较活泼，在家中做作业自觉性不够，有时做事不细心，希望老师严加管教。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59690</wp:posOffset>
                  </wp:positionV>
                  <wp:extent cx="3559810" cy="3018155"/>
                  <wp:effectExtent l="0" t="0" r="2540" b="10795"/>
                  <wp:wrapSquare wrapText="bothSides"/>
                  <wp:docPr id="3" name="图片 5" descr="家访 照片IMG_6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家访 照片IMG_62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301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/>
    <w:p/>
    <w:p/>
    <w:p/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庄宇涵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李春霞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李菁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杨亚君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孩子比较活泼，在家中做作业自觉，有时做事不细心，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爱玩电脑，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希望老师严加管教。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116205</wp:posOffset>
                  </wp:positionV>
                  <wp:extent cx="2828290" cy="3300095"/>
                  <wp:effectExtent l="0" t="0" r="10160" b="14605"/>
                  <wp:wrapSquare wrapText="bothSides"/>
                  <wp:docPr id="5" name="图片 5" descr="家访 照片IMG_6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家访 照片IMG_63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/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020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2095"/>
        <w:gridCol w:w="2183"/>
        <w:gridCol w:w="318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7" w:hRule="atLeast"/>
          <w:jc w:val="center"/>
        </w:trPr>
        <w:tc>
          <w:tcPr>
            <w:tcW w:w="155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0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18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1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钱宇希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7" w:hRule="atLeast"/>
          <w:jc w:val="center"/>
        </w:trPr>
        <w:tc>
          <w:tcPr>
            <w:tcW w:w="1556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0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钱益明</w:t>
            </w:r>
            <w:r>
              <w:rPr>
                <w:rFonts w:hint="eastAsia" w:ascii="宋体" w:cs="宋体"/>
                <w:kern w:val="0"/>
                <w:sz w:val="24"/>
                <w:szCs w:val="24"/>
                <w:lang w:val="en-US" w:eastAsia="zh-CN"/>
              </w:rPr>
              <w:t xml:space="preserve"> 吴嫔艳</w:t>
            </w:r>
          </w:p>
        </w:tc>
        <w:tc>
          <w:tcPr>
            <w:tcW w:w="218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1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李菁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杨亚君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1" w:hRule="atLeast"/>
          <w:jc w:val="center"/>
        </w:trPr>
        <w:tc>
          <w:tcPr>
            <w:tcW w:w="1556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0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.12.14</w:t>
            </w:r>
          </w:p>
        </w:tc>
        <w:tc>
          <w:tcPr>
            <w:tcW w:w="218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1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48" w:hRule="atLeast"/>
          <w:jc w:val="center"/>
        </w:trPr>
        <w:tc>
          <w:tcPr>
            <w:tcW w:w="1556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464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val="en-US" w:eastAsia="zh-CN"/>
              </w:rPr>
              <w:t>3.总体理解孩子平时课堂及作业情况。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48" w:hRule="atLeast"/>
          <w:jc w:val="center"/>
        </w:trPr>
        <w:tc>
          <w:tcPr>
            <w:tcW w:w="1556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464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5" w:hRule="atLeast"/>
          <w:jc w:val="center"/>
        </w:trPr>
        <w:tc>
          <w:tcPr>
            <w:tcW w:w="1556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464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自觉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，在家中做作业自觉，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这学期进步较大，在家还弹古筝。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96" w:hRule="atLeast"/>
          <w:jc w:val="center"/>
        </w:trPr>
        <w:tc>
          <w:tcPr>
            <w:tcW w:w="1556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464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63500</wp:posOffset>
                  </wp:positionV>
                  <wp:extent cx="3973830" cy="3181985"/>
                  <wp:effectExtent l="0" t="0" r="7620" b="18415"/>
                  <wp:wrapSquare wrapText="bothSides"/>
                  <wp:docPr id="7" name="图片 7" descr="家访 照片IMG_6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家访 照片IMG_63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830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/>
    <w:p/>
    <w:p/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hint="eastAsia" w:ascii="黑体" w:hAnsi="黑体" w:eastAsia="黑体" w:cs="宋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000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3"/>
        <w:gridCol w:w="2090"/>
        <w:gridCol w:w="2177"/>
        <w:gridCol w:w="318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15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周浩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周志军</w:t>
            </w:r>
            <w:r>
              <w:rPr>
                <w:rFonts w:hint="eastAsia" w:ascii="宋体" w:cs="宋体"/>
                <w:kern w:val="0"/>
                <w:sz w:val="24"/>
                <w:szCs w:val="24"/>
                <w:lang w:val="en-US" w:eastAsia="zh-CN"/>
              </w:rPr>
              <w:t xml:space="preserve"> 刘芸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李菁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杨亚君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4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.12.15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73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val="en-US" w:eastAsia="zh-CN"/>
              </w:rPr>
              <w:t>3.总体理解孩子平时课堂及作业情况。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73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8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活泼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，在家中做作业自觉，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但是比较粗心，字迹有点不端正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7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77470</wp:posOffset>
                  </wp:positionV>
                  <wp:extent cx="3818890" cy="3606800"/>
                  <wp:effectExtent l="0" t="0" r="10160" b="12700"/>
                  <wp:wrapSquare wrapText="bothSides"/>
                  <wp:docPr id="9" name="图片 9" descr="家访 照片IMG_6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家访 照片IMG_63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890" cy="36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宋体"/>
          <w:color w:val="000000"/>
          <w:kern w:val="0"/>
          <w:sz w:val="36"/>
          <w:szCs w:val="36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宋体"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  <w:r>
        <w:rPr>
          <w:rFonts w:hint="eastAsia" w:ascii="黑体" w:hAnsi="黑体" w:eastAsia="黑体" w:cs="宋体"/>
          <w:color w:val="000000"/>
          <w:kern w:val="0"/>
          <w:sz w:val="36"/>
          <w:szCs w:val="36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exact"/>
        <w:ind w:firstLine="560" w:firstLineChars="200"/>
        <w:jc w:val="both"/>
        <w:textAlignment w:val="auto"/>
        <w:outlineLvl w:val="9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000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3"/>
        <w:gridCol w:w="2090"/>
        <w:gridCol w:w="2177"/>
        <w:gridCol w:w="318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15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黄鑫烨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周祎丽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李菁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杨亚君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4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.12.17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73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val="en-US" w:eastAsia="zh-CN"/>
              </w:rPr>
              <w:t>3.总体理解孩子平时课堂及作业情况。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73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8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自理能力强，在家也能完成作业，但是数学缺少钻研。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7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209550</wp:posOffset>
                  </wp:positionV>
                  <wp:extent cx="3001010" cy="3469005"/>
                  <wp:effectExtent l="0" t="0" r="8890" b="17145"/>
                  <wp:wrapSquare wrapText="bothSides"/>
                  <wp:docPr id="13" name="图片 13" descr="家访 照片IMG_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家访 照片IMG_64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346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宋体"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  <w:r>
        <w:rPr>
          <w:rFonts w:hint="eastAsia" w:ascii="黑体" w:hAnsi="黑体" w:eastAsia="黑体" w:cs="宋体"/>
          <w:color w:val="000000"/>
          <w:kern w:val="0"/>
          <w:sz w:val="36"/>
          <w:szCs w:val="36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exact"/>
        <w:ind w:firstLine="560" w:firstLineChars="200"/>
        <w:jc w:val="both"/>
        <w:textAlignment w:val="auto"/>
        <w:outlineLvl w:val="9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000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3"/>
        <w:gridCol w:w="2090"/>
        <w:gridCol w:w="2177"/>
        <w:gridCol w:w="318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15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庄鑫喆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val="en-US" w:eastAsia="zh-CN"/>
              </w:rPr>
              <w:t>付彩桥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4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.12.18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73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val="en-US" w:eastAsia="zh-CN"/>
              </w:rPr>
              <w:t>3.总体理解孩子平时课堂及作业情况。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73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，课堂上要积极举手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，作业速度有点慢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8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自理能力强，在家也能完成作业，但是数学缺少钻研。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7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138430</wp:posOffset>
                  </wp:positionV>
                  <wp:extent cx="3695065" cy="3398520"/>
                  <wp:effectExtent l="0" t="0" r="635" b="11430"/>
                  <wp:wrapSquare wrapText="bothSides"/>
                  <wp:docPr id="6" name="图片 6" descr="微信图片_2018121915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1812191537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065" cy="33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/>
    <w:p/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宋体"/>
          <w:color w:val="000000"/>
          <w:kern w:val="0"/>
          <w:sz w:val="36"/>
          <w:szCs w:val="36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exact"/>
        <w:ind w:firstLine="720" w:firstLineChars="200"/>
        <w:jc w:val="both"/>
        <w:textAlignment w:val="auto"/>
        <w:outlineLvl w:val="9"/>
        <w:rPr>
          <w:rFonts w:hint="eastAsia" w:ascii="黑体" w:hAnsi="黑体" w:eastAsia="黑体" w:cs="宋体"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  <w:r>
        <w:rPr>
          <w:rFonts w:hint="eastAsia" w:ascii="黑体" w:hAnsi="黑体" w:eastAsia="黑体" w:cs="宋体"/>
          <w:color w:val="000000"/>
          <w:kern w:val="0"/>
          <w:sz w:val="36"/>
          <w:szCs w:val="36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exact"/>
        <w:ind w:firstLine="560" w:firstLineChars="200"/>
        <w:jc w:val="both"/>
        <w:textAlignment w:val="auto"/>
        <w:outlineLvl w:val="9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000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3"/>
        <w:gridCol w:w="2090"/>
        <w:gridCol w:w="2177"/>
        <w:gridCol w:w="318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15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吴梦琳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吴浩、吕晶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4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0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.12.19</w:t>
            </w:r>
          </w:p>
        </w:tc>
        <w:tc>
          <w:tcPr>
            <w:tcW w:w="21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1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73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val="en-US" w:eastAsia="zh-CN"/>
              </w:rPr>
              <w:t>3.总体理解孩子平时课堂表现及作业情况。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73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课堂上爱发言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8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自理能力强，在家也能完成作业，但是缺少钻研，早上赖床，告诉她利用好小闹钟。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7" w:hRule="atLeast"/>
          <w:jc w:val="center"/>
        </w:trPr>
        <w:tc>
          <w:tcPr>
            <w:tcW w:w="1553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447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285750</wp:posOffset>
                  </wp:positionV>
                  <wp:extent cx="4027805" cy="3528060"/>
                  <wp:effectExtent l="0" t="0" r="10795" b="15240"/>
                  <wp:wrapSquare wrapText="bothSides"/>
                  <wp:docPr id="8" name="图片 8" descr="微信图片_2018121915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1812191538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805" cy="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p/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蒋柠泽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蒋小俊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.12.23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在家父母离异，父亲不在家，玩心较重，周末作业到周日还在做。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-6288405</wp:posOffset>
                  </wp:positionV>
                  <wp:extent cx="4268470" cy="3231515"/>
                  <wp:effectExtent l="0" t="0" r="17780" b="6985"/>
                  <wp:wrapSquare wrapText="bothSides"/>
                  <wp:docPr id="2" name="图片 2" descr="578229580684465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782295806844659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470" cy="32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薛宇涵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薛智文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.12.24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在家父母离异，靠父亲生活，学习自觉，不大爱活动。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-3448050</wp:posOffset>
                  </wp:positionV>
                  <wp:extent cx="4218940" cy="4127500"/>
                  <wp:effectExtent l="0" t="0" r="10160" b="6350"/>
                  <wp:wrapSquare wrapText="bothSides"/>
                  <wp:docPr id="10" name="图片 3" descr="微信图片_201812251006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微信图片_2018122510061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940" cy="412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庄钰婷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庄文杰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 xml:space="preserve"> 姚云霞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.12.24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，问在家完成作业的态度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在家作业自觉，每天还要练钢琴，反映其最近进步很大。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43815</wp:posOffset>
                  </wp:positionV>
                  <wp:extent cx="4321175" cy="3691890"/>
                  <wp:effectExtent l="0" t="0" r="3175" b="3810"/>
                  <wp:wrapSquare wrapText="bothSides"/>
                  <wp:docPr id="14" name="图片 4" descr="微信图片_20181225101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微信图片_2018122510110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175" cy="369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路思瑶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江卫琪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.12.24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比较自觉，周末上各种补习班。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平时作业自觉，最近字迹有进步。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4661535" cy="3626485"/>
                  <wp:effectExtent l="0" t="0" r="5715" b="12065"/>
                  <wp:wrapSquare wrapText="bothSides"/>
                  <wp:docPr id="4" name="图片 5" descr="微信图片_2018122510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微信图片_201812251006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535" cy="362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薛佳聪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薛小牛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.12.24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最近学习态度不大端正，作业少些，不改默写。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父亲不在家，玩心较重，母亲上班忙，爷爷奶奶看着写作业。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-6288405</wp:posOffset>
                  </wp:positionV>
                  <wp:extent cx="4337685" cy="4102100"/>
                  <wp:effectExtent l="0" t="0" r="5715" b="12700"/>
                  <wp:wrapSquare wrapText="bothSides"/>
                  <wp:docPr id="12" name="图片 6" descr="微信图片_201812251006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微信图片_2018122510061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685" cy="410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ind w:firstLine="1080" w:firstLineChars="300"/>
        <w:jc w:val="both"/>
        <w:rPr>
          <w:rFonts w:ascii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1024" w:firstLineChars="366"/>
        <w:jc w:val="left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张滋宸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杨燕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.1.4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在家先弹钢琴，再吃晚饭，最后做作业，有时有点拖拉。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1" w:hRule="atLeast"/>
          <w:jc w:val="center"/>
        </w:trPr>
        <w:tc>
          <w:tcPr>
            <w:tcW w:w="1607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-6350</wp:posOffset>
                  </wp:positionV>
                  <wp:extent cx="4740910" cy="4057015"/>
                  <wp:effectExtent l="0" t="0" r="2540" b="635"/>
                  <wp:wrapSquare wrapText="bothSides"/>
                  <wp:docPr id="15" name="图片 7" descr="微信图片_20190109140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 descr="微信图片_2019010914050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910" cy="405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outlineLvl w:val="9"/>
        <w:rPr>
          <w:rFonts w:hint="eastAsia" w:ascii="黑体" w:hAnsi="黑体" w:eastAsia="黑体" w:cs="宋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outlineLvl w:val="9"/>
        <w:rPr>
          <w:rFonts w:ascii="宋体" w:cs="宋体"/>
          <w:color w:val="333333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学校：武进区湟里中心小学</w:t>
      </w:r>
      <w:r>
        <w:rPr>
          <w:rFonts w:ascii="宋体" w:cs="宋体"/>
          <w:color w:val="000000"/>
          <w:kern w:val="0"/>
          <w:sz w:val="28"/>
          <w:szCs w:val="28"/>
        </w:rPr>
        <w:t>       </w:t>
      </w:r>
      <w:r>
        <w:rPr>
          <w:rFonts w:hint="eastAsia" w:ascii="宋体" w:hAnsi="宋体" w:cs="宋体"/>
          <w:color w:val="333333"/>
          <w:kern w:val="0"/>
          <w:sz w:val="28"/>
          <w:szCs w:val="28"/>
        </w:rPr>
        <w:t>班级：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四（</w:t>
      </w:r>
      <w:r>
        <w:rPr>
          <w:rFonts w:ascii="宋体" w:hAnsi="宋体" w:cs="宋体"/>
          <w:color w:val="333333"/>
          <w:kern w:val="0"/>
          <w:sz w:val="28"/>
          <w:szCs w:val="28"/>
          <w:u w:val="single"/>
        </w:rPr>
        <w:t>3</w:t>
      </w:r>
      <w:r>
        <w:rPr>
          <w:rFonts w:hint="eastAsia" w:ascii="宋体" w:hAnsi="宋体" w:cs="宋体"/>
          <w:color w:val="333333"/>
          <w:kern w:val="0"/>
          <w:sz w:val="28"/>
          <w:szCs w:val="28"/>
          <w:u w:val="single"/>
        </w:rPr>
        <w:t>）</w:t>
      </w:r>
      <w:r>
        <w:rPr>
          <w:rFonts w:ascii="宋体" w:cs="宋体"/>
          <w:color w:val="333333"/>
          <w:kern w:val="0"/>
          <w:sz w:val="28"/>
          <w:szCs w:val="28"/>
          <w:u w:val="single"/>
        </w:rPr>
        <w:t>  </w:t>
      </w:r>
    </w:p>
    <w:tbl>
      <w:tblPr>
        <w:tblStyle w:val="6"/>
        <w:tblW w:w="9300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5"/>
        <w:gridCol w:w="2160"/>
        <w:gridCol w:w="2250"/>
        <w:gridCol w:w="328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4" w:hRule="atLeast"/>
          <w:jc w:val="center"/>
        </w:trPr>
        <w:tc>
          <w:tcPr>
            <w:tcW w:w="16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吴兰芳</w:t>
            </w:r>
          </w:p>
        </w:tc>
        <w:tc>
          <w:tcPr>
            <w:tcW w:w="22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储思颖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4" w:hRule="atLeast"/>
          <w:jc w:val="center"/>
        </w:trPr>
        <w:tc>
          <w:tcPr>
            <w:tcW w:w="1605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宋体"/>
                <w:kern w:val="0"/>
                <w:sz w:val="24"/>
                <w:szCs w:val="24"/>
                <w:lang w:eastAsia="zh-CN"/>
              </w:rPr>
              <w:t>李克勤</w:t>
            </w:r>
          </w:p>
        </w:tc>
        <w:tc>
          <w:tcPr>
            <w:tcW w:w="22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atLeast"/>
          <w:jc w:val="center"/>
        </w:trPr>
        <w:tc>
          <w:tcPr>
            <w:tcW w:w="1605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.1.9</w:t>
            </w:r>
          </w:p>
        </w:tc>
        <w:tc>
          <w:tcPr>
            <w:tcW w:w="22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7" w:hRule="atLeast"/>
          <w:jc w:val="center"/>
        </w:trPr>
        <w:tc>
          <w:tcPr>
            <w:tcW w:w="1605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  <w:p>
            <w:pPr>
              <w:pStyle w:val="9"/>
              <w:widowControl/>
              <w:spacing w:line="400" w:lineRule="exact"/>
              <w:ind w:firstLine="0" w:firstLineChars="0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67" w:hRule="atLeast"/>
          <w:jc w:val="center"/>
        </w:trPr>
        <w:tc>
          <w:tcPr>
            <w:tcW w:w="1605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67" w:hRule="atLeast"/>
          <w:jc w:val="center"/>
        </w:trPr>
        <w:tc>
          <w:tcPr>
            <w:tcW w:w="1605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孩子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在家作业有点分心，有个妹妹，打扰她，暂时决定放学后在教室先写一会儿作业。</w:t>
            </w:r>
          </w:p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0" w:hRule="atLeast"/>
          <w:jc w:val="center"/>
        </w:trPr>
        <w:tc>
          <w:tcPr>
            <w:tcW w:w="1605" w:type="dxa"/>
            <w:tcBorders>
              <w:top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宋体" w:cs="宋体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-3448685</wp:posOffset>
                  </wp:positionV>
                  <wp:extent cx="4838700" cy="3189605"/>
                  <wp:effectExtent l="0" t="0" r="0" b="10795"/>
                  <wp:wrapSquare wrapText="bothSides"/>
                  <wp:docPr id="16" name="图片 8" descr="微信图片_2019010914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 descr="微信图片_201901091405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318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hint="eastAsia" w:ascii="黑体" w:hAnsi="黑体" w:eastAsia="黑体" w:cs="宋体"/>
          <w:color w:val="000000"/>
          <w:kern w:val="0"/>
          <w:sz w:val="36"/>
          <w:szCs w:val="36"/>
        </w:rPr>
      </w:pPr>
    </w:p>
    <w:p/>
    <w:p/>
    <w:sectPr>
      <w:pgSz w:w="11850" w:h="16783"/>
      <w:pgMar w:top="1440" w:right="1800" w:bottom="1440" w:left="1800" w:header="851" w:footer="992" w:gutter="0"/>
      <w:paperSrc w:firs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4CC4"/>
    <w:multiLevelType w:val="multilevel"/>
    <w:tmpl w:val="1D9D4C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B4F"/>
    <w:rsid w:val="00007FFA"/>
    <w:rsid w:val="000628F8"/>
    <w:rsid w:val="001F57B2"/>
    <w:rsid w:val="00297183"/>
    <w:rsid w:val="002E33C0"/>
    <w:rsid w:val="003E6B11"/>
    <w:rsid w:val="004A769B"/>
    <w:rsid w:val="00623A23"/>
    <w:rsid w:val="00757B4F"/>
    <w:rsid w:val="007A0106"/>
    <w:rsid w:val="007B5FD7"/>
    <w:rsid w:val="008B0408"/>
    <w:rsid w:val="00902470"/>
    <w:rsid w:val="009027FA"/>
    <w:rsid w:val="00981122"/>
    <w:rsid w:val="009E6115"/>
    <w:rsid w:val="009F4DF4"/>
    <w:rsid w:val="00A36B52"/>
    <w:rsid w:val="00A83B8A"/>
    <w:rsid w:val="00C23533"/>
    <w:rsid w:val="00CA768E"/>
    <w:rsid w:val="00E57DA0"/>
    <w:rsid w:val="00ED5ADD"/>
    <w:rsid w:val="00FE5EB0"/>
    <w:rsid w:val="01EF05EF"/>
    <w:rsid w:val="044B30E4"/>
    <w:rsid w:val="15645BFD"/>
    <w:rsid w:val="1B8577C8"/>
    <w:rsid w:val="22DE73F6"/>
    <w:rsid w:val="269A6460"/>
    <w:rsid w:val="51E84B01"/>
    <w:rsid w:val="59FF192C"/>
    <w:rsid w:val="5E5153E3"/>
    <w:rsid w:val="627234F3"/>
    <w:rsid w:val="661C7184"/>
    <w:rsid w:val="79AA5779"/>
    <w:rsid w:val="7AEE0EF0"/>
    <w:rsid w:val="7B7F6066"/>
    <w:rsid w:val="7B9F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Header Char"/>
    <w:basedOn w:val="5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Footer Char"/>
    <w:basedOn w:val="5"/>
    <w:link w:val="3"/>
    <w:qFormat/>
    <w:locked/>
    <w:uiPriority w:val="99"/>
    <w:rPr>
      <w:rFonts w:cs="Times New Roman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Balloon Text Char"/>
    <w:basedOn w:val="5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3</Pages>
  <Words>156</Words>
  <Characters>891</Characters>
  <Lines>0</Lines>
  <Paragraphs>0</Paragraphs>
  <TotalTime>3</TotalTime>
  <ScaleCrop>false</ScaleCrop>
  <LinksUpToDate>false</LinksUpToDate>
  <CharactersWithSpaces>0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2018-12-05T05:30:00Z</dcterms:created>
  <dc:creator>chen</dc:creator>
  <cp:lastModifiedBy>acer</cp:lastModifiedBy>
  <cp:lastPrinted>2019-01-16T07:30:08Z</cp:lastPrinted>
  <dcterms:modified xsi:type="dcterms:W3CDTF">2019-01-16T07:32:09Z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