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班级有你们真好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4"/>
          <w:szCs w:val="24"/>
          <w:shd w:val="clear" w:fill="FFFFFF"/>
        </w:rPr>
        <w:t>世界上最快而又最慢，最长而又最短，最平凡而又最珍贵，最易被忽视而又最令人后悔的就是时间。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一个月的时间过去了，在这一个月中，我们有着这样一批优秀的同学们，所以在10月17日这天我们班召开了一场表彰大会。</w:t>
      </w:r>
    </w:p>
    <w:p>
      <w:pPr>
        <w:spacing w:line="360" w:lineRule="auto"/>
        <w:ind w:firstLine="480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4"/>
          <w:szCs w:val="24"/>
          <w:shd w:val="clear" w:color="auto" w:fill="auto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前一天大家就怀着激动地心情，明天的表彰有我吗？带着这样的心情，我们迎来了表彰大会，班主任认真且高兴的向我们宣布了班级的优秀学生。班级学习前五，单科学习状元，表现优秀等，大家都很是兴奋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  <w:t>。</w:t>
      </w:r>
    </w:p>
    <w:p>
      <w:pPr>
        <w:spacing w:line="360" w:lineRule="auto"/>
        <w:ind w:firstLine="480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4"/>
          <w:szCs w:val="24"/>
          <w:shd w:val="clear" w:color="auto" w:fill="auto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4"/>
          <w:szCs w:val="24"/>
          <w:shd w:val="clear" w:color="auto" w:fill="auto"/>
        </w:rPr>
        <w:t>人生就像一座山，重要的不是它的高低，而在于灵秀；人生就像一场雨，重要的不是它的大小，而在于及时。人生是美好的，又是短暂的。有的人生寂寞，有的人生多彩，不同的人有着不同的人生追求；人生是一条没有回程的单行线，每个人都用自己的所有时光前行。</w:t>
      </w:r>
    </w:p>
    <w:p>
      <w:pPr>
        <w:spacing w:line="360" w:lineRule="auto"/>
        <w:ind w:firstLine="480"/>
        <w:jc w:val="both"/>
        <w:rPr>
          <w:rFonts w:hint="eastAsia" w:asciiTheme="majorEastAsia" w:hAnsiTheme="majorEastAsia" w:eastAsiaTheme="majorEastAsia" w:cstheme="majorEastAsia"/>
          <w:color w:val="auto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z w:val="24"/>
          <w:szCs w:val="24"/>
          <w:shd w:val="clear" w:color="auto" w:fill="auto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20955</wp:posOffset>
            </wp:positionV>
            <wp:extent cx="3227070" cy="2420620"/>
            <wp:effectExtent l="0" t="0" r="11430" b="17780"/>
            <wp:wrapSquare wrapText="bothSides"/>
            <wp:docPr id="1" name="图片 1" descr="B612Kaji_20181017_163137_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612Kaji_20181017_163137_7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color w:val="auto"/>
          <w:sz w:val="24"/>
          <w:szCs w:val="24"/>
          <w:shd w:val="clear" w:color="auto" w:fill="auto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4445</wp:posOffset>
            </wp:positionV>
            <wp:extent cx="3270885" cy="2453640"/>
            <wp:effectExtent l="0" t="0" r="5715" b="3810"/>
            <wp:wrapSquare wrapText="bothSides"/>
            <wp:docPr id="2" name="图片 2" descr="B612Kaji_20181017_163318_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612Kaji_20181017_163318_5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color w:val="auto"/>
          <w:sz w:val="24"/>
          <w:szCs w:val="24"/>
          <w:shd w:val="clear" w:color="auto" w:fill="auto"/>
          <w:lang w:val="en-US" w:eastAsia="zh-CN"/>
        </w:rPr>
        <w:t>加油吧，同学们，接下来的时间我们必须要认真学习，我们可以的。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shd w:val="clear" w:color="auto" w:fill="auto"/>
        </w:rPr>
        <w:t>天行健，君子以自强不息</w:t>
      </w:r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15490B"/>
    <w:rsid w:val="2B15490B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2018-10-31T13:34:00Z</dcterms:created>
  <dc:creator>刘慧婷</dc:creator>
  <cp:lastModifiedBy>刘慧婷</cp:lastModifiedBy>
  <dcterms:modified xsi:type="dcterms:W3CDTF">2018-10-31T13:48:18Z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