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我们毕业啦！</w:t>
      </w:r>
      <w:bookmarkStart w:id="0" w:name="_GoBack"/>
      <w:bookmarkEnd w:id="0"/>
    </w:p>
    <w:p>
      <w:pPr>
        <w:pStyle w:val="2"/>
        <w:numPr>
          <w:numId w:val="0"/>
        </w:num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人生如酒，有了微笑的美酒才飘着诱人的醇香；人生如歌，有了微笑的歌声便多了动人的旋律；人生如书，有了微笑的书籍便有了闪光的主题；人生如画，有了微笑的画卷便添了亮丽的色彩。</w:t>
      </w:r>
    </w:p>
    <w:p>
      <w:pPr>
        <w:pStyle w:val="2"/>
        <w:numPr>
          <w:numId w:val="0"/>
        </w:numPr>
        <w:spacing w:line="360" w:lineRule="auto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再回首，是一串充满酸甜苦辣的昨天：昨天，有我们在课堂上的争论；昨天，有我们在球场上的奔跑；昨天，有我们在考场上的奋斗；昨天，有我们在烛光中的歌唱。是啊，昨天，多么美好，多么值得回忆！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2137410</wp:posOffset>
            </wp:positionV>
            <wp:extent cx="5408930" cy="4822825"/>
            <wp:effectExtent l="0" t="0" r="0" b="15875"/>
            <wp:wrapSquare wrapText="bothSides"/>
            <wp:docPr id="1" name="图片 1" descr="B612Kaji_20180620_174429_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12Kaji_20180620_174429_639"/>
                    <pic:cNvPicPr>
                      <a:picLocks noChangeAspect="1"/>
                    </pic:cNvPicPr>
                  </pic:nvPicPr>
                  <pic:blipFill>
                    <a:blip r:embed="rId4"/>
                    <a:srcRect t="13547" r="-2713" b="1777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校园的树郁郁葱葱，每一间教室都洒满清澈的阳光。从熟悉的地方走过，与熟悉的人道别，心中难免惆怅。然而，相信青春不老，你我会重逢在美好的未来。</w:t>
      </w:r>
    </w:p>
    <w:p>
      <w:pPr>
        <w:pStyle w:val="2"/>
        <w:numPr>
          <w:numId w:val="0"/>
        </w:numPr>
        <w:spacing w:line="360" w:lineRule="auto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我们大声的说：“我们毕业了！”</w:t>
      </w:r>
      <w:r>
        <w:rPr>
          <w:rFonts w:hint="eastAsia"/>
          <w:sz w:val="24"/>
          <w:szCs w:val="24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7E57A5"/>
    <w:rsid w:val="3E256886"/>
    <w:rsid w:val="637E57A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iPriority w:val="0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2018-06-30T00:59:00Z</dcterms:created>
  <dc:creator>刘慧婷</dc:creator>
  <cp:lastModifiedBy>刘慧婷</cp:lastModifiedBy>
  <dcterms:modified xsi:type="dcterms:W3CDTF">2018-06-30T01:06:56Z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2052-10.1.0.7440</vt:lpwstr>
  </property>
</Properties>
</file>