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7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76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b/>
                <w:sz w:val="52"/>
                <w:szCs w:val="52"/>
              </w:rPr>
              <w:t>2018年1</w:t>
            </w:r>
            <w:r>
              <w:rPr>
                <w:rFonts w:hint="eastAsia"/>
                <w:b/>
                <w:sz w:val="52"/>
                <w:szCs w:val="52"/>
                <w:lang w:val="en-US" w:eastAsia="zh-CN"/>
              </w:rPr>
              <w:t>2</w:t>
            </w:r>
            <w:r>
              <w:rPr>
                <w:rFonts w:hint="eastAsia"/>
                <w:b/>
                <w:sz w:val="52"/>
                <w:szCs w:val="52"/>
              </w:rPr>
              <w:t>月</w:t>
            </w:r>
            <w:r>
              <w:rPr>
                <w:rFonts w:hint="eastAsia"/>
                <w:b/>
                <w:sz w:val="52"/>
                <w:szCs w:val="52"/>
                <w:lang w:val="en-US" w:eastAsia="zh-CN"/>
              </w:rPr>
              <w:t>3</w:t>
            </w:r>
            <w:r>
              <w:rPr>
                <w:rFonts w:hint="eastAsia"/>
                <w:b/>
                <w:sz w:val="52"/>
                <w:szCs w:val="52"/>
              </w:rPr>
              <w:t>日      星期</w:t>
            </w:r>
            <w:r>
              <w:rPr>
                <w:rFonts w:hint="eastAsia"/>
                <w:b/>
                <w:sz w:val="52"/>
                <w:szCs w:val="52"/>
                <w:lang w:val="en-US"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6" w:hRule="atLeast"/>
        </w:trPr>
        <w:tc>
          <w:tcPr>
            <w:tcW w:w="771" w:type="dxa"/>
            <w:vAlign w:val="center"/>
          </w:tcPr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表</w:t>
            </w:r>
          </w:p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</w:p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扬</w:t>
            </w:r>
          </w:p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</w:p>
          <w:p>
            <w:pPr>
              <w:spacing w:line="500" w:lineRule="exact"/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b/>
                <w:sz w:val="52"/>
                <w:szCs w:val="52"/>
              </w:rPr>
              <w:t>栏</w:t>
            </w:r>
          </w:p>
        </w:tc>
        <w:tc>
          <w:tcPr>
            <w:tcW w:w="7989" w:type="dxa"/>
          </w:tcPr>
          <w:p>
            <w:pPr>
              <w:spacing w:line="400" w:lineRule="exact"/>
              <w:ind w:firstLine="422" w:firstLineChars="200"/>
              <w:rPr>
                <w:rFonts w:hint="eastAsia" w:ascii="宋体" w:hAnsi="宋体" w:eastAsia="宋体"/>
                <w:b/>
                <w:bCs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</w:rPr>
              <w:t>1.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lang w:eastAsia="zh-CN"/>
              </w:rPr>
              <w:t>综合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lang w:val="en-US" w:eastAsia="zh-CN"/>
              </w:rPr>
              <w:t>：《我知道的动物》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这是一节偏向于知识性科学的综合活动。动物世界种类繁多，但它们都有各自的名称、外形特征、生活习性等。本节活动采用经验分享法，让孩子讲述自己所知道的动物，并乐意倾听同伴讲述，增加对动物的了解，满足幼儿的愿望和需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幼儿对于生活中常见的猫、狗、鸡、鸭等都有所认识，在电视里或是动物园里也见过老虎、狮子、长颈鹿等野生动物。因此对于这些动物的外形特征有一定的了解，但也并不全面，尤其是对生活习性的了解甚少。我班幼儿只能用较简单的语言表述零散的信息，需要老师进一步帮助孩子整理信息。同时在活动中通过幼儿的讲述让其他幼儿也能够了解很多动物，从而激发幼儿进一步探索、感知动物的特征和习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  <w:bCs w:val="0"/>
                <w:szCs w:val="21"/>
                <w:u w:val="single"/>
                <w:lang w:val="en-US" w:eastAsia="zh-CN"/>
              </w:rPr>
              <w:t>杨沐颖、刘鑫恺、张玉馨、陈诺、牛昱童、李悠悠、李思睿、季钰昕、吴天鹏、邢冰芯、陈彦禾、刘玉珂、宋铭灏、季子芮、李瑾萱、黄宇飞</w:t>
            </w:r>
            <w:r>
              <w:rPr>
                <w:rFonts w:hint="eastAsia"/>
              </w:rPr>
              <w:t>能与同伴交流自己喜欢的动物的名称、特征等。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2" w:firstLineChars="200"/>
              <w:textAlignment w:val="auto"/>
              <w:outlineLvl w:val="9"/>
              <w:rPr>
                <w:rFonts w:hint="eastAsia"/>
                <w:b/>
                <w:bCs w:val="0"/>
                <w:szCs w:val="21"/>
                <w:u w:val="single"/>
                <w:lang w:val="en-US" w:eastAsia="zh-CN"/>
              </w:rPr>
            </w:pPr>
            <w:r>
              <w:rPr>
                <w:rFonts w:hint="eastAsia"/>
                <w:b/>
                <w:bCs/>
                <w:u w:val="single"/>
                <w:lang w:eastAsia="zh-CN"/>
              </w:rPr>
              <w:t>刘羲宸、解佳萱、李依纯、张超冠</w:t>
            </w:r>
            <w:r>
              <w:rPr>
                <w:rFonts w:hint="eastAsia"/>
              </w:rPr>
              <w:t>喜欢动物，有感知动物的兴趣。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color w:val="FF0000"/>
                <w:szCs w:val="21"/>
              </w:rPr>
            </w:pPr>
          </w:p>
          <w:p>
            <w:pPr>
              <w:spacing w:line="400" w:lineRule="exact"/>
              <w:ind w:firstLine="420" w:firstLineChars="200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2.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午餐情况：</w:t>
            </w:r>
          </w:p>
          <w:p>
            <w:pPr>
              <w:snapToGrid w:val="0"/>
              <w:spacing w:line="400" w:lineRule="exact"/>
              <w:ind w:firstLine="420" w:firstLineChars="200"/>
              <w:jc w:val="left"/>
              <w:rPr>
                <w:rFonts w:hint="eastAsia"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很快到了午餐的时间，今天我们午餐是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白烧鸡翅、青菜炒香菇，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喝的是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豆腐汤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。</w:t>
            </w: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eastAsia="宋体" w:cs="宋体"/>
                <w:b/>
                <w:color w:val="000000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  <w:u w:val="single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2324100</wp:posOffset>
                  </wp:positionH>
                  <wp:positionV relativeFrom="paragraph">
                    <wp:posOffset>121285</wp:posOffset>
                  </wp:positionV>
                  <wp:extent cx="2098675" cy="1181100"/>
                  <wp:effectExtent l="0" t="0" r="15875" b="0"/>
                  <wp:wrapNone/>
                  <wp:docPr id="2" name="图片 2" descr="IMG_20181203_105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181203_10522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86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u w:val="none"/>
                <w:lang w:val="en-US" w:eastAsia="zh-C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123825</wp:posOffset>
                  </wp:positionV>
                  <wp:extent cx="2091055" cy="1176655"/>
                  <wp:effectExtent l="0" t="0" r="4445" b="4445"/>
                  <wp:wrapNone/>
                  <wp:docPr id="1" name="图片 1" descr="IMG_20181203_105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181203_10520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105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no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</w:pP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</w:pP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eastAsia="宋体" w:cs="宋体"/>
                <w:b/>
                <w:color w:val="000000"/>
                <w:szCs w:val="21"/>
                <w:u w:val="single"/>
                <w:lang w:eastAsia="zh-CN"/>
              </w:rPr>
            </w:pP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</w:pP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</w:pP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eastAsia="宋体" w:cs="宋体"/>
                <w:b/>
                <w:color w:val="000000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val="en-US" w:eastAsia="zh-CN"/>
              </w:rPr>
              <w:t xml:space="preserve">                               </w:t>
            </w: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</w:pPr>
          </w:p>
          <w:p>
            <w:pPr>
              <w:snapToGrid w:val="0"/>
              <w:spacing w:line="240" w:lineRule="auto"/>
              <w:jc w:val="left"/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</w:pPr>
          </w:p>
          <w:p>
            <w:pPr>
              <w:snapToGrid w:val="0"/>
              <w:spacing w:line="240" w:lineRule="auto"/>
              <w:ind w:firstLine="422" w:firstLineChars="200"/>
              <w:jc w:val="left"/>
              <w:rPr>
                <w:rFonts w:hint="eastAsia" w:ascii="宋体" w:hAnsi="宋体" w:cs="宋体"/>
                <w:bCs/>
                <w:color w:val="FF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  <w:u w:val="single"/>
                <w:lang w:val="en-US" w:eastAsia="zh-CN"/>
              </w:rPr>
              <w:t>姜艺安、解佳萱、陈彦禾、邢冰芯、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>陈诺、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张超冠、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  <w:u w:val="single"/>
                <w:lang w:val="en-US" w:eastAsia="zh-CN"/>
              </w:rPr>
              <w:t>张玉馨、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牛昱童、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刘玉珂、吴天鹏、宋铭灏、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李依纯、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刘雨菲、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  <w:u w:val="single"/>
                <w:lang w:val="en-US" w:eastAsia="zh-CN"/>
              </w:rPr>
              <w:t>李悠悠、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单雨橙、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>周同语、杨曦、周之恒、马静怡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u w:val="none"/>
                <w:lang w:eastAsia="zh-CN"/>
              </w:rPr>
              <w:t>的桌子和小碗干干净净，很讲卫生哦！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  <w:u w:val="single"/>
                <w:lang w:val="en-US" w:eastAsia="zh-CN"/>
              </w:rPr>
              <w:t>陆尧、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宦晨轩、李思睿</w:t>
            </w:r>
            <w:r>
              <w:rPr>
                <w:rFonts w:hint="eastAsia"/>
                <w:b/>
                <w:bCs/>
                <w:color w:val="000000"/>
                <w:sz w:val="21"/>
                <w:szCs w:val="21"/>
                <w:u w:val="single"/>
                <w:lang w:val="en-US" w:eastAsia="zh-CN"/>
              </w:rPr>
              <w:t>，</w:t>
            </w:r>
            <w:r>
              <w:rPr>
                <w:rFonts w:hint="eastAsia"/>
                <w:b w:val="0"/>
                <w:bCs w:val="0"/>
                <w:color w:val="000000"/>
                <w:sz w:val="21"/>
                <w:szCs w:val="21"/>
                <w:u w:val="none"/>
                <w:lang w:val="en-US" w:eastAsia="zh-CN"/>
              </w:rPr>
              <w:t>秋冬季节饭菜容易冷，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u w:val="none"/>
                <w:lang w:eastAsia="zh-CN"/>
              </w:rPr>
              <w:t>吃饭的速度要加快哦。</w:t>
            </w:r>
          </w:p>
          <w:p>
            <w:pPr>
              <w:snapToGrid w:val="0"/>
              <w:spacing w:line="400" w:lineRule="exact"/>
              <w:ind w:firstLine="420" w:firstLineChars="200"/>
              <w:jc w:val="left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3.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午睡情况：</w:t>
            </w:r>
          </w:p>
          <w:p>
            <w:pPr>
              <w:snapToGrid w:val="0"/>
              <w:spacing w:line="400" w:lineRule="exact"/>
              <w:ind w:firstLine="420" w:firstLineChars="200"/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睡前故事是《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塞翁失马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。讲的是一个成语故事，塞翁丢失马的时候不是坏事，得到新马也不是好事，提醒我们福祸相依，人世无常的道理。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val="en-US" w:eastAsia="zh-CN"/>
              </w:rPr>
              <w:t>马静怡、解佳萱、陈诺、李瑾萱、吴天鹏、</w:t>
            </w:r>
            <w:r>
              <w:rPr>
                <w:rFonts w:hint="eastAsia" w:ascii="宋体" w:hAnsi="宋体" w:cs="宋体"/>
                <w:b/>
                <w:bCs w:val="0"/>
                <w:color w:val="000000"/>
                <w:szCs w:val="21"/>
                <w:u w:val="single"/>
                <w:lang w:eastAsia="zh-CN"/>
              </w:rPr>
              <w:t>周同语、张超冠、牛昱童、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val="en-US" w:eastAsia="zh-CN"/>
              </w:rPr>
              <w:t>刘玉珂、张玉馨、杨沐颖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宝宝能够快速脱衣服钻进被窝睡觉，被子也盖得整整齐齐严严实实的，睡得可真香呀。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71" w:type="dxa"/>
          </w:tcPr>
          <w:p>
            <w:pPr>
              <w:spacing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</w:p>
          <w:p>
            <w:pPr>
              <w:spacing w:line="400" w:lineRule="exact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您</w:t>
            </w:r>
          </w:p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关</w:t>
            </w:r>
          </w:p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注</w:t>
            </w:r>
          </w:p>
          <w:p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7989" w:type="dxa"/>
            <w:vAlign w:val="center"/>
          </w:tcPr>
          <w:p>
            <w:pPr>
              <w:numPr>
                <w:ilvl w:val="0"/>
                <w:numId w:val="0"/>
              </w:numPr>
              <w:spacing w:line="400" w:lineRule="exact"/>
              <w:ind w:firstLine="630" w:firstLineChars="300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请提醒孩子在规定的时间把饭吃完哦！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outlineLvl w:val="9"/>
        <w:rPr>
          <w:rFonts w:hint="eastAsia"/>
        </w:rPr>
      </w:pP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31EED"/>
    <w:rsid w:val="00154B12"/>
    <w:rsid w:val="001E512B"/>
    <w:rsid w:val="0035696B"/>
    <w:rsid w:val="003C5173"/>
    <w:rsid w:val="004B477A"/>
    <w:rsid w:val="0063626D"/>
    <w:rsid w:val="006E74F6"/>
    <w:rsid w:val="007275FC"/>
    <w:rsid w:val="00741A9B"/>
    <w:rsid w:val="007463C3"/>
    <w:rsid w:val="007620AA"/>
    <w:rsid w:val="00997A27"/>
    <w:rsid w:val="00A90BE7"/>
    <w:rsid w:val="00BF68C5"/>
    <w:rsid w:val="00C24A51"/>
    <w:rsid w:val="00E13673"/>
    <w:rsid w:val="00F03A4E"/>
    <w:rsid w:val="01204D4C"/>
    <w:rsid w:val="01A8511E"/>
    <w:rsid w:val="0223582E"/>
    <w:rsid w:val="02A928A3"/>
    <w:rsid w:val="02C2770B"/>
    <w:rsid w:val="03C96A15"/>
    <w:rsid w:val="03D3765C"/>
    <w:rsid w:val="04990CC9"/>
    <w:rsid w:val="04D5102E"/>
    <w:rsid w:val="05163C9D"/>
    <w:rsid w:val="057704BD"/>
    <w:rsid w:val="05D94441"/>
    <w:rsid w:val="06834A85"/>
    <w:rsid w:val="07131430"/>
    <w:rsid w:val="071B1BD6"/>
    <w:rsid w:val="07D66AC1"/>
    <w:rsid w:val="081B7655"/>
    <w:rsid w:val="084B6676"/>
    <w:rsid w:val="088F71A7"/>
    <w:rsid w:val="08CC3A7E"/>
    <w:rsid w:val="0923370D"/>
    <w:rsid w:val="094A2103"/>
    <w:rsid w:val="09820239"/>
    <w:rsid w:val="098E7620"/>
    <w:rsid w:val="0A291021"/>
    <w:rsid w:val="0A9E327E"/>
    <w:rsid w:val="0B2E4856"/>
    <w:rsid w:val="0B70414E"/>
    <w:rsid w:val="0BB365C4"/>
    <w:rsid w:val="0BD17904"/>
    <w:rsid w:val="0C610AF4"/>
    <w:rsid w:val="0C885804"/>
    <w:rsid w:val="0CB456E9"/>
    <w:rsid w:val="0DAC4FF7"/>
    <w:rsid w:val="0E2318BA"/>
    <w:rsid w:val="0E6F16C8"/>
    <w:rsid w:val="0FCC10D2"/>
    <w:rsid w:val="1054117D"/>
    <w:rsid w:val="1063527B"/>
    <w:rsid w:val="107C462D"/>
    <w:rsid w:val="10C24C68"/>
    <w:rsid w:val="11B803CD"/>
    <w:rsid w:val="1229304E"/>
    <w:rsid w:val="127A476A"/>
    <w:rsid w:val="127E69D7"/>
    <w:rsid w:val="12AF1A52"/>
    <w:rsid w:val="12B25F3B"/>
    <w:rsid w:val="134B1BB6"/>
    <w:rsid w:val="13DA1E38"/>
    <w:rsid w:val="16A84189"/>
    <w:rsid w:val="17651357"/>
    <w:rsid w:val="17843746"/>
    <w:rsid w:val="18660E62"/>
    <w:rsid w:val="18C95F3B"/>
    <w:rsid w:val="190E2239"/>
    <w:rsid w:val="1A7E4887"/>
    <w:rsid w:val="1A8B2FA0"/>
    <w:rsid w:val="1A8B4B8F"/>
    <w:rsid w:val="1A920017"/>
    <w:rsid w:val="1A973ED8"/>
    <w:rsid w:val="1AB27684"/>
    <w:rsid w:val="1BAE286E"/>
    <w:rsid w:val="1C031EED"/>
    <w:rsid w:val="1CB021F0"/>
    <w:rsid w:val="1CB90979"/>
    <w:rsid w:val="1D347967"/>
    <w:rsid w:val="1DF10A6D"/>
    <w:rsid w:val="1E8D377B"/>
    <w:rsid w:val="1ED263DB"/>
    <w:rsid w:val="1F2E26F4"/>
    <w:rsid w:val="1F872193"/>
    <w:rsid w:val="1FF92DF3"/>
    <w:rsid w:val="20077A8E"/>
    <w:rsid w:val="208E1A5D"/>
    <w:rsid w:val="21493EF9"/>
    <w:rsid w:val="2170518D"/>
    <w:rsid w:val="21AA1D05"/>
    <w:rsid w:val="22D94FC9"/>
    <w:rsid w:val="22E14723"/>
    <w:rsid w:val="22F41CEB"/>
    <w:rsid w:val="237D1253"/>
    <w:rsid w:val="24403C63"/>
    <w:rsid w:val="25405292"/>
    <w:rsid w:val="27DF1036"/>
    <w:rsid w:val="27F83D40"/>
    <w:rsid w:val="29231D12"/>
    <w:rsid w:val="29D16BA1"/>
    <w:rsid w:val="2A420F76"/>
    <w:rsid w:val="2AC4242E"/>
    <w:rsid w:val="2ADA1675"/>
    <w:rsid w:val="2AEA7212"/>
    <w:rsid w:val="2B8619A3"/>
    <w:rsid w:val="2C232666"/>
    <w:rsid w:val="2C9E6115"/>
    <w:rsid w:val="2CAC40B7"/>
    <w:rsid w:val="2D587697"/>
    <w:rsid w:val="2E1C66AA"/>
    <w:rsid w:val="2E4744B8"/>
    <w:rsid w:val="2F7B4505"/>
    <w:rsid w:val="303F7053"/>
    <w:rsid w:val="30DC7EAA"/>
    <w:rsid w:val="310151B5"/>
    <w:rsid w:val="31AB5F2A"/>
    <w:rsid w:val="31EB1239"/>
    <w:rsid w:val="31EB6685"/>
    <w:rsid w:val="32796C35"/>
    <w:rsid w:val="327F1B81"/>
    <w:rsid w:val="328B2788"/>
    <w:rsid w:val="33D32929"/>
    <w:rsid w:val="33DE5345"/>
    <w:rsid w:val="34BB35AE"/>
    <w:rsid w:val="35732DB7"/>
    <w:rsid w:val="362A46E3"/>
    <w:rsid w:val="364B332C"/>
    <w:rsid w:val="36710D32"/>
    <w:rsid w:val="373C719A"/>
    <w:rsid w:val="3817159E"/>
    <w:rsid w:val="38472873"/>
    <w:rsid w:val="389A190A"/>
    <w:rsid w:val="38B10A12"/>
    <w:rsid w:val="39D33AED"/>
    <w:rsid w:val="3A2A6CF4"/>
    <w:rsid w:val="3A745A9A"/>
    <w:rsid w:val="3B2D3A97"/>
    <w:rsid w:val="3BA43418"/>
    <w:rsid w:val="3BC1749E"/>
    <w:rsid w:val="3CB654A2"/>
    <w:rsid w:val="3CDF42E7"/>
    <w:rsid w:val="3CE936B9"/>
    <w:rsid w:val="3D5213FE"/>
    <w:rsid w:val="3D722FBC"/>
    <w:rsid w:val="3EAB2D15"/>
    <w:rsid w:val="3F7C4C85"/>
    <w:rsid w:val="40F24784"/>
    <w:rsid w:val="41A11E51"/>
    <w:rsid w:val="42185AF2"/>
    <w:rsid w:val="426537F2"/>
    <w:rsid w:val="42775946"/>
    <w:rsid w:val="42DD4F15"/>
    <w:rsid w:val="42F4188C"/>
    <w:rsid w:val="435D0950"/>
    <w:rsid w:val="4377264F"/>
    <w:rsid w:val="43A822C6"/>
    <w:rsid w:val="44386F11"/>
    <w:rsid w:val="44676D46"/>
    <w:rsid w:val="44F22EEF"/>
    <w:rsid w:val="4600380B"/>
    <w:rsid w:val="460F6687"/>
    <w:rsid w:val="47427951"/>
    <w:rsid w:val="48272163"/>
    <w:rsid w:val="49B4228A"/>
    <w:rsid w:val="4A007A29"/>
    <w:rsid w:val="4AE43FAF"/>
    <w:rsid w:val="4B0C3E0A"/>
    <w:rsid w:val="4B215BF1"/>
    <w:rsid w:val="4B253F57"/>
    <w:rsid w:val="4B525147"/>
    <w:rsid w:val="4B621034"/>
    <w:rsid w:val="4BFB31A0"/>
    <w:rsid w:val="4C222971"/>
    <w:rsid w:val="4C9C406E"/>
    <w:rsid w:val="4CAC22F2"/>
    <w:rsid w:val="4D287280"/>
    <w:rsid w:val="4D5A60AD"/>
    <w:rsid w:val="4E2967F4"/>
    <w:rsid w:val="4E5B7D2C"/>
    <w:rsid w:val="4E7A1B9D"/>
    <w:rsid w:val="4E88331B"/>
    <w:rsid w:val="4F2A193F"/>
    <w:rsid w:val="4F463658"/>
    <w:rsid w:val="4F877EC9"/>
    <w:rsid w:val="50303DD5"/>
    <w:rsid w:val="50313F46"/>
    <w:rsid w:val="50533A4C"/>
    <w:rsid w:val="50D364E6"/>
    <w:rsid w:val="51146875"/>
    <w:rsid w:val="51540AD7"/>
    <w:rsid w:val="51A54BD0"/>
    <w:rsid w:val="51BF3278"/>
    <w:rsid w:val="52170938"/>
    <w:rsid w:val="52B22860"/>
    <w:rsid w:val="5371173A"/>
    <w:rsid w:val="558B68EA"/>
    <w:rsid w:val="568D64D1"/>
    <w:rsid w:val="5753461C"/>
    <w:rsid w:val="57A55943"/>
    <w:rsid w:val="58EB5526"/>
    <w:rsid w:val="5A3D7DE3"/>
    <w:rsid w:val="5B0A07B3"/>
    <w:rsid w:val="5B30043A"/>
    <w:rsid w:val="5B831B79"/>
    <w:rsid w:val="5B8347C6"/>
    <w:rsid w:val="5C9D2FD8"/>
    <w:rsid w:val="5CC845BC"/>
    <w:rsid w:val="5CD40A32"/>
    <w:rsid w:val="5CE63778"/>
    <w:rsid w:val="5D102DE6"/>
    <w:rsid w:val="5D1B7290"/>
    <w:rsid w:val="5D7930DD"/>
    <w:rsid w:val="5E426F07"/>
    <w:rsid w:val="5E4675D7"/>
    <w:rsid w:val="5EEA0AE6"/>
    <w:rsid w:val="5F4241B1"/>
    <w:rsid w:val="5F521D11"/>
    <w:rsid w:val="5F530F69"/>
    <w:rsid w:val="602729EF"/>
    <w:rsid w:val="60956720"/>
    <w:rsid w:val="60B26834"/>
    <w:rsid w:val="60DA3ACB"/>
    <w:rsid w:val="613B1D44"/>
    <w:rsid w:val="61443D8B"/>
    <w:rsid w:val="618F2A0D"/>
    <w:rsid w:val="619C0485"/>
    <w:rsid w:val="62297EAE"/>
    <w:rsid w:val="625F4A5D"/>
    <w:rsid w:val="62E37963"/>
    <w:rsid w:val="62F9533E"/>
    <w:rsid w:val="631A05D4"/>
    <w:rsid w:val="634365CB"/>
    <w:rsid w:val="636F2B58"/>
    <w:rsid w:val="63F476DA"/>
    <w:rsid w:val="64AC37CF"/>
    <w:rsid w:val="65437521"/>
    <w:rsid w:val="67007F4D"/>
    <w:rsid w:val="67302D55"/>
    <w:rsid w:val="676B7C02"/>
    <w:rsid w:val="67FE0B2F"/>
    <w:rsid w:val="68EF5BC5"/>
    <w:rsid w:val="69502457"/>
    <w:rsid w:val="69D520C5"/>
    <w:rsid w:val="69F20CAD"/>
    <w:rsid w:val="6A60670F"/>
    <w:rsid w:val="6AF46AC5"/>
    <w:rsid w:val="6B6778A1"/>
    <w:rsid w:val="6B763A35"/>
    <w:rsid w:val="6BAA6638"/>
    <w:rsid w:val="6BD96BB7"/>
    <w:rsid w:val="6BF76266"/>
    <w:rsid w:val="6C0E5636"/>
    <w:rsid w:val="6C240867"/>
    <w:rsid w:val="6C514647"/>
    <w:rsid w:val="6D4E3A15"/>
    <w:rsid w:val="6D535020"/>
    <w:rsid w:val="6DE01526"/>
    <w:rsid w:val="6E222069"/>
    <w:rsid w:val="6ED71039"/>
    <w:rsid w:val="7041023D"/>
    <w:rsid w:val="707532E1"/>
    <w:rsid w:val="72367C20"/>
    <w:rsid w:val="72682192"/>
    <w:rsid w:val="72D13043"/>
    <w:rsid w:val="73BB3AA9"/>
    <w:rsid w:val="747B3031"/>
    <w:rsid w:val="751F7951"/>
    <w:rsid w:val="75826C77"/>
    <w:rsid w:val="75EA4CA6"/>
    <w:rsid w:val="75F20881"/>
    <w:rsid w:val="766620E8"/>
    <w:rsid w:val="76C1448E"/>
    <w:rsid w:val="76E6592A"/>
    <w:rsid w:val="771A3E7A"/>
    <w:rsid w:val="771D3702"/>
    <w:rsid w:val="77437F0F"/>
    <w:rsid w:val="7A6446E6"/>
    <w:rsid w:val="7A6A2032"/>
    <w:rsid w:val="7A7B2B55"/>
    <w:rsid w:val="7AEA3801"/>
    <w:rsid w:val="7AEE150D"/>
    <w:rsid w:val="7B001E2E"/>
    <w:rsid w:val="7B59033A"/>
    <w:rsid w:val="7C6339C4"/>
    <w:rsid w:val="7CED3255"/>
    <w:rsid w:val="7D112FF9"/>
    <w:rsid w:val="7D1D0F24"/>
    <w:rsid w:val="7E294421"/>
    <w:rsid w:val="7E2A3B1F"/>
    <w:rsid w:val="7F3A4402"/>
    <w:rsid w:val="7FB330C8"/>
    <w:rsid w:val="7FBA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144</Words>
  <Characters>821</Characters>
  <Lines>6</Lines>
  <Paragraphs>1</Paragraphs>
  <TotalTime>1</TotalTime>
  <ScaleCrop>false</ScaleCrop>
  <LinksUpToDate>false</LinksUpToDate>
  <CharactersWithSpaces>964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2018-09-03T04:58:00Z</dcterms:created>
  <dc:creator>糖醋鱼1419384080</dc:creator>
  <cp:lastModifiedBy>Tony</cp:lastModifiedBy>
  <cp:lastPrinted>2018-09-10T04:51:00Z</cp:lastPrinted>
  <dcterms:modified xsi:type="dcterms:W3CDTF">2018-12-03T05:51:47Z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