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b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lang w:val="en-US" w:eastAsia="zh-CN"/>
              </w:rPr>
              <w:t>张云熙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西苑大1班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  <w:lang w:val="en-US"/>
              </w:rPr>
            </w:pPr>
            <w:r>
              <w:rPr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10.26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幼儿的转变</w:t>
            </w:r>
          </w:p>
          <w:p>
            <w:pPr>
              <w:rPr>
                <w:rFonts w:eastAsia="宋体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转变一：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遇到问题能自己想办法解决，有解决问题的能力。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转变二：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幼儿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有一定的创新意识，能按自己的想法进行创作。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转变三：能主动发起对话，与人交流。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在幼儿用另一种方法解决问题时，教师能及时给予肯定和鼓励。</w:t>
            </w:r>
          </w:p>
          <w:p>
            <w:pPr>
              <w:numPr>
                <w:numId w:val="0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2.在平时的区域活动中，能鼓励该幼儿主动分享自己的作品。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善于观察，将自己观察到的进行表征，如刘海的表征。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遇到问题能自己想办法解决，善于变通。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存在的问题：</w:t>
            </w:r>
          </w:p>
          <w:p>
            <w:pPr>
              <w:numPr>
                <w:ilvl w:val="0"/>
                <w:numId w:val="3"/>
              </w:numPr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两次活动，能看出作品还是比较简单，可以引导幼儿在平时注意观察身边的人、物等。</w:t>
            </w:r>
          </w:p>
          <w:p>
            <w:pPr>
              <w:numPr>
                <w:ilvl w:val="0"/>
                <w:numId w:val="3"/>
              </w:numPr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幼儿播辫子的技能有所欠缺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可以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在美工区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播辫子的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步骤图，让幼儿看图模仿，掌握播辫子技能。</w:t>
            </w:r>
          </w:p>
          <w:p>
            <w:pPr>
              <w:ind w:firstLine="480" w:firstLineChars="200"/>
              <w:rPr>
                <w:rFonts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jc w:val="right"/>
        <w:rPr>
          <w:sz w:val="28"/>
          <w:szCs w:val="28"/>
        </w:rPr>
      </w:pPr>
      <w:r>
        <w:rPr>
          <w:sz w:val="24"/>
        </w:rPr>
        <w:t xml:space="preserve">                                       </w:t>
      </w:r>
      <w:r>
        <w:rPr>
          <w:rFonts w:hint="eastAsia"/>
          <w:sz w:val="24"/>
        </w:rPr>
        <w:t>反思者：</w:t>
      </w:r>
      <w:r>
        <w:rPr>
          <w:rFonts w:hint="eastAsia"/>
          <w:sz w:val="24"/>
          <w:lang w:val="en-US" w:eastAsia="zh-CN"/>
        </w:rPr>
        <w:t>杨婉君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7AFA74"/>
    <w:multiLevelType w:val="singleLevel"/>
    <w:tmpl w:val="8F7AFA7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9A98C1A"/>
    <w:multiLevelType w:val="singleLevel"/>
    <w:tmpl w:val="09A98C1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60B3B60"/>
    <w:multiLevelType w:val="singleLevel"/>
    <w:tmpl w:val="160B3B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A00DBA"/>
    <w:rsid w:val="1B270210"/>
    <w:rsid w:val="1F021FC8"/>
    <w:rsid w:val="1FA21B18"/>
    <w:rsid w:val="241E2BD5"/>
    <w:rsid w:val="52A00DB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2018-06-18T02:26:00Z</dcterms:created>
  <dc:creator>Administrator</dc:creator>
  <cp:lastModifiedBy>Lenovo</cp:lastModifiedBy>
  <dcterms:modified xsi:type="dcterms:W3CDTF">2018-10-30T00:52:17Z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2052-10.1.0.7578</vt:lpwstr>
  </property>
</Properties>
</file>