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outlineLvl w:val="9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草莓班“叶子”手型创想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凉爽的秋风吹黄了树叶，落叶在秋风里飞舞、飘扬，带来了秋天的感觉。看着地上铺满的落叶孩子们会上去踩一踩，发出“咯吱咯吱”的响声；会去捡一捡，拿在手里把玩。草莓班的小朋友走进了小花园里，找找落叶，并对手里的叶子进行了手型创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21" name="图片 21" descr="IMG_20181017_114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181017_11485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22" name="图片 22" descr="IMG_20181017_114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181017_11490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佟丽瑶：我找到一片叶子它合起来了。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20" name="图片 20" descr="IMG_20181017_114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181017_11482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董圣涵：我的叶子圆圆的头上有点黄，还尖尖的。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19" name="图片 19" descr="IMG_20181017_114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181017_11475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王佳怡：这个叶子是弯的。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18" name="图片 18" descr="IMG_20181017_11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181017_11475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16" name="图片 16" descr="IMG_20181017_12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181017_1201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15" name="图片 15" descr="IMG_20181017_12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181017_12013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马芸茜：我找到了一根叶子。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14" name="图片 14" descr="IMG_20181017_120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181017_12012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13" name="图片 13" descr="IMG_20181017_12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181017_1201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张胜：我的叶子缺了一块。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12" name="图片 12" descr="IMG_20181017_12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181017_12005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侯方涵：我的叶子像这样捏起来的。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11" name="图片 11" descr="IMG_20181017_12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181017_12003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8" name="图片 8" descr="IMG_20181017_115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181017_11575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7" name="图片 7" descr="IMG_20181017_115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181017_11573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付宛晴：这片叶子直直的。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5" name="图片 5" descr="IMG_20181017_11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181017_11500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董圣涵：这片叶子有点卷，就只这样弯起来。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3" name="图片 3" descr="IMG_20181017_114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181017_11494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4" name="图片 4" descr="IMG_20181017_114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181017_11495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侯方涵指着树上的叶子，做出”树“的手型，说：”这是我找到的叶子“。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40020" cy="3930015"/>
            <wp:effectExtent l="0" t="0" r="17780" b="13335"/>
            <wp:docPr id="2" name="图片 2" descr="IMG_20181017_11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181017_11492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瞿兴晟：我有两片叶子。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微软雅黑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panose1 w:val="020B0503020204020204"/>
    <w:charset w:val="86"/>
    <w:family w:val="auto"/>
    <w:pitch w:val="default"/>
    <w:sig w:usb0="80000287" w:usb1="2A0F3C52" w:usb2="00000016" w:usb3="00000000" w:csb0="0004001F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迷你花瓣体">
    <w:panose1 w:val="020B060201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 w:val="1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1371910"/>
    <w:rsid w:val="00B1486B"/>
    <w:rsid w:val="01371910"/>
    <w:rsid w:val="20414F35"/>
    <w:rsid w:val="2D6F5BB7"/>
    <w:rsid w:val="60990A56"/>
    <w:rsid w:val="6D535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Administrator\Application%20Data\Kingsoft\wps\addons\pool\win-i386\knewfileruby_1.0.0.10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Office_10.1.0.7400_F1E327BC-269C-435d-A152-05C5408002CA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2018-10-18T04:12:00Z</dcterms:created>
  <dc:creator>Administrator</dc:creator>
  <cp:lastModifiedBy>Administrator</cp:lastModifiedBy>
  <dcterms:modified xsi:type="dcterms:W3CDTF">2018-10-18T04:52:21Z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</Properties>
</file>