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636" w:rsidRPr="00372933" w:rsidRDefault="00DD2636">
      <w:pPr>
        <w:jc w:val="center"/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新北区新桥初级中学七（</w:t>
      </w:r>
      <w:r w:rsidRPr="00372933">
        <w:rPr>
          <w:color w:val="000000"/>
          <w:sz w:val="28"/>
          <w:szCs w:val="28"/>
        </w:rPr>
        <w:t>7</w:t>
      </w:r>
      <w:r w:rsidRPr="00372933">
        <w:rPr>
          <w:rFonts w:hint="eastAsia"/>
          <w:color w:val="000000"/>
          <w:sz w:val="28"/>
          <w:szCs w:val="28"/>
        </w:rPr>
        <w:t>）班升旗仪式讲话稿</w:t>
      </w:r>
      <w:r w:rsidRPr="00372933">
        <w:rPr>
          <w:color w:val="000000"/>
          <w:sz w:val="28"/>
          <w:szCs w:val="28"/>
        </w:rPr>
        <w:t>(</w:t>
      </w:r>
      <w:r w:rsidRPr="00372933">
        <w:rPr>
          <w:rFonts w:hint="eastAsia"/>
          <w:color w:val="000000"/>
          <w:sz w:val="28"/>
          <w:szCs w:val="28"/>
        </w:rPr>
        <w:t>第十七周</w:t>
      </w:r>
      <w:r w:rsidRPr="00372933">
        <w:rPr>
          <w:color w:val="000000"/>
          <w:sz w:val="28"/>
          <w:szCs w:val="28"/>
        </w:rPr>
        <w:t>)</w:t>
      </w:r>
    </w:p>
    <w:p w:rsidR="00DD2636" w:rsidRPr="00372933" w:rsidRDefault="00DD2636">
      <w:pPr>
        <w:jc w:val="left"/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时间：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12"/>
          <w:attr w:name="Year" w:val="2017"/>
        </w:smartTagPr>
        <w:r w:rsidRPr="00372933">
          <w:rPr>
            <w:color w:val="000000"/>
            <w:sz w:val="28"/>
            <w:szCs w:val="28"/>
          </w:rPr>
          <w:t>2017/12/18</w:t>
        </w:r>
      </w:smartTag>
    </w:p>
    <w:p w:rsidR="00DD2636" w:rsidRPr="00372933" w:rsidRDefault="00DD2636">
      <w:pPr>
        <w:jc w:val="left"/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班级：七（</w:t>
      </w:r>
      <w:r w:rsidRPr="00372933">
        <w:rPr>
          <w:color w:val="000000"/>
          <w:sz w:val="28"/>
          <w:szCs w:val="28"/>
        </w:rPr>
        <w:t>7</w:t>
      </w:r>
      <w:r w:rsidRPr="00372933">
        <w:rPr>
          <w:rFonts w:hint="eastAsia"/>
          <w:color w:val="000000"/>
          <w:sz w:val="28"/>
          <w:szCs w:val="28"/>
        </w:rPr>
        <w:t>）</w:t>
      </w:r>
    </w:p>
    <w:p w:rsidR="00DD2636" w:rsidRPr="00372933" w:rsidRDefault="00DD2636">
      <w:pPr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主题：《文明礼仪，从我们做起》</w:t>
      </w:r>
    </w:p>
    <w:p w:rsidR="00DD2636" w:rsidRPr="00372933" w:rsidRDefault="00DD2636">
      <w:pPr>
        <w:jc w:val="left"/>
        <w:rPr>
          <w:rFonts w:ascii="宋体" w:cs="宋体"/>
          <w:color w:val="000000"/>
          <w:kern w:val="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主讲人介绍：</w:t>
      </w:r>
      <w:r w:rsidRPr="00372933">
        <w:rPr>
          <w:rFonts w:ascii="宋体" w:hAnsi="宋体" w:cs="宋体" w:hint="eastAsia"/>
          <w:color w:val="000000"/>
          <w:kern w:val="0"/>
          <w:sz w:val="28"/>
          <w:szCs w:val="28"/>
        </w:rPr>
        <w:t>王云萱</w:t>
      </w:r>
    </w:p>
    <w:p w:rsidR="00DD2636" w:rsidRPr="00372933" w:rsidRDefault="00DD2636">
      <w:pPr>
        <w:jc w:val="left"/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护旗手介绍：</w:t>
      </w:r>
    </w:p>
    <w:p w:rsidR="00DD2636" w:rsidRPr="00372933" w:rsidRDefault="00DD2636">
      <w:pPr>
        <w:spacing w:line="360" w:lineRule="auto"/>
        <w:jc w:val="left"/>
        <w:rPr>
          <w:b/>
          <w:bCs/>
          <w:color w:val="000000"/>
          <w:sz w:val="28"/>
          <w:szCs w:val="28"/>
        </w:rPr>
      </w:pPr>
      <w:r w:rsidRPr="00372933">
        <w:rPr>
          <w:rFonts w:hint="eastAsia"/>
          <w:b/>
          <w:bCs/>
          <w:color w:val="000000"/>
          <w:sz w:val="28"/>
          <w:szCs w:val="28"/>
        </w:rPr>
        <w:t>班级特色介绍：</w:t>
      </w:r>
    </w:p>
    <w:p w:rsidR="00DD2636" w:rsidRPr="00372933" w:rsidRDefault="00DD2636">
      <w:pPr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班名：七（</w:t>
      </w:r>
      <w:r w:rsidRPr="00372933">
        <w:rPr>
          <w:color w:val="000000"/>
          <w:sz w:val="28"/>
          <w:szCs w:val="28"/>
        </w:rPr>
        <w:t>7</w:t>
      </w:r>
      <w:r w:rsidRPr="00372933">
        <w:rPr>
          <w:rFonts w:hint="eastAsia"/>
          <w:color w:val="000000"/>
          <w:sz w:val="28"/>
          <w:szCs w:val="28"/>
        </w:rPr>
        <w:t>）团结一心</w:t>
      </w:r>
    </w:p>
    <w:p w:rsidR="00DD2636" w:rsidRPr="00372933" w:rsidRDefault="00DD2636" w:rsidP="00F75896">
      <w:pPr>
        <w:ind w:firstLineChars="200" w:firstLine="31680"/>
        <w:rPr>
          <w:rFonts w:ascii="宋体" w:cs="Arial"/>
          <w:color w:val="000000"/>
          <w:sz w:val="28"/>
          <w:szCs w:val="28"/>
          <w:shd w:val="clear" w:color="auto" w:fill="FFFFFF"/>
        </w:rPr>
      </w:pPr>
      <w:r w:rsidRPr="00372933">
        <w:rPr>
          <w:color w:val="000000"/>
          <w:sz w:val="28"/>
          <w:szCs w:val="28"/>
        </w:rPr>
        <w:t xml:space="preserve"> </w:t>
      </w:r>
      <w:r w:rsidRPr="00372933">
        <w:rPr>
          <w:rFonts w:ascii="宋体" w:hAnsi="宋体" w:hint="eastAsia"/>
          <w:color w:val="000000"/>
          <w:sz w:val="28"/>
          <w:szCs w:val="28"/>
        </w:rPr>
        <w:t>阐释：</w:t>
      </w:r>
      <w:r w:rsidRPr="00372933">
        <w:rPr>
          <w:rFonts w:ascii="宋体" w:hAnsi="宋体" w:cs="Arial" w:hint="eastAsia"/>
          <w:color w:val="000000"/>
          <w:sz w:val="28"/>
          <w:szCs w:val="28"/>
          <w:shd w:val="clear" w:color="auto" w:fill="FFFFFF"/>
        </w:rPr>
        <w:t>独学而无友，则孤陋而寡闻。七（</w:t>
      </w:r>
      <w:r w:rsidRPr="00372933">
        <w:rPr>
          <w:rFonts w:ascii="宋体" w:hAnsi="宋体" w:cs="Arial"/>
          <w:color w:val="000000"/>
          <w:sz w:val="28"/>
          <w:szCs w:val="28"/>
          <w:shd w:val="clear" w:color="auto" w:fill="FFFFFF"/>
        </w:rPr>
        <w:t>7</w:t>
      </w:r>
      <w:r w:rsidRPr="00372933">
        <w:rPr>
          <w:rFonts w:ascii="宋体" w:hAnsi="宋体" w:cs="Arial" w:hint="eastAsia"/>
          <w:color w:val="000000"/>
          <w:sz w:val="28"/>
          <w:szCs w:val="28"/>
          <w:shd w:val="clear" w:color="auto" w:fill="FFFFFF"/>
        </w:rPr>
        <w:t>）班像一个大家庭，互相关心，互相帮助，团结一心，共同进步。</w:t>
      </w:r>
    </w:p>
    <w:p w:rsidR="00DD2636" w:rsidRPr="00372933" w:rsidRDefault="00DD2636" w:rsidP="00F75896">
      <w:pPr>
        <w:ind w:firstLineChars="300" w:firstLine="31680"/>
        <w:rPr>
          <w:rFonts w:ascii="宋体"/>
          <w:color w:val="000000"/>
          <w:sz w:val="28"/>
          <w:szCs w:val="28"/>
        </w:rPr>
      </w:pPr>
    </w:p>
    <w:p w:rsidR="00DD2636" w:rsidRPr="00372933" w:rsidRDefault="00DD2636" w:rsidP="00372933">
      <w:pPr>
        <w:rPr>
          <w:rFonts w:ascii="宋体"/>
          <w:color w:val="000000"/>
          <w:sz w:val="28"/>
          <w:szCs w:val="28"/>
          <w:shd w:val="clear" w:color="auto" w:fill="FFFFFF"/>
        </w:rPr>
      </w:pPr>
      <w:r w:rsidRPr="00372933">
        <w:rPr>
          <w:rFonts w:ascii="宋体" w:hAnsi="宋体" w:hint="eastAsia"/>
          <w:color w:val="000000"/>
          <w:sz w:val="28"/>
          <w:szCs w:val="28"/>
        </w:rPr>
        <w:t>班训：</w:t>
      </w:r>
      <w:r w:rsidRPr="00372933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好学近乎知，力行近乎仁，知耻近乎勇乎。</w:t>
      </w:r>
    </w:p>
    <w:p w:rsidR="00DD2636" w:rsidRPr="00372933" w:rsidRDefault="00DD2636" w:rsidP="00F75896">
      <w:pPr>
        <w:ind w:firstLineChars="250" w:firstLine="31680"/>
        <w:rPr>
          <w:rFonts w:ascii="宋体"/>
          <w:color w:val="000000"/>
          <w:sz w:val="28"/>
          <w:szCs w:val="28"/>
          <w:shd w:val="clear" w:color="auto" w:fill="FFFFFF"/>
        </w:rPr>
      </w:pPr>
      <w:r w:rsidRPr="00372933">
        <w:rPr>
          <w:rFonts w:ascii="宋体" w:hAnsi="宋体" w:hint="eastAsia"/>
          <w:color w:val="000000"/>
          <w:sz w:val="28"/>
          <w:szCs w:val="28"/>
          <w:shd w:val="clear" w:color="auto" w:fill="FFFFFF"/>
        </w:rPr>
        <w:t>阐释：爱好学习接近智慧，努力行善接近仁德，知道耻辱就接近勇敢。</w:t>
      </w:r>
    </w:p>
    <w:p w:rsidR="00DD2636" w:rsidRPr="00372933" w:rsidRDefault="00DD2636">
      <w:pPr>
        <w:rPr>
          <w:b/>
          <w:bCs/>
          <w:color w:val="000000"/>
          <w:sz w:val="28"/>
          <w:szCs w:val="28"/>
        </w:rPr>
      </w:pPr>
      <w:r w:rsidRPr="00372933">
        <w:rPr>
          <w:rFonts w:hint="eastAsia"/>
          <w:b/>
          <w:bCs/>
          <w:color w:val="000000"/>
          <w:sz w:val="28"/>
          <w:szCs w:val="28"/>
        </w:rPr>
        <w:t>讲话内容：</w:t>
      </w:r>
    </w:p>
    <w:p w:rsidR="00DD2636" w:rsidRPr="00372933" w:rsidRDefault="00DD2636" w:rsidP="00F75896">
      <w:pPr>
        <w:ind w:firstLineChars="200" w:firstLine="31680"/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很多中学生不知道行为礼仪的重要性，其实行为礼仪对我们每个人都很重要，特别是等我们长大步入社会都有很大的影响，那么今天就由我来告诉大家，行为礼仪主要分为</w:t>
      </w:r>
      <w:r w:rsidRPr="00372933">
        <w:rPr>
          <w:color w:val="000000"/>
          <w:sz w:val="28"/>
          <w:szCs w:val="28"/>
        </w:rPr>
        <w:t>2</w:t>
      </w:r>
      <w:r w:rsidRPr="00372933">
        <w:rPr>
          <w:rFonts w:hint="eastAsia"/>
          <w:color w:val="000000"/>
          <w:sz w:val="28"/>
          <w:szCs w:val="28"/>
        </w:rPr>
        <w:t>的部分，一是校外礼仪，还有一个无非就是校内礼仪。</w:t>
      </w:r>
    </w:p>
    <w:p w:rsidR="00DD2636" w:rsidRPr="00372933" w:rsidRDefault="00DD2636" w:rsidP="00372933">
      <w:pPr>
        <w:shd w:val="clear" w:color="auto" w:fill="FFFFFF"/>
        <w:spacing w:line="480" w:lineRule="atLeast"/>
        <w:rPr>
          <w:color w:val="000000"/>
          <w:sz w:val="28"/>
          <w:szCs w:val="28"/>
        </w:rPr>
      </w:pPr>
      <w:r w:rsidRPr="00372933">
        <w:rPr>
          <w:rFonts w:hint="eastAsia"/>
          <w:color w:val="000000"/>
          <w:sz w:val="28"/>
          <w:szCs w:val="28"/>
        </w:rPr>
        <w:t>校内礼仪分为</w:t>
      </w:r>
      <w:r w:rsidRPr="00372933">
        <w:rPr>
          <w:color w:val="000000"/>
          <w:sz w:val="28"/>
          <w:szCs w:val="28"/>
        </w:rPr>
        <w:t>9</w:t>
      </w:r>
      <w:r w:rsidRPr="00372933">
        <w:rPr>
          <w:rFonts w:hint="eastAsia"/>
          <w:color w:val="000000"/>
          <w:sz w:val="28"/>
          <w:szCs w:val="28"/>
        </w:rPr>
        <w:t>个部分：</w:t>
      </w:r>
    </w:p>
    <w:p w:rsidR="00DD2636" w:rsidRPr="00372933" w:rsidRDefault="00DD2636" w:rsidP="00372933">
      <w:pPr>
        <w:shd w:val="clear" w:color="auto" w:fill="FFFFFF"/>
        <w:spacing w:line="480" w:lineRule="atLeas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color w:val="000000"/>
          <w:sz w:val="28"/>
          <w:szCs w:val="28"/>
        </w:rPr>
        <w:t>1</w:t>
      </w:r>
      <w:r w:rsidRPr="00372933">
        <w:rPr>
          <w:rFonts w:ascii="宋体" w:hAnsi="宋体" w:hint="eastAsia"/>
          <w:color w:val="000000"/>
          <w:sz w:val="28"/>
          <w:szCs w:val="28"/>
        </w:rPr>
        <w:t>、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按时到校，不迟到，不早退，不旷课。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2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、上课专心听讲，勤于思考，积极参加讨论，勇于发表见解。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3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、认真预习、复习，主动学习，按时完成作业，考试不作弊。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4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、积极参加生产劳动和社会实践，积极参加学校组织的其他活动，遵守活动的要求和规定。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5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、认真值日，保持教室、校园整洁优美。不在教室和校园内追逐打闹喧哗，维护学校良好秩序。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6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、爱护校内的公物，不在黑板、墙壁、课桌、布告栏等处乱涂改刻画。借用公物要按时归还，损坏东西要赔偿。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7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、遵守宿舍和食堂的制度，爱惜粮食，节约水电，服从管理。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8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、正确对待困难和挫折，不自卑，不嫉妒，不偏激，保持心理健康。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9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、同学之间互相帮助，不打架，不骂人。等等。</w:t>
      </w:r>
    </w:p>
    <w:p w:rsidR="00DD2636" w:rsidRPr="00372933" w:rsidRDefault="00DD2636" w:rsidP="00372933">
      <w:pPr>
        <w:shd w:val="clear" w:color="auto" w:fill="FFFFFF"/>
        <w:spacing w:line="480" w:lineRule="atLeas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而校外礼仪主要分为</w:t>
      </w: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9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个部分：</w:t>
      </w:r>
    </w:p>
    <w:p w:rsidR="00DD2636" w:rsidRPr="00372933" w:rsidRDefault="00DD2636" w:rsidP="00372933">
      <w:pPr>
        <w:shd w:val="clear" w:color="auto" w:fill="FFFFFF"/>
        <w:spacing w:line="480" w:lineRule="atLeas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1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、勤劳俭朴，孝敬父母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2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、生活节俭，不互相攀比，不乱花钱。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3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、学会料理个人生活，自己的衣物用品收放整齐。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4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、生活有规律，按时作息，珍惜时间，合理安排课余生活，坚持锻炼身体。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5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、经常与父母交流生活、学习、思想等情况，尊重父母意见和教导。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6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、外出和到家时，向父母打招呼，未经家长同意，不得在外住宿或留宿他人。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7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、体贴帮助父母长辈，主动承担力所能及的家务劳动，关心照顾兄弟姐妹。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8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、对家长有意见要有礼貌地提出，讲道理，不任性，不耍脾气，不顶撞。</w:t>
      </w:r>
    </w:p>
    <w:p w:rsidR="00DD2636" w:rsidRPr="00372933" w:rsidRDefault="00DD2636" w:rsidP="00372933">
      <w:pPr>
        <w:widowControl/>
        <w:shd w:val="clear" w:color="auto" w:fill="FFFFFF"/>
        <w:spacing w:line="480" w:lineRule="atLeast"/>
        <w:jc w:val="left"/>
        <w:rPr>
          <w:rFonts w:ascii="Microsoft Yahei" w:hAnsi="Microsoft Yahei" w:cs="宋体"/>
          <w:color w:val="000000"/>
          <w:kern w:val="0"/>
          <w:sz w:val="28"/>
          <w:szCs w:val="28"/>
        </w:rPr>
      </w:pPr>
      <w:r w:rsidRPr="00372933">
        <w:rPr>
          <w:rFonts w:ascii="Microsoft Yahei" w:hAnsi="Microsoft Yahei" w:cs="宋体"/>
          <w:color w:val="000000"/>
          <w:kern w:val="0"/>
          <w:sz w:val="28"/>
          <w:szCs w:val="28"/>
        </w:rPr>
        <w:t>9</w:t>
      </w:r>
      <w:r w:rsidRPr="00372933">
        <w:rPr>
          <w:rFonts w:ascii="Microsoft Yahei" w:hAnsi="Microsoft Yahei" w:cs="宋体" w:hint="eastAsia"/>
          <w:color w:val="000000"/>
          <w:kern w:val="0"/>
          <w:sz w:val="28"/>
          <w:szCs w:val="28"/>
        </w:rPr>
        <w:t>、待客热情，起立迎送。不影响邻里正常生活，邻里有困难时主动关心帮助等等</w:t>
      </w:r>
    </w:p>
    <w:p w:rsidR="00DD2636" w:rsidRDefault="00DD2636">
      <w:pPr>
        <w:rPr>
          <w:b/>
          <w:bCs/>
          <w:sz w:val="28"/>
          <w:szCs w:val="28"/>
        </w:rPr>
      </w:pPr>
    </w:p>
    <w:p w:rsidR="00DD2636" w:rsidRPr="00F75896" w:rsidRDefault="00DD2636" w:rsidP="00F75896">
      <w:pPr>
        <w:ind w:firstLineChars="200" w:firstLine="31680"/>
      </w:pPr>
      <w:r w:rsidRPr="00F7589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25pt;height:499.5pt">
            <v:imagedata r:id="rId4" o:title=""/>
          </v:shape>
        </w:pict>
      </w:r>
    </w:p>
    <w:sectPr w:rsidR="00DD2636" w:rsidRPr="00F75896" w:rsidSect="006420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683E"/>
    <w:rsid w:val="00054894"/>
    <w:rsid w:val="000D2C73"/>
    <w:rsid w:val="002719F1"/>
    <w:rsid w:val="002B683E"/>
    <w:rsid w:val="002C277C"/>
    <w:rsid w:val="002E19D8"/>
    <w:rsid w:val="0036287E"/>
    <w:rsid w:val="00372933"/>
    <w:rsid w:val="00385809"/>
    <w:rsid w:val="003C427E"/>
    <w:rsid w:val="004970D2"/>
    <w:rsid w:val="004B53CA"/>
    <w:rsid w:val="005A2B9C"/>
    <w:rsid w:val="006411F7"/>
    <w:rsid w:val="006420E5"/>
    <w:rsid w:val="006A3464"/>
    <w:rsid w:val="006D1473"/>
    <w:rsid w:val="006E729E"/>
    <w:rsid w:val="007666EA"/>
    <w:rsid w:val="00772A84"/>
    <w:rsid w:val="008E4AC8"/>
    <w:rsid w:val="00910AF0"/>
    <w:rsid w:val="00A82464"/>
    <w:rsid w:val="00B72B7B"/>
    <w:rsid w:val="00BA78A3"/>
    <w:rsid w:val="00C023AD"/>
    <w:rsid w:val="00C52332"/>
    <w:rsid w:val="00C706DF"/>
    <w:rsid w:val="00CC596E"/>
    <w:rsid w:val="00D836D5"/>
    <w:rsid w:val="00DC2453"/>
    <w:rsid w:val="00DC758E"/>
    <w:rsid w:val="00DD2636"/>
    <w:rsid w:val="00E73C5A"/>
    <w:rsid w:val="00E75B32"/>
    <w:rsid w:val="00ED024C"/>
    <w:rsid w:val="00F65E18"/>
    <w:rsid w:val="00F75896"/>
    <w:rsid w:val="00FC08E6"/>
    <w:rsid w:val="18194096"/>
    <w:rsid w:val="21BC41E6"/>
    <w:rsid w:val="3536335A"/>
    <w:rsid w:val="3F9D57ED"/>
    <w:rsid w:val="48197D55"/>
    <w:rsid w:val="77592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420E5"/>
    <w:pPr>
      <w:widowControl w:val="0"/>
      <w:jc w:val="both"/>
    </w:pPr>
    <w:rPr>
      <w:rFonts w:ascii="Calibri" w:hAnsi="Calibri"/>
      <w:kern w:val="2"/>
      <w:sz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420E5"/>
    <w:pPr>
      <w:widowControl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135</Words>
  <Characters>774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《学八礼四仪，做新校园的主人》</dc:title>
  <dc:subject/>
  <dc:creator>asus</dc:creator>
  <cp:keywords/>
  <dc:description/>
  <cp:lastModifiedBy>微软用户</cp:lastModifiedBy>
  <cp:revision>3</cp:revision>
  <dcterms:created xsi:type="dcterms:W3CDTF">2015-09-12T23:48:00Z</dcterms:created>
  <dcterms:modified xsi:type="dcterms:W3CDTF">2017-12-20T02:13:00Z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