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6E72" w:rsidRDefault="001D6E72">
      <w:pPr>
        <w:jc w:val="center"/>
        <w:rPr>
          <w:b/>
          <w:sz w:val="30"/>
          <w:szCs w:val="30"/>
        </w:rPr>
      </w:pPr>
      <w:r>
        <w:rPr>
          <w:rFonts w:hint="eastAsia"/>
          <w:b/>
          <w:sz w:val="30"/>
          <w:szCs w:val="30"/>
        </w:rPr>
        <w:t>生命，因春天而勃发</w:t>
      </w:r>
    </w:p>
    <w:p w:rsidR="001D6E72" w:rsidRPr="00A645E6" w:rsidRDefault="001D6E72">
      <w:pPr>
        <w:jc w:val="center"/>
        <w:rPr>
          <w:rFonts w:ascii="宋体"/>
          <w:sz w:val="28"/>
          <w:szCs w:val="28"/>
        </w:rPr>
      </w:pPr>
      <w:r>
        <w:t xml:space="preserve">                     </w:t>
      </w:r>
      <w:r w:rsidRPr="00A645E6">
        <w:rPr>
          <w:rFonts w:ascii="宋体" w:hAnsi="宋体"/>
          <w:sz w:val="28"/>
          <w:szCs w:val="28"/>
        </w:rPr>
        <w:t xml:space="preserve">  </w:t>
      </w:r>
      <w:r>
        <w:rPr>
          <w:rFonts w:ascii="宋体" w:hAnsi="宋体"/>
          <w:sz w:val="28"/>
          <w:szCs w:val="28"/>
        </w:rPr>
        <w:t xml:space="preserve"> </w:t>
      </w:r>
      <w:r w:rsidRPr="00A645E6">
        <w:rPr>
          <w:rFonts w:ascii="宋体" w:hAnsi="宋体"/>
          <w:sz w:val="28"/>
          <w:szCs w:val="28"/>
        </w:rPr>
        <w:t xml:space="preserve"> ——</w:t>
      </w:r>
      <w:r>
        <w:rPr>
          <w:rFonts w:ascii="宋体" w:hAnsi="宋体" w:hint="eastAsia"/>
          <w:sz w:val="28"/>
          <w:szCs w:val="28"/>
        </w:rPr>
        <w:t>薛家中心小学生命教育</w:t>
      </w:r>
      <w:r w:rsidRPr="00A645E6">
        <w:rPr>
          <w:rFonts w:ascii="宋体" w:hAnsi="宋体" w:hint="eastAsia"/>
          <w:sz w:val="28"/>
          <w:szCs w:val="28"/>
        </w:rPr>
        <w:t>系列活动总结</w:t>
      </w:r>
    </w:p>
    <w:p w:rsidR="001D6E72" w:rsidRPr="00A645E6" w:rsidRDefault="001D6E72" w:rsidP="00A645E6">
      <w:pPr>
        <w:spacing w:line="360" w:lineRule="auto"/>
        <w:jc w:val="left"/>
        <w:rPr>
          <w:sz w:val="24"/>
        </w:rPr>
      </w:pPr>
      <w:r>
        <w:t xml:space="preserve">   </w:t>
      </w:r>
      <w:r w:rsidRPr="00A645E6">
        <w:rPr>
          <w:sz w:val="24"/>
        </w:rPr>
        <w:t xml:space="preserve">  </w:t>
      </w:r>
      <w:r w:rsidRPr="00A645E6">
        <w:rPr>
          <w:rFonts w:hint="eastAsia"/>
          <w:sz w:val="24"/>
        </w:rPr>
        <w:t>春天是一缕缕轻轻吟唱的和风，一捧暖暖明亮的阳光；生命是种子破土而出时拱动的活力，是树木拔节时喧响的节奏。为了让孩子们在这烂漫的春光里感受无限的生命活力，薛家中心小学开展了主题为“拥抱春天</w:t>
      </w:r>
      <w:r w:rsidRPr="00A645E6">
        <w:rPr>
          <w:sz w:val="24"/>
        </w:rPr>
        <w:t>,</w:t>
      </w:r>
      <w:r w:rsidRPr="00A645E6">
        <w:rPr>
          <w:rFonts w:hint="eastAsia"/>
          <w:sz w:val="24"/>
        </w:rPr>
        <w:t>感恩生命”的生命教育月系列活动。</w:t>
      </w:r>
    </w:p>
    <w:p w:rsidR="001D6E72" w:rsidRPr="00A645E6" w:rsidRDefault="001D6E72" w:rsidP="00A645E6">
      <w:pPr>
        <w:spacing w:line="360" w:lineRule="auto"/>
        <w:ind w:firstLineChars="200" w:firstLine="482"/>
        <w:jc w:val="center"/>
        <w:rPr>
          <w:b/>
          <w:sz w:val="24"/>
        </w:rPr>
      </w:pPr>
      <w:r w:rsidRPr="00A645E6">
        <w:rPr>
          <w:rFonts w:hint="eastAsia"/>
          <w:b/>
          <w:sz w:val="24"/>
        </w:rPr>
        <w:t>用镜头捕捉生命的美好</w:t>
      </w:r>
    </w:p>
    <w:p w:rsidR="001D6E72" w:rsidRPr="00A645E6" w:rsidRDefault="001D6E72" w:rsidP="00A645E6">
      <w:pPr>
        <w:spacing w:line="360" w:lineRule="auto"/>
        <w:ind w:firstLineChars="200" w:firstLine="480"/>
        <w:rPr>
          <w:sz w:val="24"/>
        </w:rPr>
      </w:pPr>
      <w:r w:rsidRPr="00A645E6">
        <w:rPr>
          <w:rFonts w:hint="eastAsia"/>
          <w:sz w:val="24"/>
        </w:rPr>
        <w:t>带上相机，走进自然，用我们的镜头去捕捉春天的美景。活动伊始，由薛家镇文化站和薛家中心小学五年级组联合开展的主题为“感恩成长，拥抱春天</w:t>
      </w:r>
      <w:r w:rsidRPr="00A645E6">
        <w:rPr>
          <w:sz w:val="24"/>
        </w:rPr>
        <w:t>——</w:t>
      </w:r>
      <w:r w:rsidRPr="00A645E6">
        <w:rPr>
          <w:rFonts w:hint="eastAsia"/>
          <w:sz w:val="24"/>
        </w:rPr>
        <w:t>认识摄影”的讲座，主讲人是来自薛家镇摄影协会的韩中德老师。韩老师站在儿童的角度，用他亲手拍摄的精美作品配上儿童化的语言，在与孩子们的亲切互动中为他们讲解了如何才能拍摄出主题鲜明、主体突出、画面简洁的好照片，丰富了孩子们对摄影的认识，激起了他们用镜头去捕捉美好春光的热情！活动后，孩子们纷纷走进大自然，感悟春天无限的生命力，捕捉田园里的春机，上交了一幅幅灵动的图片。</w:t>
      </w:r>
    </w:p>
    <w:p w:rsidR="001D6E72" w:rsidRPr="00A645E6" w:rsidRDefault="001D6E72" w:rsidP="00A645E6">
      <w:pPr>
        <w:spacing w:line="360" w:lineRule="auto"/>
        <w:ind w:firstLineChars="200" w:firstLine="480"/>
        <w:jc w:val="left"/>
        <w:rPr>
          <w:sz w:val="24"/>
        </w:rPr>
      </w:pPr>
      <w:r w:rsidRPr="00A645E6">
        <w:rPr>
          <w:noProof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3" o:spid="_x0000_i1025" type="#_x0000_t75" alt="IMG_20170309_152053" style="width:195pt;height:146.25pt;visibility:visible">
            <v:imagedata r:id="rId4" o:title=""/>
          </v:shape>
        </w:pict>
      </w:r>
      <w:r w:rsidRPr="00A645E6">
        <w:rPr>
          <w:noProof/>
          <w:sz w:val="24"/>
        </w:rPr>
        <w:pict>
          <v:shape id="图片 1" o:spid="_x0000_i1026" type="#_x0000_t75" alt="Cache_50c54044f763d5bd." style="width:165.75pt;height:145.5pt;visibility:visible">
            <v:imagedata r:id="rId5" o:title=""/>
          </v:shape>
        </w:pict>
      </w:r>
      <w:r w:rsidRPr="00A645E6">
        <w:rPr>
          <w:noProof/>
          <w:sz w:val="24"/>
        </w:rPr>
        <w:pict>
          <v:shape id="图片 7" o:spid="_x0000_i1027" type="#_x0000_t75" alt="Cache_505e5c30b9cc8e1f." style="width:374.25pt;height:280.5pt;visibility:visible">
            <v:imagedata r:id="rId6" o:title=""/>
          </v:shape>
        </w:pict>
      </w:r>
    </w:p>
    <w:p w:rsidR="001D6E72" w:rsidRPr="00A645E6" w:rsidRDefault="001D6E72" w:rsidP="00A645E6">
      <w:pPr>
        <w:spacing w:line="360" w:lineRule="auto"/>
        <w:rPr>
          <w:sz w:val="24"/>
        </w:rPr>
      </w:pPr>
    </w:p>
    <w:p w:rsidR="001D6E72" w:rsidRPr="00A645E6" w:rsidRDefault="001D6E72" w:rsidP="00A645E6">
      <w:pPr>
        <w:spacing w:line="360" w:lineRule="auto"/>
        <w:jc w:val="center"/>
        <w:rPr>
          <w:b/>
          <w:sz w:val="24"/>
        </w:rPr>
      </w:pPr>
      <w:r w:rsidRPr="00A645E6">
        <w:rPr>
          <w:rFonts w:hint="eastAsia"/>
          <w:b/>
          <w:sz w:val="24"/>
        </w:rPr>
        <w:t>用书画绘出生命的灵动</w:t>
      </w:r>
    </w:p>
    <w:p w:rsidR="001D6E72" w:rsidRPr="00A645E6" w:rsidRDefault="001D6E72" w:rsidP="00A645E6">
      <w:pPr>
        <w:spacing w:line="360" w:lineRule="auto"/>
        <w:ind w:firstLineChars="200" w:firstLine="480"/>
        <w:rPr>
          <w:sz w:val="24"/>
        </w:rPr>
      </w:pPr>
      <w:r w:rsidRPr="00A645E6">
        <w:rPr>
          <w:rFonts w:hint="eastAsia"/>
          <w:sz w:val="24"/>
        </w:rPr>
        <w:t>儿童散学归来早，忙趁东风放纸鸢……闲暇之余，孩子们用画笔在空白风筝上勾勒出绚烂的春光。在微醺的春风中，将满载着自己美好期望的风筝放飞。一只只风筝随风摇曳，像是一个个有了生命的精灵。同学们还用竹简上书写春天，从打磨、穿线、打稿、上色，一个步骤一个步骤一丝不苟地完成。将一卷卷古色古香的竹简呈现在自己面前，个个惊喜不已，一幅幅竹简仿佛是从古老的年代里醒来。四年级的同学利用学过的平移、旋转、对称等知识，绘制了一幅幅美丽的图案，用自己的智慧创造出。</w:t>
      </w:r>
    </w:p>
    <w:p w:rsidR="001D6E72" w:rsidRPr="00A645E6" w:rsidRDefault="001D6E72" w:rsidP="00A645E6">
      <w:pPr>
        <w:spacing w:line="360" w:lineRule="auto"/>
        <w:ind w:firstLineChars="200" w:firstLine="480"/>
        <w:rPr>
          <w:sz w:val="24"/>
        </w:rPr>
      </w:pPr>
    </w:p>
    <w:p w:rsidR="001D6E72" w:rsidRPr="00A645E6" w:rsidRDefault="001D6E72" w:rsidP="00A645E6">
      <w:pPr>
        <w:spacing w:line="360" w:lineRule="auto"/>
        <w:ind w:firstLineChars="200" w:firstLine="480"/>
        <w:rPr>
          <w:sz w:val="24"/>
        </w:rPr>
      </w:pPr>
      <w:r w:rsidRPr="00A645E6">
        <w:rPr>
          <w:noProof/>
          <w:sz w:val="24"/>
        </w:rPr>
        <w:pict>
          <v:shape id="图片 8" o:spid="_x0000_i1028" type="#_x0000_t75" alt="1" style="width:172.5pt;height:129.75pt;visibility:visible">
            <v:imagedata r:id="rId7" o:title=""/>
          </v:shape>
        </w:pict>
      </w:r>
      <w:r w:rsidRPr="00A645E6">
        <w:rPr>
          <w:noProof/>
          <w:sz w:val="24"/>
        </w:rPr>
        <w:pict>
          <v:shape id="图片 10" o:spid="_x0000_i1029" type="#_x0000_t75" alt="2" style="width:181.5pt;height:135.75pt;visibility:visible">
            <v:imagedata r:id="rId8" o:title=""/>
          </v:shape>
        </w:pict>
      </w:r>
      <w:r w:rsidRPr="00A645E6">
        <w:rPr>
          <w:noProof/>
          <w:sz w:val="24"/>
        </w:rPr>
        <w:pict>
          <v:shape id="图片 12" o:spid="_x0000_i1030" type="#_x0000_t75" alt="4" style="width:415.5pt;height:311.25pt;visibility:visible">
            <v:imagedata r:id="rId9" o:title=""/>
          </v:shape>
        </w:pict>
      </w:r>
    </w:p>
    <w:p w:rsidR="001D6E72" w:rsidRDefault="001D6E72" w:rsidP="00A645E6">
      <w:pPr>
        <w:spacing w:line="360" w:lineRule="auto"/>
        <w:ind w:firstLineChars="200" w:firstLine="482"/>
        <w:jc w:val="center"/>
        <w:rPr>
          <w:b/>
          <w:sz w:val="24"/>
        </w:rPr>
      </w:pPr>
    </w:p>
    <w:p w:rsidR="001D6E72" w:rsidRPr="00A645E6" w:rsidRDefault="001D6E72" w:rsidP="00A645E6">
      <w:pPr>
        <w:spacing w:line="360" w:lineRule="auto"/>
        <w:ind w:firstLineChars="200" w:firstLine="482"/>
        <w:jc w:val="center"/>
        <w:rPr>
          <w:b/>
          <w:sz w:val="24"/>
        </w:rPr>
      </w:pPr>
      <w:r w:rsidRPr="00A645E6">
        <w:rPr>
          <w:rFonts w:hint="eastAsia"/>
          <w:b/>
          <w:sz w:val="24"/>
        </w:rPr>
        <w:t>用歌舞</w:t>
      </w:r>
      <w:r w:rsidRPr="00A645E6">
        <w:rPr>
          <w:b/>
          <w:sz w:val="24"/>
        </w:rPr>
        <w:t>show</w:t>
      </w:r>
      <w:r w:rsidRPr="00A645E6">
        <w:rPr>
          <w:rFonts w:hint="eastAsia"/>
          <w:b/>
          <w:sz w:val="24"/>
        </w:rPr>
        <w:t>出生命的活力</w:t>
      </w:r>
    </w:p>
    <w:p w:rsidR="001D6E72" w:rsidRPr="00A645E6" w:rsidRDefault="001D6E72" w:rsidP="00A645E6">
      <w:pPr>
        <w:spacing w:line="360" w:lineRule="auto"/>
        <w:ind w:firstLineChars="200" w:firstLine="480"/>
        <w:rPr>
          <w:sz w:val="24"/>
        </w:rPr>
      </w:pPr>
      <w:r w:rsidRPr="00A645E6">
        <w:rPr>
          <w:rFonts w:hint="eastAsia"/>
          <w:sz w:val="24"/>
        </w:rPr>
        <w:t>同学们还选择了集体进入到报告厅中欣赏精彩纷呈、美轮美奂的表演。各个班的表演节目种类繁多，有高大上的汉服演出、有活泼欢快的健美操，有可爱的哆啦</w:t>
      </w:r>
      <w:r w:rsidRPr="00A645E6">
        <w:rPr>
          <w:sz w:val="24"/>
        </w:rPr>
        <w:t>A</w:t>
      </w:r>
      <w:r w:rsidRPr="00A645E6">
        <w:rPr>
          <w:rFonts w:hint="eastAsia"/>
          <w:sz w:val="24"/>
        </w:rPr>
        <w:t>梦竹笛、有悦耳的萨克斯演奏等等，怪不得冰心老人说只拣儿童多处行，儿童多的地方，果然活力四射，春意盎然。</w:t>
      </w:r>
    </w:p>
    <w:p w:rsidR="001D6E72" w:rsidRPr="00A645E6" w:rsidRDefault="001D6E72" w:rsidP="00B076C5">
      <w:pPr>
        <w:spacing w:line="360" w:lineRule="auto"/>
        <w:rPr>
          <w:sz w:val="24"/>
        </w:rPr>
      </w:pPr>
      <w:r w:rsidRPr="00A645E6">
        <w:rPr>
          <w:noProof/>
          <w:sz w:val="24"/>
        </w:rPr>
        <w:pict>
          <v:shape id="图片 16" o:spid="_x0000_i1031" type="#_x0000_t75" alt="8" style="width:186pt;height:156.75pt;visibility:visible">
            <v:imagedata r:id="rId10" o:title=""/>
          </v:shape>
        </w:pict>
      </w:r>
      <w:r w:rsidRPr="00A645E6">
        <w:rPr>
          <w:noProof/>
          <w:sz w:val="24"/>
        </w:rPr>
        <w:pict>
          <v:shape id="图片 19" o:spid="_x0000_i1032" type="#_x0000_t75" alt="7" style="width:203.25pt;height:152.25pt;visibility:visible">
            <v:imagedata r:id="rId11" o:title=""/>
          </v:shape>
        </w:pict>
      </w:r>
      <w:r w:rsidRPr="00A645E6">
        <w:rPr>
          <w:noProof/>
          <w:sz w:val="24"/>
        </w:rPr>
        <w:pict>
          <v:shape id="图片 20" o:spid="_x0000_i1033" type="#_x0000_t75" alt="10" style="width:205.5pt;height:154.5pt;visibility:visible">
            <v:imagedata r:id="rId12" o:title=""/>
          </v:shape>
        </w:pict>
      </w:r>
      <w:r w:rsidRPr="00A645E6">
        <w:rPr>
          <w:noProof/>
          <w:sz w:val="24"/>
        </w:rPr>
        <w:pict>
          <v:shape id="图片 21" o:spid="_x0000_i1034" type="#_x0000_t75" alt="12" style="width:205.5pt;height:154.5pt;visibility:visible">
            <v:imagedata r:id="rId13" o:title=""/>
          </v:shape>
        </w:pict>
      </w:r>
      <w:r w:rsidRPr="00A645E6">
        <w:rPr>
          <w:noProof/>
          <w:sz w:val="24"/>
        </w:rPr>
        <w:pict>
          <v:shape id="图片 23" o:spid="_x0000_i1035" type="#_x0000_t75" alt="11" style="width:205.5pt;height:154.5pt;visibility:visible">
            <v:imagedata r:id="rId14" o:title=""/>
          </v:shape>
        </w:pict>
      </w:r>
      <w:r w:rsidRPr="00A645E6">
        <w:rPr>
          <w:noProof/>
          <w:sz w:val="24"/>
        </w:rPr>
        <w:pict>
          <v:shape id="图片 27" o:spid="_x0000_i1036" type="#_x0000_t75" alt="13" style="width:205.5pt;height:154.5pt;visibility:visible">
            <v:imagedata r:id="rId15" o:title=""/>
          </v:shape>
        </w:pict>
      </w:r>
    </w:p>
    <w:p w:rsidR="001D6E72" w:rsidRPr="00A645E6" w:rsidRDefault="001D6E72" w:rsidP="00A645E6">
      <w:pPr>
        <w:spacing w:line="360" w:lineRule="auto"/>
        <w:ind w:firstLineChars="200" w:firstLine="482"/>
        <w:jc w:val="center"/>
        <w:rPr>
          <w:b/>
          <w:sz w:val="24"/>
        </w:rPr>
      </w:pPr>
      <w:r w:rsidRPr="00A645E6">
        <w:rPr>
          <w:rFonts w:hint="eastAsia"/>
          <w:b/>
          <w:sz w:val="24"/>
        </w:rPr>
        <w:t>用舌尖品尝生命里的感动</w:t>
      </w:r>
    </w:p>
    <w:p w:rsidR="001D6E72" w:rsidRPr="00A645E6" w:rsidRDefault="001D6E72" w:rsidP="00A645E6">
      <w:pPr>
        <w:spacing w:line="360" w:lineRule="auto"/>
        <w:ind w:firstLineChars="200" w:firstLine="480"/>
        <w:rPr>
          <w:sz w:val="24"/>
        </w:rPr>
      </w:pPr>
      <w:r w:rsidRPr="00A645E6">
        <w:rPr>
          <w:rFonts w:hint="eastAsia"/>
          <w:sz w:val="24"/>
        </w:rPr>
        <w:t>春天是吃野菜的最佳时节，五年级的家长和孩子们趁着春天的风去田间地头挖野菜，带上自己亲手制作的春卷、春饼、青团等，来到学校，与好伙伴们一起品尝，同学们习得技能和分享美味的同时，也学会了感恩自然的馈赠、感恩身边的人。</w:t>
      </w:r>
    </w:p>
    <w:p w:rsidR="001D6E72" w:rsidRPr="00A645E6" w:rsidRDefault="001D6E72" w:rsidP="00B076C5">
      <w:pPr>
        <w:spacing w:line="360" w:lineRule="auto"/>
        <w:ind w:firstLineChars="500" w:firstLine="1200"/>
        <w:rPr>
          <w:sz w:val="24"/>
        </w:rPr>
      </w:pPr>
      <w:r w:rsidRPr="00A645E6">
        <w:rPr>
          <w:noProof/>
          <w:sz w:val="24"/>
        </w:rPr>
        <w:pict>
          <v:shape id="图片 24" o:spid="_x0000_i1037" type="#_x0000_t75" alt="15" style="width:145.5pt;height:194.25pt;visibility:visible">
            <v:imagedata r:id="rId16" o:title=""/>
          </v:shape>
        </w:pict>
      </w:r>
      <w:r w:rsidRPr="00A645E6">
        <w:rPr>
          <w:noProof/>
          <w:sz w:val="24"/>
        </w:rPr>
        <w:pict>
          <v:shape id="图片 25" o:spid="_x0000_i1038" type="#_x0000_t75" alt="16" style="width:145.5pt;height:194.25pt;visibility:visible">
            <v:imagedata r:id="rId17" o:title=""/>
          </v:shape>
        </w:pict>
      </w:r>
    </w:p>
    <w:p w:rsidR="001D6E72" w:rsidRPr="00A645E6" w:rsidRDefault="001D6E72" w:rsidP="00A645E6">
      <w:pPr>
        <w:spacing w:line="360" w:lineRule="auto"/>
        <w:ind w:firstLineChars="200" w:firstLine="482"/>
        <w:jc w:val="center"/>
        <w:rPr>
          <w:b/>
          <w:sz w:val="24"/>
        </w:rPr>
      </w:pPr>
      <w:r w:rsidRPr="00A645E6">
        <w:rPr>
          <w:rFonts w:hint="eastAsia"/>
          <w:b/>
          <w:sz w:val="24"/>
        </w:rPr>
        <w:t>用行动感恩生命的成长</w:t>
      </w:r>
    </w:p>
    <w:p w:rsidR="001D6E72" w:rsidRPr="00A645E6" w:rsidRDefault="001D6E72" w:rsidP="00A645E6">
      <w:pPr>
        <w:spacing w:line="360" w:lineRule="auto"/>
        <w:ind w:firstLineChars="200" w:firstLine="480"/>
        <w:rPr>
          <w:sz w:val="24"/>
        </w:rPr>
      </w:pPr>
      <w:r w:rsidRPr="00A645E6">
        <w:rPr>
          <w:rFonts w:hint="eastAsia"/>
          <w:sz w:val="24"/>
        </w:rPr>
        <w:t>春天里，沐浴着阳光的温暖，感受着春风的和煦，同学们一路欢笑一路叽喳，走过童子河桥，穿过林荫小道，来到社区，送一份薄礼，喊一声爷爷，捡一片垃圾，扫一间屋子，演一个节目……留下孩子们最美的身影。薛小善真娃，将爱播撒到春天的各个角落，在春风春雨中发芽、生长……</w:t>
      </w:r>
      <w:r w:rsidRPr="00A645E6">
        <w:rPr>
          <w:sz w:val="24"/>
        </w:rPr>
        <w:t xml:space="preserve"> </w:t>
      </w:r>
    </w:p>
    <w:p w:rsidR="001D6E72" w:rsidRPr="00A645E6" w:rsidRDefault="001D6E72" w:rsidP="00A645E6">
      <w:pPr>
        <w:spacing w:line="360" w:lineRule="auto"/>
        <w:ind w:firstLineChars="200" w:firstLine="480"/>
        <w:rPr>
          <w:rFonts w:eastAsia="Times New Roman"/>
          <w:sz w:val="24"/>
        </w:rPr>
      </w:pPr>
      <w:bookmarkStart w:id="0" w:name="_GoBack"/>
      <w:bookmarkEnd w:id="0"/>
    </w:p>
    <w:p w:rsidR="001D6E72" w:rsidRPr="00B076C5" w:rsidRDefault="001D6E72" w:rsidP="00A645E6">
      <w:pPr>
        <w:spacing w:line="360" w:lineRule="auto"/>
        <w:rPr>
          <w:rFonts w:ascii="宋体" w:cs="宋体"/>
          <w:sz w:val="24"/>
        </w:rPr>
      </w:pPr>
      <w:r w:rsidRPr="00A645E6">
        <w:rPr>
          <w:noProof/>
          <w:sz w:val="24"/>
        </w:rPr>
        <w:pict>
          <v:shape id="_x0000_i1039" type="#_x0000_t75" style="width:197.25pt;height:147.75pt">
            <v:imagedata r:id="rId18" o:title=""/>
          </v:shape>
        </w:pict>
      </w:r>
      <w:r w:rsidRPr="00A645E6">
        <w:rPr>
          <w:sz w:val="24"/>
        </w:rPr>
        <w:pict>
          <v:shape id="_x0000_i1040" type="#_x0000_t75" style="width:202.5pt;height:152.25pt">
            <v:imagedata r:id="rId19" o:title=""/>
          </v:shape>
        </w:pict>
      </w:r>
      <w:r w:rsidRPr="00A645E6">
        <w:rPr>
          <w:sz w:val="24"/>
        </w:rPr>
        <w:pict>
          <v:shape id="_x0000_i1041" type="#_x0000_t75" style="width:410.25pt;height:308.25pt">
            <v:imagedata r:id="rId20" o:title=""/>
          </v:shape>
        </w:pict>
      </w:r>
    </w:p>
    <w:p w:rsidR="001D6E72" w:rsidRPr="00A645E6" w:rsidRDefault="001D6E72" w:rsidP="00A645E6">
      <w:pPr>
        <w:spacing w:line="360" w:lineRule="auto"/>
        <w:ind w:firstLine="420"/>
        <w:jc w:val="center"/>
        <w:rPr>
          <w:b/>
          <w:bCs/>
          <w:sz w:val="24"/>
        </w:rPr>
      </w:pPr>
    </w:p>
    <w:p w:rsidR="001D6E72" w:rsidRPr="00A645E6" w:rsidRDefault="001D6E72" w:rsidP="00A645E6">
      <w:pPr>
        <w:spacing w:line="360" w:lineRule="auto"/>
        <w:ind w:firstLine="420"/>
        <w:jc w:val="center"/>
        <w:rPr>
          <w:b/>
          <w:bCs/>
          <w:sz w:val="24"/>
        </w:rPr>
      </w:pPr>
      <w:r w:rsidRPr="00A645E6">
        <w:rPr>
          <w:rFonts w:hint="eastAsia"/>
          <w:b/>
          <w:bCs/>
          <w:sz w:val="24"/>
        </w:rPr>
        <w:t>用激情释放生命的精彩</w:t>
      </w:r>
    </w:p>
    <w:p w:rsidR="001D6E72" w:rsidRPr="00A645E6" w:rsidRDefault="001D6E72" w:rsidP="00A645E6">
      <w:pPr>
        <w:spacing w:line="360" w:lineRule="auto"/>
        <w:ind w:firstLine="420"/>
        <w:rPr>
          <w:sz w:val="24"/>
        </w:rPr>
      </w:pPr>
      <w:r w:rsidRPr="00A645E6">
        <w:rPr>
          <w:rFonts w:hint="eastAsia"/>
          <w:sz w:val="24"/>
        </w:rPr>
        <w:t>同学们开展了有趣益智的定向寻宝活动，定向寻宝活动是每个班级以</w:t>
      </w:r>
      <w:r w:rsidRPr="00A645E6">
        <w:rPr>
          <w:sz w:val="24"/>
        </w:rPr>
        <w:t>6</w:t>
      </w:r>
      <w:r w:rsidRPr="00A645E6">
        <w:rPr>
          <w:rFonts w:hint="eastAsia"/>
          <w:sz w:val="24"/>
        </w:rPr>
        <w:t>名学生为一组，老师提前在校园里设置</w:t>
      </w:r>
      <w:r w:rsidRPr="00A645E6">
        <w:rPr>
          <w:sz w:val="24"/>
        </w:rPr>
        <w:t>10</w:t>
      </w:r>
      <w:r w:rsidRPr="00A645E6">
        <w:rPr>
          <w:rFonts w:hint="eastAsia"/>
          <w:sz w:val="24"/>
        </w:rPr>
        <w:t>个点，学生根据地图找到</w:t>
      </w:r>
      <w:r w:rsidRPr="00A645E6">
        <w:rPr>
          <w:sz w:val="24"/>
        </w:rPr>
        <w:t>10</w:t>
      </w:r>
      <w:r w:rsidRPr="00A645E6">
        <w:rPr>
          <w:rFonts w:hint="eastAsia"/>
          <w:sz w:val="24"/>
        </w:rPr>
        <w:t>个点的宝物，用时最短的小组即为获胜，寻宝活动考验了小组成员的相互配合力和协作能力，充分调动了孩子们的参与热情，展现了孩子的活力。各个年级组都根据本年级的特点举行了春季运动会的团体比赛，像毛毛虫的游戏、俩人三足、同舟共济等等，操场上处处回荡着孩子们的欢声笑语，他们用激情释放出了生命的精彩。</w:t>
      </w:r>
    </w:p>
    <w:p w:rsidR="001D6E72" w:rsidRPr="00A645E6" w:rsidRDefault="001D6E72" w:rsidP="00A645E6">
      <w:pPr>
        <w:spacing w:line="360" w:lineRule="auto"/>
        <w:ind w:firstLine="420"/>
        <w:rPr>
          <w:sz w:val="24"/>
        </w:rPr>
      </w:pPr>
    </w:p>
    <w:p w:rsidR="001D6E72" w:rsidRPr="00A645E6" w:rsidRDefault="001D6E72" w:rsidP="00B076C5">
      <w:pPr>
        <w:spacing w:line="360" w:lineRule="auto"/>
        <w:rPr>
          <w:b/>
          <w:color w:val="FF0000"/>
          <w:sz w:val="24"/>
        </w:rPr>
      </w:pPr>
      <w:r w:rsidRPr="00A645E6">
        <w:rPr>
          <w:b/>
          <w:noProof/>
          <w:color w:val="FF0000"/>
          <w:sz w:val="24"/>
        </w:rPr>
        <w:pict>
          <v:shape id="图片 35" o:spid="_x0000_i1042" type="#_x0000_t75" alt="23" style="width:193.5pt;height:145.5pt;visibility:visible">
            <v:imagedata r:id="rId21" o:title=""/>
          </v:shape>
        </w:pict>
      </w:r>
      <w:r w:rsidRPr="00A645E6">
        <w:rPr>
          <w:b/>
          <w:noProof/>
          <w:color w:val="FF0000"/>
          <w:sz w:val="24"/>
        </w:rPr>
        <w:pict>
          <v:shape id="图片 36" o:spid="_x0000_i1043" type="#_x0000_t75" alt="24" style="width:194.25pt;height:145.5pt;visibility:visible">
            <v:imagedata r:id="rId22" o:title=""/>
          </v:shape>
        </w:pict>
      </w:r>
      <w:r w:rsidRPr="00A645E6">
        <w:rPr>
          <w:b/>
          <w:noProof/>
          <w:color w:val="FF0000"/>
          <w:sz w:val="24"/>
        </w:rPr>
        <w:pict>
          <v:shape id="图片 37" o:spid="_x0000_i1044" type="#_x0000_t75" alt="25" style="width:178.5pt;height:237.75pt;visibility:visible">
            <v:imagedata r:id="rId23" o:title=""/>
          </v:shape>
        </w:pict>
      </w:r>
      <w:r w:rsidRPr="00A645E6">
        <w:rPr>
          <w:b/>
          <w:noProof/>
          <w:color w:val="FF0000"/>
          <w:sz w:val="24"/>
        </w:rPr>
        <w:pict>
          <v:shape id="图片 38" o:spid="_x0000_i1045" type="#_x0000_t75" alt="26" style="width:170.25pt;height:226.5pt;visibility:visible">
            <v:imagedata r:id="rId24" o:title=""/>
          </v:shape>
        </w:pict>
      </w:r>
    </w:p>
    <w:p w:rsidR="001D6E72" w:rsidRDefault="001D6E72" w:rsidP="00B076C5">
      <w:pPr>
        <w:spacing w:line="360" w:lineRule="auto"/>
        <w:ind w:firstLineChars="196" w:firstLine="472"/>
        <w:rPr>
          <w:b/>
          <w:sz w:val="24"/>
        </w:rPr>
      </w:pPr>
    </w:p>
    <w:p w:rsidR="001D6E72" w:rsidRPr="00A645E6" w:rsidRDefault="001D6E72" w:rsidP="00B076C5">
      <w:pPr>
        <w:spacing w:line="360" w:lineRule="auto"/>
        <w:ind w:firstLineChars="196" w:firstLine="472"/>
        <w:rPr>
          <w:sz w:val="24"/>
        </w:rPr>
      </w:pPr>
      <w:r w:rsidRPr="00A645E6">
        <w:rPr>
          <w:rFonts w:hint="eastAsia"/>
          <w:b/>
          <w:sz w:val="24"/>
        </w:rPr>
        <w:t>结语：</w:t>
      </w:r>
      <w:r w:rsidRPr="00A645E6">
        <w:rPr>
          <w:rFonts w:hint="eastAsia"/>
          <w:sz w:val="24"/>
        </w:rPr>
        <w:t>生命教育月系列活动</w:t>
      </w:r>
      <w:r w:rsidRPr="00A645E6">
        <w:rPr>
          <w:rFonts w:ascii="宋体" w:hAnsi="宋体" w:cs="宋体" w:hint="eastAsia"/>
          <w:kern w:val="0"/>
          <w:sz w:val="24"/>
        </w:rPr>
        <w:t>立足学生素养培养的丰富性、多样性和生命性，引领学生以亲近自然、融入社会为主线开展体验活动，打通学科课程与活动课程的壁垒，沟通书本小世界与天地大世界，培养学生综合融通思维，在实践中求知，在感恩中成长。</w:t>
      </w:r>
      <w:r w:rsidRPr="00A645E6">
        <w:rPr>
          <w:rFonts w:ascii="宋体" w:hAnsi="宋体" w:cs="宋体"/>
          <w:kern w:val="0"/>
          <w:sz w:val="24"/>
        </w:rPr>
        <w:t xml:space="preserve"> </w:t>
      </w:r>
    </w:p>
    <w:p w:rsidR="001D6E72" w:rsidRPr="00A645E6" w:rsidRDefault="001D6E72" w:rsidP="00A645E6">
      <w:pPr>
        <w:spacing w:line="360" w:lineRule="auto"/>
        <w:ind w:firstLine="420"/>
        <w:rPr>
          <w:sz w:val="24"/>
        </w:rPr>
      </w:pPr>
    </w:p>
    <w:sectPr w:rsidR="001D6E72" w:rsidRPr="00A645E6" w:rsidSect="00492E9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es New Roma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420"/>
  <w:drawingGridVerticalSpacing w:val="156"/>
  <w:noPunctuationKerning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4D1A4615"/>
    <w:rsid w:val="001D6E72"/>
    <w:rsid w:val="00321733"/>
    <w:rsid w:val="003B2E9C"/>
    <w:rsid w:val="00447EE4"/>
    <w:rsid w:val="00475CE2"/>
    <w:rsid w:val="00492E9F"/>
    <w:rsid w:val="005271AF"/>
    <w:rsid w:val="00786C79"/>
    <w:rsid w:val="00866859"/>
    <w:rsid w:val="009B161D"/>
    <w:rsid w:val="00A15A0F"/>
    <w:rsid w:val="00A645E6"/>
    <w:rsid w:val="00B076C5"/>
    <w:rsid w:val="00DE0BE4"/>
    <w:rsid w:val="05AF7D42"/>
    <w:rsid w:val="05FC36C5"/>
    <w:rsid w:val="0C7C6CCF"/>
    <w:rsid w:val="1EFE4D47"/>
    <w:rsid w:val="41BB708A"/>
    <w:rsid w:val="498C0B70"/>
    <w:rsid w:val="4C2F19BC"/>
    <w:rsid w:val="4D1A4615"/>
    <w:rsid w:val="5D00621F"/>
    <w:rsid w:val="7C4C32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HTML Top of Form" w:locked="1" w:semiHidden="0" w:uiPriority="0" w:unhideWhenUsed="0"/>
    <w:lsdException w:name="HTML Bottom of Form" w:locked="1" w:semiHidden="0" w:uiPriority="0" w:unhideWhenUsed="0"/>
    <w:lsdException w:name="Normal Table" w:locked="1" w:semiHidden="0" w:uiPriority="0" w:unhideWhenUsed="0"/>
    <w:lsdException w:name="No List" w:locked="1" w:semiHidden="0" w:uiPriority="0" w:unhideWhenUsed="0"/>
    <w:lsdException w:name="Outline List 1" w:locked="1" w:semiHidden="0" w:uiPriority="0" w:unhideWhenUsed="0"/>
    <w:lsdException w:name="Outline List 2" w:locked="1" w:semiHidden="0" w:uiPriority="0" w:unhideWhenUsed="0"/>
    <w:lsdException w:name="Outline List 3" w:locked="1" w:semiHidden="0" w:uiPriority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2E9F"/>
    <w:pPr>
      <w:widowControl w:val="0"/>
      <w:jc w:val="both"/>
    </w:pPr>
    <w:rPr>
      <w:rFonts w:ascii="Calibri" w:hAnsi="Calibri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492E9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locked/>
    <w:rsid w:val="00492E9F"/>
    <w:rPr>
      <w:rFonts w:cs="Times New Roman"/>
      <w:kern w:val="2"/>
      <w:sz w:val="18"/>
      <w:szCs w:val="18"/>
    </w:rPr>
  </w:style>
  <w:style w:type="paragraph" w:styleId="Header">
    <w:name w:val="header"/>
    <w:basedOn w:val="Normal"/>
    <w:link w:val="HeaderChar"/>
    <w:uiPriority w:val="99"/>
    <w:rsid w:val="00492E9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locked/>
    <w:rsid w:val="00492E9F"/>
    <w:rPr>
      <w:rFonts w:cs="Times New Roman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16</TotalTime>
  <Pages>6</Pages>
  <Words>213</Words>
  <Characters>1215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AutoBVT</cp:lastModifiedBy>
  <cp:revision>7</cp:revision>
  <dcterms:created xsi:type="dcterms:W3CDTF">2017-04-06T07:56:00Z</dcterms:created>
  <dcterms:modified xsi:type="dcterms:W3CDTF">2017-04-12T23:55:00Z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2052-10.1.0.6260</vt:lpwstr>
  </property>
</Properties>
</file>