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魔方社团手册</w:t>
      </w:r>
    </w:p>
    <w:bookmarkEnd w:id="0"/>
    <w:p>
      <w:pPr>
        <w:tabs>
          <w:tab w:val="left" w:pos="735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31" name="图片 31" descr="IMG_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30" name="图片 30" descr="IMG_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1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9" name="图片 29" descr="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1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8" name="图片 28" descr="IMG_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1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7" name="图片 27" descr="IMG_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1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6" name="图片 26" descr="IMG_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5" name="图片 25" descr="IMG_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1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4" name="图片 24" descr="IMG_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1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3" name="图片 23" descr="IMG_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1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2" name="图片 22" descr="IMG_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1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1" name="图片 21" descr="IMG_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1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0" name="图片 20" descr="IMG_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1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21856"/>
    <w:rsid w:val="078A6666"/>
    <w:rsid w:val="441B1471"/>
    <w:rsid w:val="4BF2185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2018-07-20T02:53:00Z</dcterms:created>
  <dc:creator>梦回河阳</dc:creator>
  <cp:lastModifiedBy>梦回河阳</cp:lastModifiedBy>
  <dcterms:modified xsi:type="dcterms:W3CDTF">2018-07-20T02:59:00Z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