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科技创新社手册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9" name="图片 9" descr="IMG_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8" name="图片 8" descr="IMG_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1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7" name="图片 7" descr="IMG_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1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6" name="图片 6" descr="IMG_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1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5" name="图片 5" descr="IMG_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1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4" name="图片 4" descr="IMG_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1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3" name="图片 3" descr="IMG_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1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IMG_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1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IMG_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1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F21856"/>
    <w:rsid w:val="4BF2185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2018-07-20T02:53:00Z</dcterms:created>
  <dc:creator>梦回河阳</dc:creator>
  <cp:lastModifiedBy>梦回河阳</cp:lastModifiedBy>
  <dcterms:modified xsi:type="dcterms:W3CDTF">2018-07-20T02:55:29Z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