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电脑制作</w:t>
      </w: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社手册</w:t>
      </w:r>
    </w:p>
    <w:p>
      <w:pPr>
        <w:tabs>
          <w:tab w:val="left" w:pos="7352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8" name="图片 18" descr="IMG_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1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7" name="图片 17" descr="IMG_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6" name="图片 16" descr="IMG_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5" name="图片 15" descr="IMG_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4" name="图片 14" descr="IMG_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1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3" name="图片 13" descr="IMG_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1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2" name="图片 12" descr="IMG_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1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1" name="图片 11" descr="IMG_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IMG_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F21856"/>
    <w:rsid w:val="441B1471"/>
    <w:rsid w:val="4BF2185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2018-07-20T02:53:00Z</dcterms:created>
  <dc:creator>梦回河阳</dc:creator>
  <cp:lastModifiedBy>梦回河阳</cp:lastModifiedBy>
  <dcterms:modified xsi:type="dcterms:W3CDTF">2018-07-20T02:57:40Z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