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24"/>
          <w:szCs w:val="24"/>
          <w:lang w:eastAsia="zh-CN"/>
        </w:rPr>
      </w:pPr>
      <w:r>
        <w:rPr>
          <w:rFonts w:hint="eastAsia" w:ascii="黑体" w:hAnsi="黑体" w:eastAsia="黑体" w:cs="黑体"/>
          <w:sz w:val="24"/>
          <w:szCs w:val="24"/>
          <w:lang w:eastAsia="zh-CN"/>
        </w:rPr>
        <w:t>大一班建构游戏：我们的城市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055" cy="3949700"/>
            <wp:effectExtent l="0" t="0" r="10795" b="12700"/>
            <wp:docPr id="1" name="图片 1" descr="IMG_6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654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5266055" cy="3949700"/>
            <wp:effectExtent l="0" t="0" r="10795" b="12700"/>
            <wp:docPr id="2" name="图片 2" descr="IMG_6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65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055" cy="3949700"/>
            <wp:effectExtent l="0" t="0" r="10795" b="12700"/>
            <wp:docPr id="3" name="图片 3" descr="IMG_6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65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675" cy="3955415"/>
            <wp:effectExtent l="0" t="0" r="3175" b="6985"/>
            <wp:docPr id="4" name="图片 4" descr="IMG_6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65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055" cy="3949700"/>
            <wp:effectExtent l="0" t="0" r="10795" b="12700"/>
            <wp:docPr id="5" name="图片 5" descr="IMG_6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654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055" cy="3949700"/>
            <wp:effectExtent l="0" t="0" r="10795" b="12700"/>
            <wp:docPr id="6" name="图片 6" descr="IMG_6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654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055" cy="3949700"/>
            <wp:effectExtent l="0" t="0" r="10795" b="12700"/>
            <wp:docPr id="7" name="图片 7" descr="IMG_6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655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055" cy="3949700"/>
            <wp:effectExtent l="0" t="0" r="10795" b="12700"/>
            <wp:docPr id="8" name="图片 8" descr="IMG_6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655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979670" cy="8853170"/>
            <wp:effectExtent l="0" t="0" r="11430" b="5080"/>
            <wp:docPr id="9" name="图片 9" descr="IMG_6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655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979035" cy="8855075"/>
            <wp:effectExtent l="0" t="0" r="12065" b="3175"/>
            <wp:docPr id="10" name="图片 10" descr="IMG_6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655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11" name="图片 11" descr="IMG_6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655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汉仪娃娃篆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叶根友毛笔行书2.0版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哈哈体简">
    <w:panose1 w:val="02010604000101010101"/>
    <w:charset w:val="86"/>
    <w:family w:val="auto"/>
    <w:pitch w:val="default"/>
    <w:sig w:usb0="00000001" w:usb1="080E0800" w:usb2="00000002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B75053"/>
    <w:rsid w:val="26B75053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42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2018-05-31T05:30:00Z</dcterms:created>
  <dc:creator>幸福一生</dc:creator>
  <cp:lastModifiedBy>幸福一生</cp:lastModifiedBy>
  <dcterms:modified xsi:type="dcterms:W3CDTF">2018-05-31T06:15:18Z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