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C02" w:rsidRDefault="00E76C02" w:rsidP="00556F3F">
      <w:pPr>
        <w:widowControl/>
        <w:spacing w:before="100" w:beforeAutospacing="1" w:after="100" w:afterAutospacing="1"/>
        <w:jc w:val="center"/>
        <w:rPr>
          <w:rFonts w:ascii="黑体" w:eastAsia="黑体" w:hAnsi="宋体"/>
          <w:color w:val="464646"/>
          <w:kern w:val="0"/>
          <w:sz w:val="36"/>
          <w:szCs w:val="36"/>
        </w:rPr>
      </w:pPr>
      <w:r>
        <w:rPr>
          <w:rFonts w:ascii="黑体" w:eastAsia="黑体" w:hAnsi="宋体" w:cs="黑体" w:hint="eastAsia"/>
          <w:color w:val="464646"/>
          <w:kern w:val="0"/>
          <w:sz w:val="36"/>
          <w:szCs w:val="36"/>
        </w:rPr>
        <w:t>横山桥初级中学教师家访记录表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1935"/>
        <w:gridCol w:w="2250"/>
        <w:gridCol w:w="1800"/>
        <w:gridCol w:w="2680"/>
      </w:tblGrid>
      <w:tr w:rsidR="00E76C02">
        <w:trPr>
          <w:tblCellSpacing w:w="0" w:type="dxa"/>
          <w:jc w:val="center"/>
        </w:trPr>
        <w:tc>
          <w:tcPr>
            <w:tcW w:w="1935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250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周英</w:t>
            </w:r>
          </w:p>
        </w:tc>
        <w:tc>
          <w:tcPr>
            <w:tcW w:w="1800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陪同教师姓名</w:t>
            </w:r>
          </w:p>
        </w:tc>
        <w:tc>
          <w:tcPr>
            <w:tcW w:w="2680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徐建文韩亚文徐燕萍</w:t>
            </w:r>
          </w:p>
        </w:tc>
      </w:tr>
      <w:tr w:rsidR="00E76C02">
        <w:trPr>
          <w:tblCellSpacing w:w="0" w:type="dxa"/>
          <w:jc w:val="center"/>
        </w:trPr>
        <w:tc>
          <w:tcPr>
            <w:tcW w:w="1935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学生班级姓名</w:t>
            </w:r>
          </w:p>
        </w:tc>
        <w:tc>
          <w:tcPr>
            <w:tcW w:w="2250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初三（</w:t>
            </w: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6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）黄梓煊</w:t>
            </w:r>
          </w:p>
        </w:tc>
        <w:tc>
          <w:tcPr>
            <w:tcW w:w="1800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680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黄刚</w:t>
            </w:r>
          </w:p>
        </w:tc>
      </w:tr>
      <w:tr w:rsidR="00E76C02">
        <w:trPr>
          <w:trHeight w:val="593"/>
          <w:tblCellSpacing w:w="0" w:type="dxa"/>
          <w:jc w:val="center"/>
        </w:trPr>
        <w:tc>
          <w:tcPr>
            <w:tcW w:w="1935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学生家庭住址</w:t>
            </w:r>
          </w:p>
        </w:tc>
        <w:tc>
          <w:tcPr>
            <w:tcW w:w="6730" w:type="dxa"/>
            <w:gridSpan w:val="3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横山名苑</w:t>
            </w: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1-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甲</w:t>
            </w: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-501</w:t>
            </w:r>
          </w:p>
        </w:tc>
      </w:tr>
      <w:tr w:rsidR="00E76C02">
        <w:trPr>
          <w:trHeight w:val="412"/>
          <w:tblCellSpacing w:w="0" w:type="dxa"/>
          <w:jc w:val="center"/>
        </w:trPr>
        <w:tc>
          <w:tcPr>
            <w:tcW w:w="1935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6730" w:type="dxa"/>
            <w:gridSpan w:val="3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2017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、</w:t>
            </w: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9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、</w:t>
            </w: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11</w:t>
            </w:r>
          </w:p>
        </w:tc>
      </w:tr>
      <w:tr w:rsidR="00E76C02">
        <w:trPr>
          <w:trHeight w:val="1170"/>
          <w:tblCellSpacing w:w="0" w:type="dxa"/>
          <w:jc w:val="center"/>
        </w:trPr>
        <w:tc>
          <w:tcPr>
            <w:tcW w:w="1935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家访原因</w:t>
            </w:r>
          </w:p>
        </w:tc>
        <w:tc>
          <w:tcPr>
            <w:tcW w:w="6730" w:type="dxa"/>
            <w:gridSpan w:val="3"/>
            <w:vAlign w:val="center"/>
          </w:tcPr>
          <w:p w:rsidR="00E76C02" w:rsidRDefault="00E76C02" w:rsidP="00005BF8">
            <w:pPr>
              <w:widowControl/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1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、上学期成绩略有退步。</w:t>
            </w:r>
          </w:p>
          <w:p w:rsidR="00E76C02" w:rsidRDefault="00E76C02" w:rsidP="00005BF8">
            <w:pPr>
              <w:widowControl/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2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、鼓励她要更加努力，争取考上好一点的高中。</w:t>
            </w:r>
          </w:p>
        </w:tc>
      </w:tr>
      <w:tr w:rsidR="00E76C02">
        <w:trPr>
          <w:trHeight w:val="3203"/>
          <w:tblCellSpacing w:w="0" w:type="dxa"/>
          <w:jc w:val="center"/>
        </w:trPr>
        <w:tc>
          <w:tcPr>
            <w:tcW w:w="1935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家访记录</w:t>
            </w:r>
          </w:p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</w:p>
        </w:tc>
        <w:tc>
          <w:tcPr>
            <w:tcW w:w="6730" w:type="dxa"/>
            <w:gridSpan w:val="3"/>
            <w:vAlign w:val="center"/>
          </w:tcPr>
          <w:p w:rsidR="00E76C02" w:rsidRDefault="00E76C02" w:rsidP="00005BF8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查看一下她做的作业，询问她在家里的学习习惯。</w:t>
            </w:r>
          </w:p>
          <w:p w:rsidR="00E76C02" w:rsidRDefault="00E76C02" w:rsidP="00005BF8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看一下她的学习环境。</w:t>
            </w:r>
          </w:p>
          <w:p w:rsidR="00E76C02" w:rsidRDefault="00E76C02" w:rsidP="00005BF8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分析她上学期的成绩和她这学期的表现。</w:t>
            </w:r>
          </w:p>
          <w:p w:rsidR="00E76C02" w:rsidRDefault="00E76C02" w:rsidP="00005BF8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鼓励她再努力一下，争取考上理想的高中。</w:t>
            </w:r>
          </w:p>
          <w:p w:rsidR="00E76C02" w:rsidRDefault="00E76C02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要求家长加强与老师的联系。</w:t>
            </w:r>
          </w:p>
        </w:tc>
      </w:tr>
      <w:tr w:rsidR="00E76C02">
        <w:trPr>
          <w:trHeight w:val="2884"/>
          <w:tblCellSpacing w:w="0" w:type="dxa"/>
          <w:jc w:val="center"/>
        </w:trPr>
        <w:tc>
          <w:tcPr>
            <w:tcW w:w="1935" w:type="dxa"/>
            <w:vAlign w:val="center"/>
          </w:tcPr>
          <w:p w:rsidR="00E76C02" w:rsidRDefault="00E76C02">
            <w:pPr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家长反馈</w:t>
            </w:r>
          </w:p>
        </w:tc>
        <w:tc>
          <w:tcPr>
            <w:tcW w:w="6730" w:type="dxa"/>
            <w:gridSpan w:val="3"/>
            <w:vAlign w:val="center"/>
          </w:tcPr>
          <w:p w:rsidR="00E76C02" w:rsidRDefault="00E76C02" w:rsidP="00F17A64">
            <w:pPr>
              <w:widowControl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该孩子乖巧听话，但做作业有点慢。</w:t>
            </w:r>
          </w:p>
          <w:p w:rsidR="00E76C02" w:rsidRDefault="00E76C02" w:rsidP="00F17A64">
            <w:pPr>
              <w:widowControl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粗心，容易烦低级的错误。</w:t>
            </w:r>
          </w:p>
          <w:p w:rsidR="00E76C02" w:rsidRDefault="00E76C02" w:rsidP="00F17A64">
            <w:pPr>
              <w:widowControl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缺少自主学习的时间。</w:t>
            </w:r>
          </w:p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</w:p>
        </w:tc>
      </w:tr>
    </w:tbl>
    <w:p w:rsidR="00E76C02" w:rsidRDefault="00E76C02"/>
    <w:p w:rsidR="00E76C02" w:rsidRDefault="00E76C02"/>
    <w:p w:rsidR="00E76C02" w:rsidRDefault="00E76C02"/>
    <w:p w:rsidR="00E76C02" w:rsidRDefault="00E76C02"/>
    <w:p w:rsidR="00E76C02" w:rsidRDefault="00E76C02"/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15.65pt;margin-top:-2.25pt;width:375pt;height:309pt;z-index:251658240;visibility:visible">
            <v:textbox>
              <w:txbxContent>
                <w:p w:rsidR="00E76C02" w:rsidRDefault="00E76C02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Default="00E76C02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Default="00E76C02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Default="00E76C02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Default="00E76C02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Default="00E76C02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Default="00E76C02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Default="00E76C02">
                  <w:pPr>
                    <w:rPr>
                      <w:rFonts w:ascii="仿宋_GB2312"/>
                      <w:sz w:val="24"/>
                      <w:szCs w:val="24"/>
                    </w:rPr>
                  </w:pPr>
                  <w:r w:rsidRPr="001E1AD9">
                    <w:rPr>
                      <w:rFonts w:ascii="仿宋_GB2312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19pt;height:292.5pt">
                        <v:imagedata r:id="rId5" o:title=""/>
                      </v:shape>
                    </w:pict>
                  </w:r>
                </w:p>
                <w:p w:rsidR="00E76C02" w:rsidRPr="0012485F" w:rsidRDefault="00E76C02" w:rsidP="001E1AD9">
                  <w:pPr>
                    <w:ind w:firstLineChars="400" w:firstLine="31680"/>
                    <w:rPr>
                      <w:sz w:val="44"/>
                      <w:szCs w:val="44"/>
                    </w:rPr>
                  </w:pPr>
                  <w:r w:rsidRPr="0012485F">
                    <w:rPr>
                      <w:rFonts w:ascii="仿宋_GB2312" w:cs="宋体" w:hint="eastAsia"/>
                      <w:sz w:val="44"/>
                      <w:szCs w:val="44"/>
                    </w:rPr>
                    <w:t>家访照片黏贴处</w:t>
                  </w:r>
                </w:p>
              </w:txbxContent>
            </v:textbox>
          </v:shape>
        </w:pict>
      </w: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8"/>
          <w:szCs w:val="28"/>
        </w:rPr>
      </w:pPr>
    </w:p>
    <w:p w:rsidR="00E76C02" w:rsidRDefault="00E76C02" w:rsidP="0012485F">
      <w:pPr>
        <w:rPr>
          <w:rFonts w:ascii="仿宋_GB2312"/>
          <w:sz w:val="28"/>
          <w:szCs w:val="28"/>
        </w:rPr>
      </w:pPr>
      <w:bookmarkStart w:id="0" w:name="_GoBack"/>
      <w:bookmarkEnd w:id="0"/>
    </w:p>
    <w:p w:rsidR="00E76C02" w:rsidRDefault="00E76C02" w:rsidP="0012485F">
      <w:pPr>
        <w:rPr>
          <w:rFonts w:ascii="仿宋_GB2312"/>
          <w:sz w:val="28"/>
          <w:szCs w:val="28"/>
        </w:rPr>
      </w:pPr>
    </w:p>
    <w:p w:rsidR="00E76C02" w:rsidRDefault="00E76C02" w:rsidP="0012485F">
      <w:pPr>
        <w:rPr>
          <w:rFonts w:ascii="仿宋_GB2312"/>
          <w:sz w:val="28"/>
          <w:szCs w:val="28"/>
        </w:rPr>
      </w:pPr>
      <w:r>
        <w:rPr>
          <w:noProof/>
        </w:rPr>
        <w:pict>
          <v:shape id="_x0000_s1027" type="#_x0000_t202" style="position:absolute;left:0;text-align:left;margin-left:15.65pt;margin-top:14.25pt;width:375pt;height:309pt;z-index:251659264;visibility:visible">
            <v:textbox>
              <w:txbxContent>
                <w:p w:rsidR="00E76C02" w:rsidRDefault="00E76C02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Default="00E76C02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Default="00E76C02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Default="00E76C02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Default="00E76C02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  <w:r w:rsidRPr="001E1AD9">
                    <w:rPr>
                      <w:rFonts w:ascii="仿宋_GB2312"/>
                      <w:sz w:val="24"/>
                      <w:szCs w:val="24"/>
                    </w:rPr>
                    <w:pict>
                      <v:shape id="_x0000_i1028" type="#_x0000_t75" style="width:352.5pt;height:264.75pt">
                        <v:imagedata r:id="rId6" o:title=""/>
                      </v:shape>
                    </w:pict>
                  </w:r>
                </w:p>
                <w:p w:rsidR="00E76C02" w:rsidRDefault="00E76C02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Default="00E76C02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Default="00E76C02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Pr="0012485F" w:rsidRDefault="00E76C02" w:rsidP="001E1AD9">
                  <w:pPr>
                    <w:ind w:firstLineChars="400" w:firstLine="31680"/>
                    <w:rPr>
                      <w:sz w:val="44"/>
                      <w:szCs w:val="44"/>
                    </w:rPr>
                  </w:pPr>
                  <w:r w:rsidRPr="0012485F">
                    <w:rPr>
                      <w:rFonts w:ascii="仿宋_GB2312" w:cs="宋体" w:hint="eastAsia"/>
                      <w:sz w:val="44"/>
                      <w:szCs w:val="44"/>
                    </w:rPr>
                    <w:t>家访照片黏贴处</w:t>
                  </w:r>
                </w:p>
              </w:txbxContent>
            </v:textbox>
          </v:shape>
        </w:pict>
      </w:r>
    </w:p>
    <w:p w:rsidR="00E76C02" w:rsidRDefault="00E76C02" w:rsidP="0012485F">
      <w:pPr>
        <w:rPr>
          <w:rFonts w:ascii="仿宋_GB2312"/>
          <w:sz w:val="28"/>
          <w:szCs w:val="28"/>
        </w:rPr>
      </w:pPr>
    </w:p>
    <w:p w:rsidR="00E76C02" w:rsidRDefault="00E76C02"/>
    <w:sectPr w:rsidR="00E76C02" w:rsidSect="004225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268C7"/>
    <w:multiLevelType w:val="hybridMultilevel"/>
    <w:tmpl w:val="3FB6BBD4"/>
    <w:lvl w:ilvl="0" w:tplc="5B0A1350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2F6B5490"/>
    <w:multiLevelType w:val="hybridMultilevel"/>
    <w:tmpl w:val="89BC6A2E"/>
    <w:lvl w:ilvl="0" w:tplc="C6AADF3C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761B359A"/>
    <w:multiLevelType w:val="hybridMultilevel"/>
    <w:tmpl w:val="5F886F12"/>
    <w:lvl w:ilvl="0" w:tplc="44444436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34E2"/>
    <w:rsid w:val="00005BF8"/>
    <w:rsid w:val="0012485F"/>
    <w:rsid w:val="001E1AD9"/>
    <w:rsid w:val="00212559"/>
    <w:rsid w:val="00317D0C"/>
    <w:rsid w:val="003A428A"/>
    <w:rsid w:val="003F23A4"/>
    <w:rsid w:val="00422595"/>
    <w:rsid w:val="004F4F02"/>
    <w:rsid w:val="004F73DE"/>
    <w:rsid w:val="00556F3F"/>
    <w:rsid w:val="006234E2"/>
    <w:rsid w:val="00724FE6"/>
    <w:rsid w:val="00832351"/>
    <w:rsid w:val="00893DA7"/>
    <w:rsid w:val="008B56F6"/>
    <w:rsid w:val="008D41EC"/>
    <w:rsid w:val="0095006E"/>
    <w:rsid w:val="009710D4"/>
    <w:rsid w:val="009D73D2"/>
    <w:rsid w:val="00B9125E"/>
    <w:rsid w:val="00CE7F5E"/>
    <w:rsid w:val="00E76C02"/>
    <w:rsid w:val="00E9584D"/>
    <w:rsid w:val="00EA7C3A"/>
    <w:rsid w:val="00EF2480"/>
    <w:rsid w:val="00F17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F3F"/>
    <w:pPr>
      <w:widowControl w:val="0"/>
      <w:jc w:val="both"/>
    </w:pPr>
    <w:rPr>
      <w:rFonts w:ascii="Times New Roman" w:hAnsi="Times New Roman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2485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2485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0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40</TotalTime>
  <Pages>2</Pages>
  <Words>47</Words>
  <Characters>269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横山桥初级中学教师家访记录表</dc:title>
  <dc:subject/>
  <dc:creator>微软用户</dc:creator>
  <cp:keywords/>
  <dc:description/>
  <cp:lastModifiedBy>User</cp:lastModifiedBy>
  <cp:revision>5</cp:revision>
  <dcterms:created xsi:type="dcterms:W3CDTF">2017-09-18T04:57:00Z</dcterms:created>
  <dcterms:modified xsi:type="dcterms:W3CDTF">2017-09-19T05:59:00Z</dcterms:modified>
</cp:coreProperties>
</file>