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469" w:rsidRDefault="00420469">
      <w:pPr>
        <w:pStyle w:val="Title"/>
        <w:rPr>
          <w:sz w:val="52"/>
          <w:szCs w:val="52"/>
        </w:rPr>
      </w:pPr>
      <w:r>
        <w:rPr>
          <w:rFonts w:hint="eastAsia"/>
          <w:sz w:val="52"/>
          <w:szCs w:val="52"/>
        </w:rPr>
        <w:t>网站操作说明</w:t>
      </w:r>
    </w:p>
    <w:p w:rsidR="00420469" w:rsidRDefault="00420469">
      <w:pPr>
        <w:pStyle w:val="Heading1"/>
        <w:rPr>
          <w:sz w:val="28"/>
          <w:szCs w:val="28"/>
        </w:rPr>
      </w:pPr>
      <w:r>
        <w:rPr>
          <w:rFonts w:hint="eastAsia"/>
          <w:sz w:val="28"/>
          <w:szCs w:val="28"/>
        </w:rPr>
        <w:t>普通教师用户：</w:t>
      </w:r>
    </w:p>
    <w:p w:rsidR="00420469" w:rsidRDefault="00420469">
      <w:pPr>
        <w:pStyle w:val="1"/>
        <w:ind w:left="420" w:firstLineChars="0" w:firstLine="0"/>
      </w:pPr>
      <w:r>
        <w:rPr>
          <w:rFonts w:hint="eastAsia"/>
          <w:b/>
        </w:rPr>
        <w:t>登录网站：</w:t>
      </w:r>
      <w:r>
        <w:rPr>
          <w:rFonts w:hint="eastAsia"/>
        </w:rPr>
        <w:t>打开网站</w:t>
      </w:r>
      <w:r>
        <w:t>http://www.bngz.exx.cn/</w:t>
      </w:r>
      <w:r>
        <w:rPr>
          <w:rFonts w:hint="eastAsia"/>
        </w:rPr>
        <w:t>，在网站头部输入帐号和密码，点击“登录”按钮。</w:t>
      </w:r>
    </w:p>
    <w:p w:rsidR="00420469" w:rsidRDefault="00420469">
      <w:pPr>
        <w:pStyle w:val="1"/>
        <w:ind w:left="420" w:firstLineChars="0" w:firstLine="0"/>
      </w:pPr>
      <w:r>
        <w:rPr>
          <w:rFonts w:hint="eastAsia"/>
          <w:b/>
        </w:rPr>
        <w:t>网站后台：</w:t>
      </w:r>
      <w:r>
        <w:t>http://www.bngz.exx.cn/oa</w:t>
      </w:r>
    </w:p>
    <w:p w:rsidR="00420469" w:rsidRDefault="00420469">
      <w:pPr>
        <w:pStyle w:val="1"/>
        <w:ind w:left="420" w:firstLineChars="0" w:firstLine="0"/>
      </w:pPr>
      <w:r>
        <w:rPr>
          <w:rFonts w:hint="eastAsia"/>
          <w:b/>
        </w:rPr>
        <w:t>个人设置：</w:t>
      </w:r>
      <w:r>
        <w:rPr>
          <w:rFonts w:hint="eastAsia"/>
        </w:rPr>
        <w:t>登录网站后，点击“办公平台”进入</w:t>
      </w:r>
      <w:r>
        <w:t>oa</w:t>
      </w:r>
      <w:r>
        <w:rPr>
          <w:rFonts w:hint="eastAsia"/>
        </w:rPr>
        <w:t>办公平台。在左上角点击“资料”可以查看个人资料；点击“密码”，可以修改密码。教师的默认密码是</w:t>
      </w:r>
      <w:r>
        <w:t>111111</w:t>
      </w:r>
      <w:r>
        <w:rPr>
          <w:rFonts w:hint="eastAsia"/>
        </w:rPr>
        <w:t>，请在第一次登陆后修改掉。</w:t>
      </w:r>
    </w:p>
    <w:p w:rsidR="00420469" w:rsidRDefault="00420469" w:rsidP="00AC4285">
      <w:pPr>
        <w:pStyle w:val="1"/>
        <w:ind w:left="420" w:firstLineChars="0" w:firstLine="0"/>
        <w:jc w:val="center"/>
        <w:rPr>
          <w:rStyle w:val="Heading1Char"/>
        </w:rPr>
      </w:pPr>
      <w:r w:rsidRPr="00A26014">
        <w:rPr>
          <w:rStyle w:val="Heading1Char"/>
          <w:rFonts w:hint="eastAsia"/>
        </w:rPr>
        <w:t>个人事务：</w:t>
      </w:r>
    </w:p>
    <w:p w:rsidR="00420469" w:rsidRDefault="00420469" w:rsidP="00AC4285">
      <w:pPr>
        <w:pStyle w:val="1"/>
        <w:ind w:left="420" w:firstLineChars="0" w:firstLine="0"/>
      </w:pPr>
      <w:r>
        <w:rPr>
          <w:rFonts w:hint="eastAsia"/>
        </w:rPr>
        <w:t>在“导航”的“个人事务”中，可以查看内部邮件、内部短信、工作通知、工作计划与总结和每周工作的内容。其中内部邮件的使用方式跟普通邮箱相同，支持收发邮件；内部信息来自系统内部的一些消息提醒；工作通知、计划总结与每周工作都是由管理员发在“行政办公”中后，可以查看的信息。</w:t>
      </w:r>
    </w:p>
    <w:p w:rsidR="00420469" w:rsidRDefault="00420469" w:rsidP="00AC4285">
      <w:pPr>
        <w:pStyle w:val="Heading1"/>
        <w:jc w:val="center"/>
      </w:pPr>
      <w:r>
        <w:rPr>
          <w:rFonts w:hint="eastAsia"/>
        </w:rPr>
        <w:t>资源中心的使用和管理：</w:t>
      </w:r>
    </w:p>
    <w:p w:rsidR="00420469" w:rsidRDefault="00420469" w:rsidP="00AC4285">
      <w:r>
        <w:rPr>
          <w:rFonts w:hint="eastAsia"/>
        </w:rPr>
        <w:t>在</w:t>
      </w:r>
      <w:r>
        <w:t>oa</w:t>
      </w:r>
      <w:r>
        <w:rPr>
          <w:rFonts w:hint="eastAsia"/>
        </w:rPr>
        <w:t>办公平台中，点开资源中心，可以看到资源库的相关内容，我们上传资源都是通过“资源管理”</w:t>
      </w:r>
      <w:r>
        <w:t>-</w:t>
      </w:r>
      <w:r>
        <w:rPr>
          <w:rFonts w:hint="eastAsia"/>
        </w:rPr>
        <w:t>》“新增资源”来实现视频、教案、多媒体素材、课件、照片等资源的上传。</w:t>
      </w:r>
    </w:p>
    <w:p w:rsidR="00420469" w:rsidRDefault="00420469" w:rsidP="00AC4285">
      <w:r>
        <w:rPr>
          <w:rFonts w:hint="eastAsia"/>
        </w:rPr>
        <w:t>首先，上传教案、课件、试卷、反思，这几项栏目无需另外配置，直接根据要求上传对应的内容即可。</w:t>
      </w:r>
    </w:p>
    <w:p w:rsidR="00420469" w:rsidRDefault="00420469" w:rsidP="00AC4285">
      <w:r>
        <w:rPr>
          <w:rFonts w:hint="eastAsia"/>
        </w:rPr>
        <w:t>其次，上传视频。</w:t>
      </w:r>
    </w:p>
    <w:p w:rsidR="00420469" w:rsidRDefault="00420469" w:rsidP="00AC4285">
      <w:pPr>
        <w:numPr>
          <w:ilvl w:val="0"/>
          <w:numId w:val="3"/>
        </w:numPr>
      </w:pPr>
      <w:r>
        <w:rPr>
          <w:rFonts w:hint="eastAsia"/>
        </w:rPr>
        <w:t>创建视频资源的栏目，点击“资源管理”</w:t>
      </w:r>
      <w:r>
        <w:t>-</w:t>
      </w:r>
      <w:r>
        <w:rPr>
          <w:rFonts w:hint="eastAsia"/>
        </w:rPr>
        <w:t>》设置</w:t>
      </w:r>
      <w:r>
        <w:t>-</w:t>
      </w:r>
      <w:r>
        <w:rPr>
          <w:rFonts w:hint="eastAsia"/>
        </w:rPr>
        <w:t>》“栏目管理”中的“视频点播”，然后再在右侧点击“新增一级栏目”</w:t>
      </w:r>
    </w:p>
    <w:p w:rsidR="00420469" w:rsidRDefault="00420469" w:rsidP="00AC428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75pt;height:170.25pt">
            <v:imagedata r:id="rId7" o:title=""/>
          </v:shape>
        </w:pict>
      </w:r>
    </w:p>
    <w:p w:rsidR="00420469" w:rsidRDefault="00420469" w:rsidP="00AC4285">
      <w:pPr>
        <w:numPr>
          <w:ilvl w:val="0"/>
          <w:numId w:val="3"/>
        </w:numPr>
        <w:rPr>
          <w:rFonts w:eastAsia="Times New Roman"/>
        </w:rPr>
      </w:pPr>
    </w:p>
    <w:p w:rsidR="00420469" w:rsidRDefault="00420469" w:rsidP="00AC4285">
      <w:r>
        <w:pict>
          <v:shape id="图片 3" o:spid="_x0000_i1026" type="#_x0000_t75" style="width:412.5pt;height:315pt">
            <v:imagedata r:id="rId8" o:title=""/>
          </v:shape>
        </w:pict>
      </w:r>
    </w:p>
    <w:p w:rsidR="00420469" w:rsidRDefault="00420469" w:rsidP="00AC4285">
      <w:r>
        <w:pict>
          <v:shape id="图片 4" o:spid="_x0000_i1027" type="#_x0000_t75" style="width:414pt;height:168pt">
            <v:imagedata r:id="rId9" o:title=""/>
          </v:shape>
        </w:pict>
      </w:r>
    </w:p>
    <w:p w:rsidR="00420469" w:rsidRDefault="00420469" w:rsidP="00AC4285">
      <w:r>
        <w:rPr>
          <w:rFonts w:hint="eastAsia"/>
        </w:rPr>
        <w:t>视频点播页面的窗口有限，我们上传视频的时候无需让文件太大，占用网站空间，通常我们将拍摄的视频转换下格式再上传，常用的格式有</w:t>
      </w:r>
      <w:r>
        <w:t>flv</w:t>
      </w:r>
      <w:r>
        <w:rPr>
          <w:rFonts w:hint="eastAsia"/>
        </w:rPr>
        <w:t>、</w:t>
      </w:r>
      <w:r>
        <w:t>mp4</w:t>
      </w:r>
      <w:r>
        <w:rPr>
          <w:rFonts w:hint="eastAsia"/>
        </w:rPr>
        <w:t>、</w:t>
      </w:r>
      <w:r>
        <w:t>mpg</w:t>
      </w:r>
      <w:r>
        <w:rPr>
          <w:rFonts w:hint="eastAsia"/>
        </w:rPr>
        <w:t>等，其中</w:t>
      </w:r>
      <w:r>
        <w:t>flv</w:t>
      </w:r>
      <w:r>
        <w:rPr>
          <w:rFonts w:hint="eastAsia"/>
        </w:rPr>
        <w:t>文件体积小，兼容性强，推荐！</w:t>
      </w:r>
    </w:p>
    <w:p w:rsidR="00420469" w:rsidRDefault="00420469" w:rsidP="00AC4285">
      <w:pPr>
        <w:numPr>
          <w:ilvl w:val="0"/>
          <w:numId w:val="3"/>
        </w:numPr>
      </w:pPr>
      <w:r>
        <w:rPr>
          <w:rFonts w:hint="eastAsia"/>
        </w:rPr>
        <w:t>点击视频点播列表，看到上传的列表，审核过后，在右侧操作栏中点击“设为精华”。然后，学校图片的使用</w:t>
      </w:r>
    </w:p>
    <w:p w:rsidR="00420469" w:rsidRDefault="00420469" w:rsidP="00AC4285">
      <w:pPr>
        <w:numPr>
          <w:ilvl w:val="0"/>
          <w:numId w:val="4"/>
        </w:numPr>
      </w:pPr>
      <w:r>
        <w:rPr>
          <w:rFonts w:hint="eastAsia"/>
        </w:rPr>
        <w:t>跟视频点播一样，先为照片建立一个栏目（或叫相册）</w:t>
      </w:r>
    </w:p>
    <w:p w:rsidR="00420469" w:rsidRDefault="00420469" w:rsidP="00AC4285">
      <w:r>
        <w:pict>
          <v:shape id="图片 5" o:spid="_x0000_i1028" type="#_x0000_t75" style="width:414pt;height:193.5pt">
            <v:imagedata r:id="rId10" o:title=""/>
          </v:shape>
        </w:pict>
      </w:r>
    </w:p>
    <w:p w:rsidR="00420469" w:rsidRDefault="00420469" w:rsidP="00AC4285">
      <w:pPr>
        <w:numPr>
          <w:ilvl w:val="0"/>
          <w:numId w:val="4"/>
        </w:numPr>
      </w:pPr>
      <w:r>
        <w:rPr>
          <w:rFonts w:hint="eastAsia"/>
        </w:rPr>
        <w:t>上传图片</w:t>
      </w:r>
    </w:p>
    <w:p w:rsidR="00420469" w:rsidRDefault="00420469" w:rsidP="00AC4285">
      <w:r>
        <w:pict>
          <v:shape id="_x0000_i1029" type="#_x0000_t75" style="width:411pt;height:245.25pt">
            <v:imagedata r:id="rId11" o:title=""/>
          </v:shape>
        </w:pict>
      </w:r>
    </w:p>
    <w:p w:rsidR="00420469" w:rsidRPr="00AC4285" w:rsidRDefault="00420469" w:rsidP="00AC4285">
      <w:pPr>
        <w:rPr>
          <w:rStyle w:val="Heading1Char"/>
          <w:b w:val="0"/>
          <w:bCs w:val="0"/>
          <w:kern w:val="2"/>
          <w:sz w:val="21"/>
          <w:szCs w:val="22"/>
        </w:rPr>
      </w:pPr>
      <w:r>
        <w:pict>
          <v:shape id="_x0000_i1030" type="#_x0000_t75" style="width:411.75pt;height:234pt">
            <v:imagedata r:id="rId12" o:title=""/>
          </v:shape>
        </w:pict>
      </w:r>
    </w:p>
    <w:p w:rsidR="00420469" w:rsidRDefault="00420469" w:rsidP="00626C39">
      <w:pPr>
        <w:pStyle w:val="1"/>
        <w:ind w:left="420" w:firstLineChars="0" w:firstLine="0"/>
        <w:jc w:val="center"/>
        <w:rPr>
          <w:rStyle w:val="Heading1Char"/>
        </w:rPr>
      </w:pPr>
      <w:r w:rsidRPr="00626C39">
        <w:rPr>
          <w:rStyle w:val="Heading1Char"/>
          <w:rFonts w:hint="eastAsia"/>
        </w:rPr>
        <w:t>网站发文：</w:t>
      </w:r>
    </w:p>
    <w:p w:rsidR="00420469" w:rsidRPr="002E183E" w:rsidRDefault="00420469">
      <w:pPr>
        <w:pStyle w:val="1"/>
        <w:ind w:left="420" w:firstLineChars="0" w:firstLine="0"/>
      </w:pPr>
      <w:r w:rsidRPr="002E2DD8">
        <w:rPr>
          <w:rFonts w:hint="eastAsia"/>
          <w:color w:val="548DD4"/>
        </w:rPr>
        <w:t>（教师有发文权限，文章发布后需由学校专门的审批人员审核，才能发布到前台界面）</w:t>
      </w:r>
    </w:p>
    <w:p w:rsidR="00420469" w:rsidRDefault="00420469">
      <w:r>
        <w:rPr>
          <w:rFonts w:hint="eastAsia"/>
        </w:rPr>
        <w:t>第一步：选择对应栏目添加文章</w:t>
      </w:r>
    </w:p>
    <w:p w:rsidR="00420469" w:rsidRDefault="00420469">
      <w:r>
        <w:pict>
          <v:shape id="图片 2" o:spid="_x0000_i1031" type="#_x0000_t75" style="width:412.5pt;height:193.5pt">
            <v:imagedata r:id="rId13" o:title=""/>
          </v:shape>
        </w:pict>
      </w:r>
    </w:p>
    <w:p w:rsidR="00420469" w:rsidRDefault="00420469">
      <w:r>
        <w:rPr>
          <w:rFonts w:hint="eastAsia"/>
        </w:rPr>
        <w:t>注意点：（</w:t>
      </w:r>
      <w:r>
        <w:t>1</w:t>
      </w:r>
      <w:r>
        <w:rPr>
          <w:rFonts w:hint="eastAsia"/>
        </w:rPr>
        <w:t>）该栏目如果下面有子栏目，则无法直接添加文章，一定要在没有子栏目的栏目中方可添加文章</w:t>
      </w:r>
    </w:p>
    <w:p w:rsidR="00420469" w:rsidRDefault="00420469">
      <w:r>
        <w:rPr>
          <w:rFonts w:hint="eastAsia"/>
        </w:rPr>
        <w:t>（</w:t>
      </w:r>
      <w:r>
        <w:t>2</w:t>
      </w:r>
      <w:r>
        <w:rPr>
          <w:rFonts w:hint="eastAsia"/>
        </w:rPr>
        <w:t>）老师必须有该栏目的添加文章的权限才能在该栏目下添加文章。</w:t>
      </w:r>
    </w:p>
    <w:p w:rsidR="00420469" w:rsidRDefault="00420469">
      <w:r>
        <w:rPr>
          <w:rFonts w:hint="eastAsia"/>
        </w:rPr>
        <w:t>第二步：添加文章内容</w:t>
      </w:r>
    </w:p>
    <w:p w:rsidR="00420469" w:rsidRDefault="00420469">
      <w:r>
        <w:pict>
          <v:shape id="图片 10" o:spid="_x0000_i1032" type="#_x0000_t75" style="width:414pt;height:242.25pt">
            <v:imagedata r:id="rId14" o:title=""/>
          </v:shape>
        </w:pict>
      </w:r>
    </w:p>
    <w:p w:rsidR="00420469" w:rsidRDefault="00420469">
      <w:r>
        <w:pict>
          <v:shape id="图片 13" o:spid="_x0000_i1033" type="#_x0000_t75" style="width:411.75pt;height:214.5pt">
            <v:imagedata r:id="rId15" o:title=""/>
          </v:shape>
        </w:pict>
      </w:r>
    </w:p>
    <w:p w:rsidR="00420469" w:rsidRDefault="00420469">
      <w:r>
        <w:rPr>
          <w:rFonts w:hint="eastAsia"/>
        </w:rPr>
        <w:t>文章内容可以从</w:t>
      </w:r>
      <w:r>
        <w:t>word</w:t>
      </w:r>
      <w:r>
        <w:rPr>
          <w:rFonts w:hint="eastAsia"/>
        </w:rPr>
        <w:t>中直接复制过来黏贴，但是图片需要用上面的方式上传。</w:t>
      </w:r>
    </w:p>
    <w:p w:rsidR="00420469" w:rsidRDefault="00420469">
      <w:r>
        <w:pict>
          <v:shape id="图片 16" o:spid="_x0000_i1034" type="#_x0000_t75" style="width:415.5pt;height:20.25pt">
            <v:imagedata r:id="rId16" o:title=""/>
          </v:shape>
        </w:pict>
      </w:r>
    </w:p>
    <w:p w:rsidR="00420469" w:rsidRDefault="00420469">
      <w:r>
        <w:rPr>
          <w:rFonts w:hint="eastAsia"/>
        </w:rPr>
        <w:t>保存为草稿只能给作者本人看到，保存为待审核，是提交过后，经由管理员审核过后才能显示，保存为审核通过，直接文章在前台就可以浏览了。（保存方式在权限设置中另有讲解）</w:t>
      </w:r>
    </w:p>
    <w:p w:rsidR="00420469" w:rsidRDefault="00420469">
      <w:r>
        <w:pict>
          <v:shape id="图片 6" o:spid="_x0000_i1035" type="#_x0000_t75" style="width:408.75pt;height:154.5pt">
            <v:imagedata r:id="rId17" o:title=""/>
          </v:shape>
        </w:pict>
      </w:r>
    </w:p>
    <w:p w:rsidR="00420469" w:rsidRDefault="00420469">
      <w:r>
        <w:pict>
          <v:shape id="图片 7" o:spid="_x0000_i1036" type="#_x0000_t75" style="width:409.5pt;height:87.75pt">
            <v:imagedata r:id="rId18" o:title=""/>
          </v:shape>
        </w:pict>
      </w:r>
      <w:r>
        <w:rPr>
          <w:rFonts w:hint="eastAsia"/>
        </w:rPr>
        <w:t>上传附件的方式与上传图片类似。</w:t>
      </w:r>
    </w:p>
    <w:p w:rsidR="00420469" w:rsidRDefault="00420469">
      <w:pPr>
        <w:pStyle w:val="1"/>
        <w:ind w:left="420" w:firstLineChars="0" w:firstLine="0"/>
        <w:rPr>
          <w:b/>
          <w:color w:val="C00000"/>
        </w:rPr>
      </w:pPr>
    </w:p>
    <w:p w:rsidR="00420469" w:rsidRDefault="00420469" w:rsidP="00AC4285">
      <w:pPr>
        <w:ind w:firstLineChars="200" w:firstLine="420"/>
      </w:pPr>
      <w:r>
        <w:rPr>
          <w:rFonts w:hint="eastAsia"/>
        </w:rPr>
        <w:t>（注意：如果老师只有“录入”权限，只能点击“保存为待审核”，如果老师拥有栏目管理权，可以直接“保存为审核通过”）</w:t>
      </w:r>
    </w:p>
    <w:p w:rsidR="00420469" w:rsidRDefault="00420469">
      <w:pPr>
        <w:pStyle w:val="Title"/>
      </w:pPr>
      <w:r>
        <w:rPr>
          <w:rFonts w:hint="eastAsia"/>
        </w:rPr>
        <w:t>班级网站操作手册</w:t>
      </w:r>
    </w:p>
    <w:p w:rsidR="00420469" w:rsidRPr="00FE4F63" w:rsidRDefault="00420469" w:rsidP="00897AD0">
      <w:pPr>
        <w:rPr>
          <w:b/>
          <w:color w:val="FF0000"/>
        </w:rPr>
      </w:pPr>
      <w:r w:rsidRPr="00FE4F63">
        <w:rPr>
          <w:rFonts w:hint="eastAsia"/>
          <w:b/>
          <w:color w:val="FF0000"/>
        </w:rPr>
        <w:t>班级网站必须是每个班级的班主任才能进入操作</w:t>
      </w:r>
    </w:p>
    <w:p w:rsidR="00420469" w:rsidRDefault="00420469">
      <w:pPr>
        <w:pStyle w:val="1"/>
        <w:numPr>
          <w:ilvl w:val="0"/>
          <w:numId w:val="1"/>
        </w:numPr>
        <w:ind w:firstLineChars="0"/>
      </w:pPr>
      <w:r>
        <w:rPr>
          <w:rFonts w:hint="eastAsia"/>
        </w:rPr>
        <w:t>进入班级网站管理后台</w:t>
      </w:r>
    </w:p>
    <w:p w:rsidR="00420469" w:rsidRDefault="00420469">
      <w:pPr>
        <w:ind w:left="420"/>
      </w:pPr>
      <w:r>
        <w:rPr>
          <w:rFonts w:hint="eastAsia"/>
        </w:rPr>
        <w:t>点击首页上的“办公平台”进入</w:t>
      </w:r>
      <w:r>
        <w:t>oa</w:t>
      </w:r>
      <w:r>
        <w:rPr>
          <w:rFonts w:hint="eastAsia"/>
        </w:rPr>
        <w:t>系统，在右上方选择“班级网站”</w:t>
      </w:r>
      <w:r>
        <w:t>——&gt;</w:t>
      </w:r>
      <w:r>
        <w:rPr>
          <w:rFonts w:hint="eastAsia"/>
        </w:rPr>
        <w:t>点击进入后台管理</w:t>
      </w:r>
    </w:p>
    <w:p w:rsidR="00420469" w:rsidRDefault="00420469">
      <w:pPr>
        <w:ind w:left="420"/>
      </w:pPr>
      <w:r>
        <w:pict>
          <v:shape id="图片框 1039" o:spid="_x0000_i1037" type="#_x0000_t75" style="width:376.5pt;height:110.25pt">
            <v:imagedata r:id="rId19" o:title=""/>
          </v:shape>
        </w:pict>
      </w:r>
    </w:p>
    <w:p w:rsidR="00420469" w:rsidRDefault="00420469">
      <w:pPr>
        <w:ind w:firstLineChars="50" w:firstLine="105"/>
      </w:pPr>
    </w:p>
    <w:p w:rsidR="00420469" w:rsidRDefault="00420469">
      <w:pPr>
        <w:ind w:firstLineChars="50" w:firstLine="105"/>
      </w:pPr>
    </w:p>
    <w:p w:rsidR="00420469" w:rsidRDefault="00420469">
      <w:pPr>
        <w:pStyle w:val="1"/>
        <w:numPr>
          <w:ilvl w:val="0"/>
          <w:numId w:val="1"/>
        </w:numPr>
        <w:ind w:firstLineChars="0"/>
      </w:pPr>
      <w:r>
        <w:rPr>
          <w:rFonts w:hint="eastAsia"/>
        </w:rPr>
        <w:t>进入班级网站后台后，点击“班级列表”则显示教师各个班主任对应的班级</w:t>
      </w:r>
    </w:p>
    <w:p w:rsidR="00420469" w:rsidRDefault="00420469">
      <w:pPr>
        <w:pStyle w:val="1"/>
        <w:ind w:firstLineChars="0" w:firstLine="0"/>
      </w:pPr>
    </w:p>
    <w:p w:rsidR="00420469" w:rsidRDefault="00420469">
      <w:pPr>
        <w:pStyle w:val="1"/>
        <w:ind w:firstLineChars="0" w:firstLine="0"/>
      </w:pPr>
      <w:r>
        <w:pict>
          <v:shape id="图片框 1041" o:spid="_x0000_i1038" type="#_x0000_t75" style="width:407.25pt;height:156pt">
            <v:imagedata r:id="rId20" o:title=""/>
          </v:shape>
        </w:pict>
      </w:r>
    </w:p>
    <w:p w:rsidR="00420469" w:rsidRDefault="00420469">
      <w:pPr>
        <w:pStyle w:val="1"/>
        <w:ind w:firstLineChars="0" w:firstLine="0"/>
      </w:pPr>
    </w:p>
    <w:p w:rsidR="00420469" w:rsidRDefault="00420469">
      <w:pPr>
        <w:pStyle w:val="1"/>
        <w:ind w:left="420" w:firstLineChars="0" w:firstLine="0"/>
      </w:pPr>
    </w:p>
    <w:p w:rsidR="00420469" w:rsidRDefault="00420469">
      <w:pPr>
        <w:pStyle w:val="1"/>
        <w:ind w:left="420" w:firstLineChars="0" w:firstLine="0"/>
      </w:pPr>
    </w:p>
    <w:p w:rsidR="00420469" w:rsidRDefault="00420469">
      <w:pPr>
        <w:pStyle w:val="1"/>
        <w:numPr>
          <w:ilvl w:val="0"/>
          <w:numId w:val="1"/>
        </w:numPr>
        <w:ind w:firstLineChars="0"/>
      </w:pPr>
      <w:r>
        <w:rPr>
          <w:rFonts w:hint="eastAsia"/>
        </w:rPr>
        <w:t>班级网站后台主要包括发文管理、图片管理、留言管理和班级设置等功能。</w:t>
      </w:r>
    </w:p>
    <w:p w:rsidR="00420469" w:rsidRDefault="00420469">
      <w:pPr>
        <w:pStyle w:val="1"/>
        <w:numPr>
          <w:ilvl w:val="0"/>
          <w:numId w:val="2"/>
        </w:numPr>
        <w:ind w:firstLineChars="0"/>
      </w:pPr>
      <w:r>
        <w:rPr>
          <w:rFonts w:hint="eastAsia"/>
        </w:rPr>
        <w:t>班级设置：点击</w:t>
      </w:r>
      <w:r>
        <w:pict>
          <v:shape id="图片框 1027" o:spid="_x0000_i1039" type="#_x0000_t75" style="width:66.75pt;height:49.5pt">
            <v:imagedata r:id="rId21" o:title=""/>
          </v:shape>
        </w:pict>
      </w:r>
      <w:r>
        <w:rPr>
          <w:rFonts w:hint="eastAsia"/>
        </w:rPr>
        <w:t>进入班级设置页面</w:t>
      </w:r>
    </w:p>
    <w:p w:rsidR="00420469" w:rsidRDefault="00420469">
      <w:r>
        <w:pict>
          <v:shape id="图片框 1043" o:spid="_x0000_i1040" type="#_x0000_t75" style="width:407.25pt;height:294.75pt">
            <v:imagedata r:id="rId22" o:title=""/>
          </v:shape>
        </w:pict>
      </w:r>
    </w:p>
    <w:p w:rsidR="00420469" w:rsidRDefault="00420469"/>
    <w:p w:rsidR="00420469" w:rsidRDefault="00420469">
      <w:pPr>
        <w:pStyle w:val="1"/>
        <w:ind w:firstLineChars="0" w:firstLine="0"/>
      </w:pPr>
      <w:r>
        <w:t xml:space="preserve">    </w:t>
      </w:r>
      <w:r>
        <w:rPr>
          <w:rFonts w:hint="eastAsia"/>
        </w:rPr>
        <w:t>给班级配置班主任</w:t>
      </w:r>
    </w:p>
    <w:p w:rsidR="00420469" w:rsidRDefault="00420469">
      <w:pPr>
        <w:pStyle w:val="1"/>
      </w:pPr>
      <w:r>
        <w:rPr>
          <w:rFonts w:hint="eastAsia"/>
        </w:rPr>
        <w:t>在“班级设置”页面中点击配置管理员</w:t>
      </w:r>
    </w:p>
    <w:p w:rsidR="00420469" w:rsidRDefault="00420469">
      <w:pPr>
        <w:pStyle w:val="1"/>
      </w:pPr>
      <w:r>
        <w:pict>
          <v:shape id="图片框 1044" o:spid="_x0000_i1041" type="#_x0000_t75" style="width:407.25pt;height:315.75pt">
            <v:imagedata r:id="rId23" o:title=""/>
          </v:shape>
        </w:pict>
      </w:r>
    </w:p>
    <w:p w:rsidR="00420469" w:rsidRDefault="00420469">
      <w:pPr>
        <w:pStyle w:val="1"/>
      </w:pPr>
      <w:r>
        <w:rPr>
          <w:rFonts w:hint="eastAsia"/>
        </w:rPr>
        <w:t>在弹出框中选择“本校教师”，下面列表中学校所有老师的名单，只需勾选该班班主任，再到最后面点击“确定”即可。</w:t>
      </w:r>
    </w:p>
    <w:p w:rsidR="00420469" w:rsidRDefault="00420469"/>
    <w:p w:rsidR="00420469" w:rsidRDefault="00420469">
      <w:pPr>
        <w:pStyle w:val="1"/>
        <w:numPr>
          <w:ilvl w:val="0"/>
          <w:numId w:val="2"/>
        </w:numPr>
        <w:ind w:firstLineChars="0"/>
      </w:pPr>
      <w:r>
        <w:rPr>
          <w:rFonts w:hint="eastAsia"/>
        </w:rPr>
        <w:t>修改栏目名字以及添加文章栏目</w:t>
      </w:r>
    </w:p>
    <w:p w:rsidR="00420469" w:rsidRDefault="00420469" w:rsidP="00AC4285">
      <w:pPr>
        <w:pStyle w:val="1"/>
        <w:ind w:left="1140" w:firstLineChars="0" w:firstLine="0"/>
      </w:pPr>
      <w:r>
        <w:pict>
          <v:shape id="图片框 1029" o:spid="_x0000_i1042" type="#_x0000_t75" style="width:414pt;height:141pt">
            <v:imagedata r:id="rId24" o:title=""/>
          </v:shape>
        </w:pict>
      </w:r>
    </w:p>
    <w:p w:rsidR="00420469" w:rsidRDefault="00420469">
      <w:pPr>
        <w:pStyle w:val="1"/>
        <w:ind w:left="1140" w:firstLineChars="0" w:firstLine="0"/>
      </w:pPr>
      <w:r>
        <w:pict>
          <v:shape id="图片框 1045" o:spid="_x0000_i1043" type="#_x0000_t75" style="width:407.25pt;height:136.5pt">
            <v:imagedata r:id="rId25" o:title=""/>
          </v:shape>
        </w:pict>
      </w:r>
    </w:p>
    <w:p w:rsidR="00420469" w:rsidRDefault="00420469">
      <w:pPr>
        <w:pStyle w:val="1"/>
        <w:ind w:left="1140" w:firstLineChars="0" w:firstLine="0"/>
      </w:pPr>
      <w:r>
        <w:rPr>
          <w:rFonts w:hint="eastAsia"/>
        </w:rPr>
        <w:t>添加文章</w:t>
      </w:r>
    </w:p>
    <w:p w:rsidR="00420469" w:rsidRDefault="00420469">
      <w:pPr>
        <w:pStyle w:val="1"/>
        <w:ind w:left="1140" w:firstLineChars="0" w:firstLine="0"/>
      </w:pPr>
      <w:r>
        <w:pict>
          <v:shape id="图片框 1046" o:spid="_x0000_i1044" type="#_x0000_t75" style="width:407.25pt;height:163.5pt">
            <v:imagedata r:id="rId26" o:title=""/>
          </v:shape>
        </w:pict>
      </w:r>
    </w:p>
    <w:p w:rsidR="00420469" w:rsidRDefault="00420469">
      <w:pPr>
        <w:pStyle w:val="1"/>
        <w:ind w:left="1140" w:firstLineChars="0" w:firstLine="0"/>
      </w:pPr>
      <w:r>
        <w:pict>
          <v:shape id="图片框 1032" o:spid="_x0000_i1045" type="#_x0000_t75" style="width:409.5pt;height:42pt">
            <v:imagedata r:id="rId27" o:title=""/>
          </v:shape>
        </w:pict>
      </w:r>
    </w:p>
    <w:p w:rsidR="00420469" w:rsidRDefault="00420469"/>
    <w:p w:rsidR="00420469" w:rsidRDefault="00420469">
      <w:r>
        <w:rPr>
          <w:rFonts w:hint="eastAsia"/>
        </w:rPr>
        <w:t>（</w:t>
      </w:r>
      <w:r>
        <w:t>3</w:t>
      </w:r>
      <w:r>
        <w:rPr>
          <w:rFonts w:hint="eastAsia"/>
        </w:rPr>
        <w:t>）照片管理，主要存放学生在校生活的照片，首先在“相册管理”中添加相册，（方式与添加文章栏目类似）在添加图片的时候需要选择相册，如不先设置相册，则图片找不到“家”。</w:t>
      </w:r>
    </w:p>
    <w:p w:rsidR="00420469" w:rsidRDefault="00420469">
      <w:pPr>
        <w:pStyle w:val="1"/>
        <w:ind w:left="420" w:firstLineChars="0" w:firstLine="0"/>
      </w:pPr>
      <w:r>
        <w:pict>
          <v:shape id="图片框 1047" o:spid="_x0000_i1046" type="#_x0000_t75" style="width:407.25pt;height:212.25pt">
            <v:imagedata r:id="rId28" o:title=""/>
          </v:shape>
        </w:pict>
      </w:r>
    </w:p>
    <w:p w:rsidR="00420469" w:rsidRDefault="00420469">
      <w:pPr>
        <w:pStyle w:val="1"/>
        <w:ind w:left="420" w:firstLineChars="0" w:firstLine="0"/>
      </w:pPr>
      <w:r>
        <w:rPr>
          <w:rFonts w:hint="eastAsia"/>
        </w:rPr>
        <w:t>“照片列表”用于增删改相册中的图片</w:t>
      </w:r>
      <w:r>
        <w:pict>
          <v:shape id="图片框 1034" o:spid="_x0000_i1047" type="#_x0000_t75" style="width:193.5pt;height:168.75pt">
            <v:imagedata r:id="rId29" o:title=""/>
          </v:shape>
        </w:pict>
      </w:r>
    </w:p>
    <w:p w:rsidR="00420469" w:rsidRDefault="00420469">
      <w:r>
        <w:rPr>
          <w:rFonts w:hint="eastAsia"/>
        </w:rPr>
        <w:t>（</w:t>
      </w:r>
      <w:r>
        <w:t>4</w:t>
      </w:r>
      <w:r>
        <w:rPr>
          <w:rFonts w:hint="eastAsia"/>
        </w:rPr>
        <w:t>）留言管理中分为“添加留言”和“留言列表”两大功能，其中“添加留言”是班主任写了留言开放给家长们看的，再次不赘述。“留言列表”中为学生家长留言给班主任老师的信息</w:t>
      </w:r>
    </w:p>
    <w:p w:rsidR="00420469" w:rsidRDefault="00420469">
      <w:r>
        <w:pict>
          <v:shape id="图片框 1048" o:spid="_x0000_i1048" type="#_x0000_t75" style="width:407.25pt;height:94.5pt">
            <v:imagedata r:id="rId30" o:title=""/>
          </v:shape>
        </w:pict>
      </w:r>
    </w:p>
    <w:p w:rsidR="00420469" w:rsidRDefault="00420469">
      <w:r>
        <w:rPr>
          <w:rFonts w:hint="eastAsia"/>
        </w:rPr>
        <w:t>如果状态为“已审核”，则前台可以查看到家长的留言和教师的回复信息，如果不欲将信息公布，则在前面勾选该条留言，点击“取消审核”</w:t>
      </w:r>
    </w:p>
    <w:p w:rsidR="00420469" w:rsidRDefault="00420469">
      <w:r>
        <w:pict>
          <v:shape id="图片框 1036" o:spid="_x0000_i1049" type="#_x0000_t75" style="width:411.75pt;height:47.25pt">
            <v:imagedata r:id="rId31" o:title=""/>
          </v:shape>
        </w:pict>
      </w:r>
    </w:p>
    <w:p w:rsidR="00420469" w:rsidRDefault="00420469">
      <w:r>
        <w:rPr>
          <w:rFonts w:hint="eastAsia"/>
        </w:rPr>
        <w:t>“待审核”状态的留言保留在后台，不公布在网站上。</w:t>
      </w:r>
    </w:p>
    <w:p w:rsidR="00420469" w:rsidRDefault="00420469"/>
    <w:p w:rsidR="00420469" w:rsidRDefault="00420469">
      <w:pPr>
        <w:pStyle w:val="1"/>
        <w:numPr>
          <w:ilvl w:val="0"/>
          <w:numId w:val="1"/>
        </w:numPr>
        <w:ind w:firstLineChars="0"/>
      </w:pPr>
      <w:r>
        <w:rPr>
          <w:rFonts w:hint="eastAsia"/>
        </w:rPr>
        <w:t>班级网站的页面为静态页面，当班级设置好以后，点击“生成管理”</w:t>
      </w:r>
    </w:p>
    <w:p w:rsidR="00420469" w:rsidRDefault="00420469">
      <w:pPr>
        <w:pStyle w:val="1"/>
        <w:ind w:left="420" w:firstLineChars="0" w:firstLine="0"/>
      </w:pPr>
      <w:r>
        <w:pict>
          <v:shape id="图片框 1049" o:spid="_x0000_i1050" type="#_x0000_t75" style="width:407.25pt;height:125.25pt">
            <v:imagedata r:id="rId32" o:title=""/>
          </v:shape>
        </w:pict>
      </w:r>
    </w:p>
    <w:p w:rsidR="00420469" w:rsidRDefault="00420469">
      <w:pPr>
        <w:pStyle w:val="1"/>
        <w:ind w:left="420" w:firstLineChars="0" w:firstLine="0"/>
      </w:pPr>
      <w:r>
        <w:rPr>
          <w:rFonts w:hint="eastAsia"/>
        </w:rPr>
        <w:t>勾选该班级网站的内容，点击生成，则页面同步更新。</w:t>
      </w:r>
    </w:p>
    <w:p w:rsidR="00420469" w:rsidRDefault="00420469">
      <w:pPr>
        <w:pStyle w:val="1"/>
        <w:ind w:left="420" w:firstLineChars="0" w:firstLine="0"/>
      </w:pPr>
    </w:p>
    <w:p w:rsidR="00420469" w:rsidRDefault="00420469" w:rsidP="001C10E2">
      <w:pPr>
        <w:pStyle w:val="Heading1"/>
        <w:jc w:val="center"/>
      </w:pPr>
      <w:r>
        <w:t>OA</w:t>
      </w:r>
      <w:r>
        <w:rPr>
          <w:rFonts w:hint="eastAsia"/>
        </w:rPr>
        <w:t>论坛的使用：</w:t>
      </w:r>
    </w:p>
    <w:p w:rsidR="00420469" w:rsidRDefault="00420469">
      <w:r>
        <w:rPr>
          <w:rFonts w:hint="eastAsia"/>
        </w:rPr>
        <w:t>学习交流中有个学习交流论坛，属于</w:t>
      </w:r>
      <w:r>
        <w:t>oa</w:t>
      </w:r>
      <w:r>
        <w:rPr>
          <w:rFonts w:hint="eastAsia"/>
        </w:rPr>
        <w:t>系统自带的论坛，为使用</w:t>
      </w:r>
      <w:r>
        <w:t>oa</w:t>
      </w:r>
      <w:r>
        <w:rPr>
          <w:rFonts w:hint="eastAsia"/>
        </w:rPr>
        <w:t>的老师提供的内部论坛。</w:t>
      </w:r>
    </w:p>
    <w:p w:rsidR="00420469" w:rsidRDefault="00420469">
      <w:pPr>
        <w:numPr>
          <w:ilvl w:val="0"/>
          <w:numId w:val="5"/>
        </w:numPr>
      </w:pPr>
      <w:r>
        <w:rPr>
          <w:rFonts w:hint="eastAsia"/>
        </w:rPr>
        <w:t>首先我们需要给论坛设置主题板块，点击右上角的设置</w:t>
      </w:r>
    </w:p>
    <w:p w:rsidR="00420469" w:rsidRDefault="00420469">
      <w:r>
        <w:pict>
          <v:shape id="图片 8" o:spid="_x0000_i1051" type="#_x0000_t75" style="width:409.5pt;height:86.25pt">
            <v:imagedata r:id="rId33" o:title=""/>
          </v:shape>
        </w:pict>
      </w:r>
    </w:p>
    <w:p w:rsidR="00420469" w:rsidRDefault="00420469">
      <w:r>
        <w:pict>
          <v:shape id="图片 9" o:spid="_x0000_i1052" type="#_x0000_t75" style="width:368.25pt;height:215.25pt">
            <v:imagedata r:id="rId34" o:title=""/>
          </v:shape>
        </w:pict>
      </w:r>
    </w:p>
    <w:p w:rsidR="00420469" w:rsidRDefault="00420469">
      <w:r>
        <w:rPr>
          <w:rFonts w:hint="eastAsia"/>
        </w:rPr>
        <w:t>然后我们会发现论坛中依然无法发帖，这个一级栏目是总的归纳栏目，所以我们还需要为他创建子栏目。</w:t>
      </w:r>
    </w:p>
    <w:p w:rsidR="00420469" w:rsidRDefault="00420469">
      <w:r>
        <w:pict>
          <v:shape id="_x0000_i1053" type="#_x0000_t75" style="width:411.75pt;height:222pt">
            <v:imagedata r:id="rId35" o:title=""/>
          </v:shape>
        </w:pict>
      </w:r>
    </w:p>
    <w:p w:rsidR="00420469" w:rsidRDefault="00420469">
      <w:r>
        <w:rPr>
          <w:rFonts w:hint="eastAsia"/>
        </w:rPr>
        <w:t>这样设置好，再回到学习交流中的“学习交流论坛”选择对应的论坛主题就可以发帖</w:t>
      </w:r>
      <w:r>
        <w:pict>
          <v:shape id="图片 11" o:spid="_x0000_i1054" type="#_x0000_t75" style="width:411pt;height:205.5pt">
            <v:imagedata r:id="rId36" o:title=""/>
          </v:shape>
        </w:pict>
      </w:r>
    </w:p>
    <w:p w:rsidR="00420469" w:rsidRDefault="00420469">
      <w:pPr>
        <w:ind w:firstLineChars="200" w:firstLine="420"/>
      </w:pPr>
    </w:p>
    <w:p w:rsidR="00420469" w:rsidRDefault="00420469">
      <w:pPr>
        <w:ind w:firstLineChars="200" w:firstLine="420"/>
      </w:pPr>
    </w:p>
    <w:p w:rsidR="00420469" w:rsidRDefault="00420469">
      <w:pPr>
        <w:ind w:firstLineChars="200" w:firstLine="420"/>
      </w:pPr>
    </w:p>
    <w:p w:rsidR="00420469" w:rsidRDefault="00420469">
      <w:pPr>
        <w:ind w:firstLine="405"/>
      </w:pPr>
      <w:bookmarkStart w:id="0" w:name="_GoBack"/>
      <w:bookmarkEnd w:id="0"/>
    </w:p>
    <w:sectPr w:rsidR="00420469" w:rsidSect="00632FE1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0469" w:rsidRDefault="00420469" w:rsidP="00632FE1">
      <w:r>
        <w:separator/>
      </w:r>
    </w:p>
  </w:endnote>
  <w:endnote w:type="continuationSeparator" w:id="0">
    <w:p w:rsidR="00420469" w:rsidRDefault="00420469" w:rsidP="00632F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469" w:rsidRDefault="0042046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469" w:rsidRDefault="00420469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32" o:spid="_x0000_s2049" type="#_x0000_t202" style="position:absolute;margin-left:0;margin-top:0;width:2in;height:2in;z-index:251660288;mso-wrap-style:none;mso-position-horizontal:center;mso-position-horizontal-relative:margin" o:preferrelative="t" filled="f" stroked="f">
          <v:textbox style="mso-fit-shape-to-text:t" inset="0,0,0,0">
            <w:txbxContent>
              <w:p w:rsidR="00420469" w:rsidRDefault="00420469">
                <w:pPr>
                  <w:snapToGrid w:val="0"/>
                  <w:rPr>
                    <w:sz w:val="18"/>
                  </w:rPr>
                </w:pPr>
                <w:fldSimple w:instr=" PAGE  \* MERGEFORMAT ">
                  <w:r w:rsidRPr="00884092">
                    <w:rPr>
                      <w:noProof/>
                      <w:sz w:val="18"/>
                    </w:rPr>
                    <w:t>12</w:t>
                  </w:r>
                </w:fldSimple>
              </w:p>
            </w:txbxContent>
          </v:textbox>
          <w10:wrap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469" w:rsidRDefault="0042046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0469" w:rsidRDefault="00420469" w:rsidP="00632FE1">
      <w:r>
        <w:separator/>
      </w:r>
    </w:p>
  </w:footnote>
  <w:footnote w:type="continuationSeparator" w:id="0">
    <w:p w:rsidR="00420469" w:rsidRDefault="00420469" w:rsidP="00632F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469" w:rsidRDefault="0042046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469" w:rsidRDefault="00420469" w:rsidP="00884092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469" w:rsidRDefault="0042046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2E7383"/>
    <w:multiLevelType w:val="multilevel"/>
    <w:tmpl w:val="472E7383"/>
    <w:lvl w:ilvl="0">
      <w:start w:val="1"/>
      <w:numFmt w:val="decimal"/>
      <w:lvlText w:val="（%1）"/>
      <w:lvlJc w:val="left"/>
      <w:pPr>
        <w:ind w:left="1140" w:hanging="720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">
    <w:nsid w:val="546566D3"/>
    <w:multiLevelType w:val="singleLevel"/>
    <w:tmpl w:val="546566D3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2">
    <w:nsid w:val="54656C35"/>
    <w:multiLevelType w:val="singleLevel"/>
    <w:tmpl w:val="54656C35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3">
    <w:nsid w:val="54657199"/>
    <w:multiLevelType w:val="singleLevel"/>
    <w:tmpl w:val="54657199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4">
    <w:nsid w:val="5E55381E"/>
    <w:multiLevelType w:val="multilevel"/>
    <w:tmpl w:val="5E55381E"/>
    <w:lvl w:ilvl="0">
      <w:start w:val="1"/>
      <w:numFmt w:val="japaneseCounting"/>
      <w:lvlText w:val="%1、"/>
      <w:lvlJc w:val="left"/>
      <w:pPr>
        <w:ind w:left="420" w:hanging="420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3513"/>
    <w:rsid w:val="00007A47"/>
    <w:rsid w:val="000241E4"/>
    <w:rsid w:val="00033513"/>
    <w:rsid w:val="00054558"/>
    <w:rsid w:val="0009472C"/>
    <w:rsid w:val="00095C17"/>
    <w:rsid w:val="000C66DE"/>
    <w:rsid w:val="000E3915"/>
    <w:rsid w:val="000F3C8B"/>
    <w:rsid w:val="00152D54"/>
    <w:rsid w:val="00173F57"/>
    <w:rsid w:val="001B36EE"/>
    <w:rsid w:val="001C10E2"/>
    <w:rsid w:val="00242065"/>
    <w:rsid w:val="002436BD"/>
    <w:rsid w:val="00261DA0"/>
    <w:rsid w:val="00274B6E"/>
    <w:rsid w:val="002C3036"/>
    <w:rsid w:val="002E183E"/>
    <w:rsid w:val="002E2DD8"/>
    <w:rsid w:val="002F731A"/>
    <w:rsid w:val="003034AA"/>
    <w:rsid w:val="00326438"/>
    <w:rsid w:val="003477D2"/>
    <w:rsid w:val="003A1131"/>
    <w:rsid w:val="003B0776"/>
    <w:rsid w:val="003D0B1F"/>
    <w:rsid w:val="003F17F3"/>
    <w:rsid w:val="00410A1D"/>
    <w:rsid w:val="00420469"/>
    <w:rsid w:val="00436F5A"/>
    <w:rsid w:val="0044006F"/>
    <w:rsid w:val="00457657"/>
    <w:rsid w:val="004A4D9D"/>
    <w:rsid w:val="004F0CAB"/>
    <w:rsid w:val="00511755"/>
    <w:rsid w:val="00542009"/>
    <w:rsid w:val="00544D82"/>
    <w:rsid w:val="005E6F4E"/>
    <w:rsid w:val="00626C39"/>
    <w:rsid w:val="00630908"/>
    <w:rsid w:val="00632FE1"/>
    <w:rsid w:val="00656F30"/>
    <w:rsid w:val="00690E8A"/>
    <w:rsid w:val="00691719"/>
    <w:rsid w:val="006D4353"/>
    <w:rsid w:val="006E2E14"/>
    <w:rsid w:val="00713A73"/>
    <w:rsid w:val="00740647"/>
    <w:rsid w:val="007D7880"/>
    <w:rsid w:val="007E47E6"/>
    <w:rsid w:val="008065C1"/>
    <w:rsid w:val="00815F4C"/>
    <w:rsid w:val="008419F2"/>
    <w:rsid w:val="0084418D"/>
    <w:rsid w:val="00884092"/>
    <w:rsid w:val="00891B09"/>
    <w:rsid w:val="00897AD0"/>
    <w:rsid w:val="008A33F6"/>
    <w:rsid w:val="00927890"/>
    <w:rsid w:val="009449E8"/>
    <w:rsid w:val="009559D6"/>
    <w:rsid w:val="00963168"/>
    <w:rsid w:val="00973B4B"/>
    <w:rsid w:val="0099594E"/>
    <w:rsid w:val="009A2742"/>
    <w:rsid w:val="009F4635"/>
    <w:rsid w:val="00A04100"/>
    <w:rsid w:val="00A26014"/>
    <w:rsid w:val="00A73C22"/>
    <w:rsid w:val="00AC4285"/>
    <w:rsid w:val="00AD7950"/>
    <w:rsid w:val="00B01DA7"/>
    <w:rsid w:val="00B24B9C"/>
    <w:rsid w:val="00B3029D"/>
    <w:rsid w:val="00B44AD5"/>
    <w:rsid w:val="00B663CF"/>
    <w:rsid w:val="00BB77AB"/>
    <w:rsid w:val="00BD46A4"/>
    <w:rsid w:val="00BD582D"/>
    <w:rsid w:val="00BE30F3"/>
    <w:rsid w:val="00BF13C8"/>
    <w:rsid w:val="00C1235C"/>
    <w:rsid w:val="00C243C7"/>
    <w:rsid w:val="00C71B2B"/>
    <w:rsid w:val="00CA6759"/>
    <w:rsid w:val="00CC791B"/>
    <w:rsid w:val="00D1273C"/>
    <w:rsid w:val="00D1317D"/>
    <w:rsid w:val="00D438DD"/>
    <w:rsid w:val="00D769E6"/>
    <w:rsid w:val="00DA32DA"/>
    <w:rsid w:val="00DC1419"/>
    <w:rsid w:val="00F026C2"/>
    <w:rsid w:val="00F3620C"/>
    <w:rsid w:val="00F4050C"/>
    <w:rsid w:val="00F6764A"/>
    <w:rsid w:val="00FB3EF1"/>
    <w:rsid w:val="00FB7FF0"/>
    <w:rsid w:val="00FC6184"/>
    <w:rsid w:val="00FD357A"/>
    <w:rsid w:val="00FE4F63"/>
    <w:rsid w:val="00FF0B2D"/>
    <w:rsid w:val="095D32ED"/>
    <w:rsid w:val="0CC65579"/>
    <w:rsid w:val="14BC0E10"/>
    <w:rsid w:val="151D7BB0"/>
    <w:rsid w:val="15460D75"/>
    <w:rsid w:val="15A7055F"/>
    <w:rsid w:val="37736187"/>
    <w:rsid w:val="43A07182"/>
    <w:rsid w:val="5A1F6067"/>
    <w:rsid w:val="5B723495"/>
    <w:rsid w:val="7B024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632FE1"/>
    <w:pPr>
      <w:widowControl w:val="0"/>
      <w:jc w:val="both"/>
    </w:pPr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32FE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32FE1"/>
    <w:rPr>
      <w:rFonts w:cs="Times New Roman"/>
      <w:b/>
      <w:bCs/>
      <w:kern w:val="44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rsid w:val="00632FE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2FE1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632FE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Calibri" w:hAnsi="Calibri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632FE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Calibri" w:hAnsi="Calibri" w:cs="Times New Roman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632FE1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632FE1"/>
    <w:rPr>
      <w:rFonts w:ascii="Cambria" w:eastAsia="宋体" w:hAnsi="Cambria" w:cs="Times New Roman"/>
      <w:b/>
      <w:bCs/>
      <w:sz w:val="32"/>
      <w:szCs w:val="32"/>
    </w:rPr>
  </w:style>
  <w:style w:type="character" w:styleId="Hyperlink">
    <w:name w:val="Hyperlink"/>
    <w:basedOn w:val="DefaultParagraphFont"/>
    <w:uiPriority w:val="99"/>
    <w:rsid w:val="00632FE1"/>
    <w:rPr>
      <w:rFonts w:cs="Times New Roman"/>
      <w:color w:val="0000FF"/>
      <w:u w:val="single"/>
    </w:rPr>
  </w:style>
  <w:style w:type="paragraph" w:customStyle="1" w:styleId="1">
    <w:name w:val="列出段落1"/>
    <w:basedOn w:val="Normal"/>
    <w:uiPriority w:val="99"/>
    <w:rsid w:val="00632FE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12</Pages>
  <Words>281</Words>
  <Characters>1607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网站操作说明</dc:title>
  <dc:subject/>
  <dc:creator>dbc</dc:creator>
  <cp:keywords/>
  <dc:description/>
  <cp:lastModifiedBy>a</cp:lastModifiedBy>
  <cp:revision>4</cp:revision>
  <dcterms:created xsi:type="dcterms:W3CDTF">2015-08-28T11:09:00Z</dcterms:created>
  <dcterms:modified xsi:type="dcterms:W3CDTF">2015-08-28T11:11:00Z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2052-9.1.0.4866</vt:lpwstr>
  </property>
</Properties>
</file>