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455" w:rsidRDefault="004D6455" w:rsidP="00556F3F">
      <w:pPr>
        <w:widowControl/>
        <w:spacing w:before="100" w:beforeAutospacing="1" w:after="100" w:afterAutospacing="1"/>
        <w:jc w:val="center"/>
        <w:rPr>
          <w:rFonts w:ascii="黑体" w:eastAsia="黑体" w:hAnsi="宋体"/>
          <w:color w:val="464646"/>
          <w:kern w:val="0"/>
          <w:sz w:val="36"/>
          <w:szCs w:val="36"/>
        </w:rPr>
      </w:pPr>
      <w:r>
        <w:rPr>
          <w:rFonts w:ascii="黑体" w:eastAsia="黑体" w:hAnsi="宋体" w:cs="黑体" w:hint="eastAsia"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935"/>
        <w:gridCol w:w="2250"/>
        <w:gridCol w:w="1800"/>
        <w:gridCol w:w="2680"/>
      </w:tblGrid>
      <w:tr w:rsidR="004D6455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周英</w:t>
            </w:r>
          </w:p>
        </w:tc>
        <w:tc>
          <w:tcPr>
            <w:tcW w:w="1800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徐建文韩亚文徐燕萍</w:t>
            </w:r>
          </w:p>
        </w:tc>
      </w:tr>
      <w:tr w:rsidR="004D6455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初三（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6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）李青山</w:t>
            </w:r>
          </w:p>
        </w:tc>
        <w:tc>
          <w:tcPr>
            <w:tcW w:w="1800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李小得</w:t>
            </w:r>
          </w:p>
        </w:tc>
      </w:tr>
      <w:tr w:rsidR="004D6455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横山名苑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11-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乙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-302</w:t>
            </w:r>
          </w:p>
        </w:tc>
      </w:tr>
      <w:tr w:rsidR="004D6455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2017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9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11</w:t>
            </w:r>
          </w:p>
        </w:tc>
      </w:tr>
      <w:tr w:rsidR="004D6455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4D6455" w:rsidRDefault="004D6455" w:rsidP="00005BF8">
            <w:pPr>
              <w:widowControl/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、不爱学习、成绩差。</w:t>
            </w:r>
          </w:p>
          <w:p w:rsidR="004D6455" w:rsidRDefault="004D6455" w:rsidP="00005BF8">
            <w:pPr>
              <w:widowControl/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、不能认真完成各项作业有时还要抄袭。</w:t>
            </w:r>
          </w:p>
        </w:tc>
      </w:tr>
      <w:tr w:rsidR="004D6455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家访记录</w:t>
            </w:r>
          </w:p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4D6455" w:rsidRDefault="004D6455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查看他的学习环境。</w:t>
            </w:r>
          </w:p>
          <w:p w:rsidR="004D6455" w:rsidRDefault="004D6455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鼓励他要认真学习，多学到一点是一点。哪怕是考职高，成绩高了才能选好一点的专业、才有资格选自己喜欢的专业。</w:t>
            </w:r>
          </w:p>
          <w:p w:rsidR="004D6455" w:rsidRDefault="004D6455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教育他要诚信、要堂堂正正做人。</w:t>
            </w:r>
          </w:p>
          <w:p w:rsidR="004D6455" w:rsidRDefault="004D6455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对学生提要求。尽量认真学习。从周一到周四不玩手机，认真完成各项作业。</w:t>
            </w:r>
          </w:p>
          <w:p w:rsidR="004D6455" w:rsidRDefault="004D6455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要求家长积极配合，多与老师沟通。</w:t>
            </w:r>
          </w:p>
        </w:tc>
      </w:tr>
      <w:tr w:rsidR="004D6455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4D6455" w:rsidRDefault="004D6455">
            <w:pPr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4D6455" w:rsidRDefault="004D6455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该孩子厌学、贪玩、爱玩手机。</w:t>
            </w:r>
          </w:p>
          <w:p w:rsidR="004D6455" w:rsidRDefault="004D6455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内向，平时不与家长沟通。</w:t>
            </w:r>
          </w:p>
          <w:p w:rsidR="004D6455" w:rsidRDefault="004D6455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作为家长他们管不住孩子。</w:t>
            </w:r>
          </w:p>
          <w:p w:rsidR="004D6455" w:rsidRDefault="004D6455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</w:p>
        </w:tc>
      </w:tr>
    </w:tbl>
    <w:p w:rsidR="004D6455" w:rsidRDefault="004D6455"/>
    <w:p w:rsidR="004D6455" w:rsidRDefault="004D6455"/>
    <w:p w:rsidR="004D6455" w:rsidRDefault="004D6455"/>
    <w:p w:rsidR="004D6455" w:rsidRDefault="004D6455"/>
    <w:p w:rsidR="004D6455" w:rsidRDefault="004D6455"/>
    <w:p w:rsidR="004D6455" w:rsidRDefault="004D6455" w:rsidP="0012485F">
      <w:pPr>
        <w:rPr>
          <w:rFonts w:ascii="仿宋_GB2312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09pt;z-index:251658240;visibility:visible">
            <v:textbox>
              <w:txbxContent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  <w:r w:rsidRPr="00FA7D02">
                    <w:rPr>
                      <w:rFonts w:ascii="仿宋_GB2312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52.5pt;height:264.75pt">
                        <v:imagedata r:id="rId5" o:title=""/>
                      </v:shape>
                    </w:pict>
                  </w:r>
                </w:p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Pr="0012485F" w:rsidRDefault="004D6455" w:rsidP="00FA7D02">
                  <w:pPr>
                    <w:ind w:firstLineChars="400" w:firstLine="3168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cs="宋体" w:hint="eastAsia"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4"/>
          <w:szCs w:val="24"/>
        </w:rPr>
      </w:pPr>
    </w:p>
    <w:p w:rsidR="004D6455" w:rsidRDefault="004D6455" w:rsidP="0012485F">
      <w:pPr>
        <w:rPr>
          <w:rFonts w:ascii="仿宋_GB2312"/>
          <w:sz w:val="28"/>
          <w:szCs w:val="28"/>
        </w:rPr>
      </w:pPr>
    </w:p>
    <w:p w:rsidR="004D6455" w:rsidRDefault="004D6455" w:rsidP="0012485F">
      <w:pPr>
        <w:rPr>
          <w:rFonts w:ascii="仿宋_GB2312"/>
          <w:sz w:val="28"/>
          <w:szCs w:val="28"/>
        </w:rPr>
      </w:pPr>
      <w:bookmarkStart w:id="0" w:name="_GoBack"/>
      <w:bookmarkEnd w:id="0"/>
    </w:p>
    <w:p w:rsidR="004D6455" w:rsidRDefault="004D6455" w:rsidP="0012485F">
      <w:pPr>
        <w:rPr>
          <w:rFonts w:ascii="仿宋_GB2312"/>
          <w:sz w:val="28"/>
          <w:szCs w:val="28"/>
        </w:rPr>
      </w:pPr>
    </w:p>
    <w:p w:rsidR="004D6455" w:rsidRDefault="004D6455" w:rsidP="0012485F">
      <w:pPr>
        <w:rPr>
          <w:rFonts w:ascii="仿宋_GB2312"/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15.65pt;margin-top:14.25pt;width:375pt;height:309pt;z-index:251659264;visibility:visible">
            <v:textbox>
              <w:txbxContent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  <w:r w:rsidRPr="00FA7D02">
                    <w:rPr>
                      <w:rFonts w:ascii="仿宋_GB2312"/>
                      <w:sz w:val="24"/>
                      <w:szCs w:val="24"/>
                    </w:rPr>
                    <w:pict>
                      <v:shape id="_x0000_i1028" type="#_x0000_t75" style="width:352.5pt;height:264.75pt">
                        <v:imagedata r:id="rId6" o:title=""/>
                      </v:shape>
                    </w:pict>
                  </w:r>
                </w:p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Default="004D6455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4D6455" w:rsidRPr="0012485F" w:rsidRDefault="004D6455" w:rsidP="00FA7D02">
                  <w:pPr>
                    <w:ind w:firstLineChars="400" w:firstLine="3168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cs="宋体" w:hint="eastAsia"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4D6455" w:rsidRDefault="004D6455" w:rsidP="0012485F">
      <w:pPr>
        <w:rPr>
          <w:rFonts w:ascii="仿宋_GB2312"/>
          <w:sz w:val="28"/>
          <w:szCs w:val="28"/>
        </w:rPr>
      </w:pPr>
    </w:p>
    <w:p w:rsidR="004D6455" w:rsidRDefault="004D6455"/>
    <w:sectPr w:rsidR="004D6455" w:rsidSect="00422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268C7"/>
    <w:multiLevelType w:val="hybridMultilevel"/>
    <w:tmpl w:val="3FB6BBD4"/>
    <w:lvl w:ilvl="0" w:tplc="5B0A135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F6B5490"/>
    <w:multiLevelType w:val="hybridMultilevel"/>
    <w:tmpl w:val="89BC6A2E"/>
    <w:lvl w:ilvl="0" w:tplc="C6AADF3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61B359A"/>
    <w:multiLevelType w:val="hybridMultilevel"/>
    <w:tmpl w:val="5F886F12"/>
    <w:lvl w:ilvl="0" w:tplc="4444443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4E2"/>
    <w:rsid w:val="00005BF8"/>
    <w:rsid w:val="0012485F"/>
    <w:rsid w:val="00212559"/>
    <w:rsid w:val="00276E1F"/>
    <w:rsid w:val="00317D0C"/>
    <w:rsid w:val="00422595"/>
    <w:rsid w:val="004D6455"/>
    <w:rsid w:val="004F4F02"/>
    <w:rsid w:val="004F73DE"/>
    <w:rsid w:val="00556F3F"/>
    <w:rsid w:val="006234E2"/>
    <w:rsid w:val="00832351"/>
    <w:rsid w:val="008B56F6"/>
    <w:rsid w:val="0095006E"/>
    <w:rsid w:val="009B3799"/>
    <w:rsid w:val="00B60881"/>
    <w:rsid w:val="00CE7F5E"/>
    <w:rsid w:val="00EA7C3A"/>
    <w:rsid w:val="00EF2480"/>
    <w:rsid w:val="00F17A64"/>
    <w:rsid w:val="00FA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F3F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2485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046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2</Pages>
  <Words>52</Words>
  <Characters>303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User</cp:lastModifiedBy>
  <cp:revision>4</cp:revision>
  <dcterms:created xsi:type="dcterms:W3CDTF">2017-09-18T04:57:00Z</dcterms:created>
  <dcterms:modified xsi:type="dcterms:W3CDTF">2017-09-19T05:50:00Z</dcterms:modified>
</cp:coreProperties>
</file>